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80947B" w14:textId="74B5F6D2" w:rsidR="004C573B" w:rsidRDefault="008623CC">
      <w:r>
        <w:rPr>
          <w:noProof/>
        </w:rPr>
        <w:drawing>
          <wp:anchor distT="0" distB="0" distL="114300" distR="114300" simplePos="0" relativeHeight="251602944" behindDoc="0" locked="1" layoutInCell="1" allowOverlap="1" wp14:anchorId="7F696773" wp14:editId="18EBDECF">
            <wp:simplePos x="0" y="0"/>
            <wp:positionH relativeFrom="column">
              <wp:posOffset>776605</wp:posOffset>
            </wp:positionH>
            <wp:positionV relativeFrom="page">
              <wp:posOffset>3122930</wp:posOffset>
            </wp:positionV>
            <wp:extent cx="3456940" cy="2967990"/>
            <wp:effectExtent l="0" t="0" r="0" b="0"/>
            <wp:wrapNone/>
            <wp:docPr id="7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25" r="10815"/>
                    <a:stretch/>
                  </pic:blipFill>
                  <pic:spPr bwMode="auto">
                    <a:xfrm>
                      <a:off x="0" y="0"/>
                      <a:ext cx="3456940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1920" behindDoc="1" locked="1" layoutInCell="1" allowOverlap="1" wp14:anchorId="3BC8614F" wp14:editId="06DCC7E1">
            <wp:simplePos x="0" y="0"/>
            <wp:positionH relativeFrom="column">
              <wp:posOffset>-1270</wp:posOffset>
            </wp:positionH>
            <wp:positionV relativeFrom="page">
              <wp:posOffset>0</wp:posOffset>
            </wp:positionV>
            <wp:extent cx="5029200" cy="7772400"/>
            <wp:effectExtent l="0" t="0" r="0" b="0"/>
            <wp:wrapNone/>
            <wp:docPr id="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CD11D7" w14:textId="77777777" w:rsidR="00A30837" w:rsidRDefault="00A30837"/>
    <w:p w14:paraId="6F32592B" w14:textId="5447A157" w:rsidR="00A30837" w:rsidRDefault="00A30837"/>
    <w:p w14:paraId="7993AE65" w14:textId="5B05793F" w:rsidR="00A30837" w:rsidRDefault="00944533">
      <w:r>
        <w:rPr>
          <w:noProof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22950159" wp14:editId="5EECA4C1">
                <wp:simplePos x="0" y="0"/>
                <wp:positionH relativeFrom="margin">
                  <wp:posOffset>287231</wp:posOffset>
                </wp:positionH>
                <wp:positionV relativeFrom="margin">
                  <wp:posOffset>556049</wp:posOffset>
                </wp:positionV>
                <wp:extent cx="4477385" cy="628650"/>
                <wp:effectExtent l="0" t="0" r="0" b="635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77385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614B23B" w14:textId="0FDCE93F" w:rsidR="00462FC6" w:rsidRPr="00944533" w:rsidRDefault="00462FC6" w:rsidP="009D7BAF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/>
                                <w:sz w:val="56"/>
                                <w:szCs w:val="56"/>
                              </w:rPr>
                            </w:pPr>
                            <w:r w:rsidRPr="00944533">
                              <w:rPr>
                                <w:rFonts w:ascii="Times New Roman" w:hAnsi="Times New Roman"/>
                                <w:color w:val="FFFFFF"/>
                                <w:sz w:val="56"/>
                                <w:szCs w:val="56"/>
                              </w:rPr>
                              <w:t>CHANGE OF COMMAND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22.6pt;margin-top:43.8pt;width:352.55pt;height:49.5pt;z-index:251597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" filled="f" stroked="f">
                <v:path arrowok="t"/>
                <v:textbox>
                  <w:txbxContent>
                    <w:p w14:paraId="1614B23B" w14:textId="0FDCE93F" w:rsidR="00462FC6" w:rsidRPr="00944533" w:rsidRDefault="00462FC6" w:rsidP="009D7BAF">
                      <w:pPr>
                        <w:jc w:val="center"/>
                        <w:rPr>
                          <w:rFonts w:ascii="Times New Roman" w:hAnsi="Times New Roman"/>
                          <w:color w:val="FFFFFF"/>
                          <w:sz w:val="56"/>
                          <w:szCs w:val="56"/>
                        </w:rPr>
                      </w:pPr>
                      <w:r w:rsidRPr="00944533">
                        <w:rPr>
                          <w:rFonts w:ascii="Times New Roman" w:hAnsi="Times New Roman"/>
                          <w:color w:val="FFFFFF"/>
                          <w:sz w:val="56"/>
                          <w:szCs w:val="56"/>
                        </w:rPr>
                        <w:t>CHANGE OF COMMAND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31964890" w14:textId="77777777" w:rsidR="00A30837" w:rsidRDefault="00A30837"/>
    <w:p w14:paraId="6D6A7721" w14:textId="77777777" w:rsidR="00A30837" w:rsidRDefault="00A30837"/>
    <w:p w14:paraId="28691D62" w14:textId="77777777" w:rsidR="00A30837" w:rsidRDefault="00A30837"/>
    <w:p w14:paraId="6398FDC2" w14:textId="130F58E3" w:rsidR="00A30837" w:rsidRDefault="00944533">
      <w:r>
        <w:rPr>
          <w:noProof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1DFE4ABE" wp14:editId="17D65A11">
                <wp:simplePos x="0" y="0"/>
                <wp:positionH relativeFrom="margin">
                  <wp:posOffset>384810</wp:posOffset>
                </wp:positionH>
                <wp:positionV relativeFrom="margin">
                  <wp:posOffset>1367155</wp:posOffset>
                </wp:positionV>
                <wp:extent cx="4254500" cy="1596178"/>
                <wp:effectExtent l="0" t="0" r="0" b="444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54500" cy="15961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3C6524B" w14:textId="62FFA758" w:rsidR="00462FC6" w:rsidRPr="00462FC6" w:rsidRDefault="00462FC6" w:rsidP="00462FC6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462FC6">
                              <w:rPr>
                                <w:rFonts w:ascii="Times New Roman" w:hAnsi="Times New Roman"/>
                                <w:color w:val="FFFFFF"/>
                                <w:sz w:val="40"/>
                                <w:szCs w:val="40"/>
                              </w:rPr>
                              <w:t>COMMAND</w:t>
                            </w:r>
                          </w:p>
                          <w:p w14:paraId="6AC6AD9F" w14:textId="77777777" w:rsidR="00462FC6" w:rsidRDefault="00462FC6" w:rsidP="00462FC6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  <w:p w14:paraId="04C3BB1B" w14:textId="1423BB8D" w:rsidR="00462FC6" w:rsidRPr="00462FC6" w:rsidRDefault="00D96ABD" w:rsidP="00462FC6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FFFFFF"/>
                                <w:sz w:val="40"/>
                                <w:szCs w:val="40"/>
                              </w:rPr>
                              <w:t xml:space="preserve">RANK </w:t>
                            </w:r>
                            <w:r w:rsidR="00462FC6" w:rsidRPr="00462FC6">
                              <w:rPr>
                                <w:rFonts w:ascii="Times New Roman" w:hAnsi="Times New Roman"/>
                                <w:color w:val="FFFFFF"/>
                                <w:sz w:val="40"/>
                                <w:szCs w:val="40"/>
                              </w:rPr>
                              <w:t>FIR</w:t>
                            </w:r>
                            <w:r w:rsidR="00462FC6">
                              <w:rPr>
                                <w:rFonts w:ascii="Times New Roman" w:hAnsi="Times New Roman"/>
                                <w:color w:val="FFFFFF"/>
                                <w:sz w:val="40"/>
                                <w:szCs w:val="40"/>
                              </w:rPr>
                              <w:t>S</w:t>
                            </w:r>
                            <w:r w:rsidR="00462FC6" w:rsidRPr="00462FC6">
                              <w:rPr>
                                <w:rFonts w:ascii="Times New Roman" w:hAnsi="Times New Roman"/>
                                <w:color w:val="FFFFFF"/>
                                <w:sz w:val="40"/>
                                <w:szCs w:val="40"/>
                              </w:rPr>
                              <w:t>T M. LAST</w:t>
                            </w:r>
                          </w:p>
                          <w:p w14:paraId="63EDB001" w14:textId="54149DB1" w:rsidR="00462FC6" w:rsidRPr="00462FC6" w:rsidRDefault="00462FC6" w:rsidP="00462FC6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/>
                              </w:rPr>
                            </w:pPr>
                            <w:r w:rsidRPr="00462FC6">
                              <w:rPr>
                                <w:rFonts w:ascii="Times New Roman" w:hAnsi="Times New Roman"/>
                                <w:color w:val="FFFFFF"/>
                              </w:rPr>
                              <w:t>RELI</w:t>
                            </w:r>
                            <w:r w:rsidR="00384F60">
                              <w:rPr>
                                <w:rFonts w:ascii="Times New Roman" w:hAnsi="Times New Roman"/>
                                <w:color w:val="FFFFFF"/>
                              </w:rPr>
                              <w:t>N</w:t>
                            </w:r>
                            <w:r w:rsidRPr="00462FC6">
                              <w:rPr>
                                <w:rFonts w:ascii="Times New Roman" w:hAnsi="Times New Roman"/>
                                <w:color w:val="FFFFFF"/>
                              </w:rPr>
                              <w:t>QUISHES COMMAND TO</w:t>
                            </w:r>
                          </w:p>
                          <w:p w14:paraId="22E8CCAD" w14:textId="39DED11C" w:rsidR="00462FC6" w:rsidRPr="00462FC6" w:rsidRDefault="00D96ABD" w:rsidP="00462FC6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FFFFFF"/>
                                <w:sz w:val="40"/>
                                <w:szCs w:val="40"/>
                              </w:rPr>
                              <w:t xml:space="preserve">RANK </w:t>
                            </w:r>
                            <w:bookmarkStart w:id="0" w:name="_GoBack"/>
                            <w:bookmarkEnd w:id="0"/>
                            <w:r w:rsidR="00462FC6" w:rsidRPr="00462FC6">
                              <w:rPr>
                                <w:rFonts w:ascii="Times New Roman" w:hAnsi="Times New Roman"/>
                                <w:color w:val="FFFFFF"/>
                                <w:sz w:val="40"/>
                                <w:szCs w:val="40"/>
                              </w:rPr>
                              <w:t>FIRST M. LAST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7" type="#_x0000_t202" style="position:absolute;margin-left:30.3pt;margin-top:107.65pt;width:335pt;height:125.7pt;z-index:251598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" filled="f" stroked="f">
                <v:path arrowok="t"/>
                <v:textbox>
                  <w:txbxContent>
                    <w:p w14:paraId="43C6524B" w14:textId="62FFA758" w:rsidR="00462FC6" w:rsidRPr="00462FC6" w:rsidRDefault="00462FC6" w:rsidP="00462FC6">
                      <w:pPr>
                        <w:jc w:val="center"/>
                        <w:rPr>
                          <w:rFonts w:ascii="Times New Roman" w:hAnsi="Times New Roman"/>
                          <w:color w:val="FFFFFF"/>
                          <w:sz w:val="40"/>
                          <w:szCs w:val="40"/>
                        </w:rPr>
                      </w:pPr>
                      <w:r w:rsidRPr="00462FC6">
                        <w:rPr>
                          <w:rFonts w:ascii="Times New Roman" w:hAnsi="Times New Roman"/>
                          <w:color w:val="FFFFFF"/>
                          <w:sz w:val="40"/>
                          <w:szCs w:val="40"/>
                        </w:rPr>
                        <w:t>COMMAND</w:t>
                      </w:r>
                    </w:p>
                    <w:p w14:paraId="6AC6AD9F" w14:textId="77777777" w:rsidR="00462FC6" w:rsidRDefault="00462FC6" w:rsidP="00462FC6">
                      <w:pPr>
                        <w:jc w:val="center"/>
                        <w:rPr>
                          <w:rFonts w:ascii="Times New Roman" w:hAnsi="Times New Roman"/>
                          <w:color w:val="FFFFFF"/>
                          <w:sz w:val="32"/>
                          <w:szCs w:val="32"/>
                        </w:rPr>
                      </w:pPr>
                    </w:p>
                    <w:p w14:paraId="04C3BB1B" w14:textId="1423BB8D" w:rsidR="00462FC6" w:rsidRPr="00462FC6" w:rsidRDefault="00D96ABD" w:rsidP="00462FC6">
                      <w:pPr>
                        <w:jc w:val="center"/>
                        <w:rPr>
                          <w:rFonts w:ascii="Times New Roman" w:hAnsi="Times New Roman"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/>
                          <w:color w:val="FFFFFF"/>
                          <w:sz w:val="40"/>
                          <w:szCs w:val="40"/>
                        </w:rPr>
                        <w:t xml:space="preserve">RANK </w:t>
                      </w:r>
                      <w:r w:rsidR="00462FC6" w:rsidRPr="00462FC6">
                        <w:rPr>
                          <w:rFonts w:ascii="Times New Roman" w:hAnsi="Times New Roman"/>
                          <w:color w:val="FFFFFF"/>
                          <w:sz w:val="40"/>
                          <w:szCs w:val="40"/>
                        </w:rPr>
                        <w:t>FIR</w:t>
                      </w:r>
                      <w:r w:rsidR="00462FC6">
                        <w:rPr>
                          <w:rFonts w:ascii="Times New Roman" w:hAnsi="Times New Roman"/>
                          <w:color w:val="FFFFFF"/>
                          <w:sz w:val="40"/>
                          <w:szCs w:val="40"/>
                        </w:rPr>
                        <w:t>S</w:t>
                      </w:r>
                      <w:r w:rsidR="00462FC6" w:rsidRPr="00462FC6">
                        <w:rPr>
                          <w:rFonts w:ascii="Times New Roman" w:hAnsi="Times New Roman"/>
                          <w:color w:val="FFFFFF"/>
                          <w:sz w:val="40"/>
                          <w:szCs w:val="40"/>
                        </w:rPr>
                        <w:t>T M. LAST</w:t>
                      </w:r>
                    </w:p>
                    <w:p w14:paraId="63EDB001" w14:textId="54149DB1" w:rsidR="00462FC6" w:rsidRPr="00462FC6" w:rsidRDefault="00462FC6" w:rsidP="00462FC6">
                      <w:pPr>
                        <w:jc w:val="center"/>
                        <w:rPr>
                          <w:rFonts w:ascii="Times New Roman" w:hAnsi="Times New Roman"/>
                          <w:color w:val="FFFFFF"/>
                        </w:rPr>
                      </w:pPr>
                      <w:r w:rsidRPr="00462FC6">
                        <w:rPr>
                          <w:rFonts w:ascii="Times New Roman" w:hAnsi="Times New Roman"/>
                          <w:color w:val="FFFFFF"/>
                        </w:rPr>
                        <w:t>RELI</w:t>
                      </w:r>
                      <w:r w:rsidR="00384F60">
                        <w:rPr>
                          <w:rFonts w:ascii="Times New Roman" w:hAnsi="Times New Roman"/>
                          <w:color w:val="FFFFFF"/>
                        </w:rPr>
                        <w:t>N</w:t>
                      </w:r>
                      <w:r w:rsidRPr="00462FC6">
                        <w:rPr>
                          <w:rFonts w:ascii="Times New Roman" w:hAnsi="Times New Roman"/>
                          <w:color w:val="FFFFFF"/>
                        </w:rPr>
                        <w:t>QUISHES COMMAND TO</w:t>
                      </w:r>
                    </w:p>
                    <w:p w14:paraId="22E8CCAD" w14:textId="39DED11C" w:rsidR="00462FC6" w:rsidRPr="00462FC6" w:rsidRDefault="00D96ABD" w:rsidP="00462FC6">
                      <w:pPr>
                        <w:jc w:val="center"/>
                        <w:rPr>
                          <w:rFonts w:ascii="Times New Roman" w:hAnsi="Times New Roman"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/>
                          <w:color w:val="FFFFFF"/>
                          <w:sz w:val="40"/>
                          <w:szCs w:val="40"/>
                        </w:rPr>
                        <w:t xml:space="preserve">RANK </w:t>
                      </w:r>
                      <w:bookmarkStart w:id="1" w:name="_GoBack"/>
                      <w:bookmarkEnd w:id="1"/>
                      <w:r w:rsidR="00462FC6" w:rsidRPr="00462FC6">
                        <w:rPr>
                          <w:rFonts w:ascii="Times New Roman" w:hAnsi="Times New Roman"/>
                          <w:color w:val="FFFFFF"/>
                          <w:sz w:val="40"/>
                          <w:szCs w:val="40"/>
                        </w:rPr>
                        <w:t>FIRST M. LAST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7F4BEE6A" w14:textId="77777777" w:rsidR="00A30837" w:rsidRDefault="00A30837"/>
    <w:p w14:paraId="1F064AC7" w14:textId="77777777" w:rsidR="00A30837" w:rsidRDefault="00A30837"/>
    <w:p w14:paraId="4F6F67EB" w14:textId="77777777" w:rsidR="00A30837" w:rsidRDefault="00A30837"/>
    <w:p w14:paraId="7FF281FA" w14:textId="77777777" w:rsidR="00A30837" w:rsidRDefault="00A30837"/>
    <w:p w14:paraId="15714B55" w14:textId="77777777" w:rsidR="00A30837" w:rsidRDefault="00A30837"/>
    <w:p w14:paraId="3663CAEE" w14:textId="77777777" w:rsidR="00A30837" w:rsidRDefault="00A30837"/>
    <w:p w14:paraId="2D6CD824" w14:textId="77777777" w:rsidR="00A30837" w:rsidRDefault="00A30837"/>
    <w:p w14:paraId="43ACA216" w14:textId="77777777" w:rsidR="00A30837" w:rsidRDefault="00A30837"/>
    <w:p w14:paraId="50D30AFF" w14:textId="77777777" w:rsidR="00A30837" w:rsidRDefault="00A30837"/>
    <w:p w14:paraId="4B59ACC8" w14:textId="77777777" w:rsidR="00A30837" w:rsidRDefault="00A30837"/>
    <w:p w14:paraId="4A464DD2" w14:textId="77777777" w:rsidR="00A30837" w:rsidRDefault="00A30837"/>
    <w:p w14:paraId="062450FA" w14:textId="77777777" w:rsidR="00A30837" w:rsidRDefault="00A30837"/>
    <w:p w14:paraId="3A433893" w14:textId="77777777" w:rsidR="00A30837" w:rsidRDefault="00A30837"/>
    <w:p w14:paraId="3FDE2A42" w14:textId="77777777" w:rsidR="00A30837" w:rsidRDefault="00A30837"/>
    <w:p w14:paraId="4907EB0F" w14:textId="77777777" w:rsidR="00A30837" w:rsidRDefault="00A30837"/>
    <w:p w14:paraId="4FD18A6C" w14:textId="77777777" w:rsidR="00A30837" w:rsidRDefault="00A30837"/>
    <w:p w14:paraId="34B82142" w14:textId="77777777" w:rsidR="00A30837" w:rsidRDefault="00A30837"/>
    <w:p w14:paraId="16E0BA85" w14:textId="77777777" w:rsidR="00A30837" w:rsidRDefault="00A30837"/>
    <w:p w14:paraId="4660361D" w14:textId="77777777" w:rsidR="00A30837" w:rsidRDefault="00A30837"/>
    <w:p w14:paraId="7408E068" w14:textId="77777777" w:rsidR="00A30837" w:rsidRDefault="00A30837"/>
    <w:p w14:paraId="1395E8E0" w14:textId="77777777" w:rsidR="00A30837" w:rsidRDefault="00A30837"/>
    <w:p w14:paraId="79138CD9" w14:textId="77777777" w:rsidR="00A30837" w:rsidRDefault="00A30837"/>
    <w:p w14:paraId="7E0F58DD" w14:textId="77777777" w:rsidR="00A30837" w:rsidRDefault="00A30837"/>
    <w:p w14:paraId="2DD11630" w14:textId="77777777" w:rsidR="00A30837" w:rsidRDefault="00A30837"/>
    <w:p w14:paraId="494D0BAD" w14:textId="77777777" w:rsidR="00A30837" w:rsidRDefault="00A30837"/>
    <w:p w14:paraId="2BC5B654" w14:textId="54872F4E" w:rsidR="00A30837" w:rsidRDefault="00A30837"/>
    <w:p w14:paraId="5AF07D1F" w14:textId="18B1C727" w:rsidR="00A30837" w:rsidRDefault="00A30837"/>
    <w:p w14:paraId="56FCE879" w14:textId="7731E9AC" w:rsidR="00A30837" w:rsidRDefault="00462FC6">
      <w:r>
        <w:rPr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58FD1D67" wp14:editId="50DE68C4">
                <wp:simplePos x="0" y="0"/>
                <wp:positionH relativeFrom="margin">
                  <wp:posOffset>444500</wp:posOffset>
                </wp:positionH>
                <wp:positionV relativeFrom="margin">
                  <wp:posOffset>6303645</wp:posOffset>
                </wp:positionV>
                <wp:extent cx="4133850" cy="63500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3385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161F239" w14:textId="77777777" w:rsidR="00462FC6" w:rsidRPr="00123884" w:rsidRDefault="00462FC6" w:rsidP="009D7BAF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/>
                              </w:rPr>
                            </w:pPr>
                            <w:r w:rsidRPr="00123884">
                              <w:rPr>
                                <w:rFonts w:ascii="Times New Roman" w:hAnsi="Times New Roman"/>
                                <w:color w:val="FFFFFF"/>
                              </w:rPr>
                              <w:t>LOCATION OF EVENT</w:t>
                            </w:r>
                          </w:p>
                          <w:p w14:paraId="759632E5" w14:textId="77777777" w:rsidR="00462FC6" w:rsidRPr="00123884" w:rsidRDefault="00462FC6" w:rsidP="009D7BAF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/>
                              </w:rPr>
                            </w:pPr>
                            <w:r w:rsidRPr="00123884">
                              <w:rPr>
                                <w:rFonts w:ascii="Times New Roman" w:hAnsi="Times New Roman"/>
                                <w:color w:val="FFFFFF"/>
                              </w:rPr>
                              <w:t>BASE OR STATION</w:t>
                            </w:r>
                          </w:p>
                          <w:p w14:paraId="1E2B7241" w14:textId="77777777" w:rsidR="00462FC6" w:rsidRPr="00123884" w:rsidRDefault="00462FC6" w:rsidP="009D7BAF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/>
                              </w:rPr>
                            </w:pPr>
                            <w:r w:rsidRPr="00123884">
                              <w:rPr>
                                <w:rFonts w:ascii="Times New Roman" w:hAnsi="Times New Roman"/>
                                <w:color w:val="FFFFFF"/>
                              </w:rPr>
                              <w:t>CITY, STATE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35pt;margin-top:496.35pt;width:325.5pt;height:50pt;z-index:251599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" filled="f" stroked="f">
                <v:path arrowok="t"/>
                <v:textbox>
                  <w:txbxContent>
                    <w:p w14:paraId="1161F239" w14:textId="77777777" w:rsidR="00462FC6" w:rsidRPr="00123884" w:rsidRDefault="00462FC6" w:rsidP="009D7BAF">
                      <w:pPr>
                        <w:jc w:val="center"/>
                        <w:rPr>
                          <w:rFonts w:ascii="Times New Roman" w:hAnsi="Times New Roman"/>
                          <w:color w:val="FFFFFF"/>
                        </w:rPr>
                      </w:pPr>
                      <w:r w:rsidRPr="00123884">
                        <w:rPr>
                          <w:rFonts w:ascii="Times New Roman" w:hAnsi="Times New Roman"/>
                          <w:color w:val="FFFFFF"/>
                        </w:rPr>
                        <w:t>LOCATION OF EVENT</w:t>
                      </w:r>
                    </w:p>
                    <w:p w14:paraId="759632E5" w14:textId="77777777" w:rsidR="00462FC6" w:rsidRPr="00123884" w:rsidRDefault="00462FC6" w:rsidP="009D7BAF">
                      <w:pPr>
                        <w:jc w:val="center"/>
                        <w:rPr>
                          <w:rFonts w:ascii="Times New Roman" w:hAnsi="Times New Roman"/>
                          <w:color w:val="FFFFFF"/>
                        </w:rPr>
                      </w:pPr>
                      <w:r w:rsidRPr="00123884">
                        <w:rPr>
                          <w:rFonts w:ascii="Times New Roman" w:hAnsi="Times New Roman"/>
                          <w:color w:val="FFFFFF"/>
                        </w:rPr>
                        <w:t>BASE OR STATION</w:t>
                      </w:r>
                    </w:p>
                    <w:p w14:paraId="1E2B7241" w14:textId="77777777" w:rsidR="00462FC6" w:rsidRPr="00123884" w:rsidRDefault="00462FC6" w:rsidP="009D7BAF">
                      <w:pPr>
                        <w:jc w:val="center"/>
                        <w:rPr>
                          <w:rFonts w:ascii="Times New Roman" w:hAnsi="Times New Roman"/>
                          <w:color w:val="FFFFFF"/>
                        </w:rPr>
                      </w:pPr>
                      <w:r w:rsidRPr="00123884">
                        <w:rPr>
                          <w:rFonts w:ascii="Times New Roman" w:hAnsi="Times New Roman"/>
                          <w:color w:val="FFFFFF"/>
                        </w:rPr>
                        <w:t>CITY, STATE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3F6F5E79" w14:textId="77777777" w:rsidR="00A30837" w:rsidRDefault="00A30837"/>
    <w:p w14:paraId="2E880CBE" w14:textId="1A8F1749" w:rsidR="00A30837" w:rsidRDefault="00A30837"/>
    <w:p w14:paraId="345DA51F" w14:textId="055DF261" w:rsidR="00A30837" w:rsidRDefault="00A30837"/>
    <w:p w14:paraId="079476C6" w14:textId="002832EE" w:rsidR="00A30837" w:rsidRDefault="00944533">
      <w:r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099405EB" wp14:editId="6207C36E">
                <wp:simplePos x="0" y="0"/>
                <wp:positionH relativeFrom="margin">
                  <wp:posOffset>603250</wp:posOffset>
                </wp:positionH>
                <wp:positionV relativeFrom="margin">
                  <wp:posOffset>6998970</wp:posOffset>
                </wp:positionV>
                <wp:extent cx="3829050" cy="457200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290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BE16963" w14:textId="77777777" w:rsidR="00462FC6" w:rsidRPr="00123884" w:rsidRDefault="00462FC6" w:rsidP="009D7BAF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/>
                                <w:sz w:val="44"/>
                                <w:szCs w:val="44"/>
                              </w:rPr>
                            </w:pPr>
                            <w:r w:rsidRPr="00123884">
                              <w:rPr>
                                <w:rFonts w:ascii="Times New Roman" w:hAnsi="Times New Roman"/>
                                <w:color w:val="FFFFFF"/>
                                <w:sz w:val="44"/>
                                <w:szCs w:val="44"/>
                              </w:rPr>
                              <w:t>MONTH 00, 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margin-left:47.5pt;margin-top:551.1pt;width:301.5pt;height:36pt;z-index:25160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" filled="f" stroked="f">
                <v:path arrowok="t"/>
                <v:textbox>
                  <w:txbxContent>
                    <w:p w14:paraId="1BE16963" w14:textId="77777777" w:rsidR="00462FC6" w:rsidRPr="00123884" w:rsidRDefault="00462FC6" w:rsidP="009D7BAF">
                      <w:pPr>
                        <w:jc w:val="center"/>
                        <w:rPr>
                          <w:rFonts w:ascii="Times New Roman" w:hAnsi="Times New Roman"/>
                          <w:color w:val="FFFFFF"/>
                          <w:sz w:val="44"/>
                          <w:szCs w:val="44"/>
                        </w:rPr>
                      </w:pPr>
                      <w:r w:rsidRPr="00123884">
                        <w:rPr>
                          <w:rFonts w:ascii="Times New Roman" w:hAnsi="Times New Roman"/>
                          <w:color w:val="FFFFFF"/>
                          <w:sz w:val="44"/>
                          <w:szCs w:val="44"/>
                        </w:rPr>
                        <w:t>MONTH 00, 0000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659D3B9B" w14:textId="77777777" w:rsidR="00A30837" w:rsidRDefault="00A30837"/>
    <w:p w14:paraId="5C04938E" w14:textId="77777777" w:rsidR="00A30837" w:rsidRDefault="00A30837"/>
    <w:p w14:paraId="369D9E28" w14:textId="77777777" w:rsidR="00A30837" w:rsidRDefault="00A30837"/>
    <w:p w14:paraId="57C929C4" w14:textId="77777777" w:rsidR="00A30837" w:rsidRDefault="00A30837"/>
    <w:p w14:paraId="5B5417BF" w14:textId="1B1E50F5" w:rsidR="00A30837" w:rsidRDefault="00272659">
      <w:r>
        <w:rPr>
          <w:noProof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75148F3B" wp14:editId="0273CBC3">
                <wp:simplePos x="0" y="0"/>
                <wp:positionH relativeFrom="margin">
                  <wp:posOffset>1161736</wp:posOffset>
                </wp:positionH>
                <wp:positionV relativeFrom="margin">
                  <wp:posOffset>279400</wp:posOffset>
                </wp:positionV>
                <wp:extent cx="2698108" cy="7207885"/>
                <wp:effectExtent l="0" t="0" r="0" b="5715"/>
                <wp:wrapSquare wrapText="bothSides"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8108" cy="7207885"/>
                          <a:chOff x="548326" y="0"/>
                          <a:chExt cx="2698108" cy="7207885"/>
                        </a:xfrm>
                      </wpg:grpSpPr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8326" y="0"/>
                            <a:ext cx="2698108" cy="283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8326" y="6924675"/>
                            <a:ext cx="2698108" cy="2832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4" o:spid="_x0000_s1026" style="position:absolute;margin-left:91.5pt;margin-top:22pt;width:212.45pt;height:567.55pt;z-index:251643904;mso-position-horizontal-relative:margin;mso-position-vertical-relative:margin" coordorigin="548326" coordsize="2698108,720788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" o:spid="_x0000_s1027" type="#_x0000_t75" style="position:absolute;left:548326;width:2698108;height:2832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">
                  <v:imagedata r:id="rId12" o:title=""/>
                  <v:path arrowok="t"/>
                </v:shape>
                <v:shape id="Picture 43" o:spid="_x0000_s1028" type="#_x0000_t75" style="position:absolute;left:548326;top:6924675;width:2698108;height:2832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mp&#10;1FjHAAAA2wAAAA8AAABkcnMvZG93bnJldi54bWxEj09rwkAUxO9Cv8PyhF5EN01FJHWVKlRKC6X+&#10;O3h7zT43odm3IbvG2E/fLRQ8DjPzG2a26GwlWmp86VjBwygBQZw7XbJRsN+9DKcgfEDWWDkmBVfy&#10;sJjf9WaYaXfhDbXbYESEsM9QQRFCnUnp84Is+pGriaN3co3FEGVjpG7wEuG2kmmSTKTFkuNCgTWt&#10;Csq/t2er4Hi4fvxs0uW4XZv06+19aVYD96nUfb97fgIRqAu38H/7VSsYP8Lfl/gD5PwX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Jmp1FjHAAAA2wAAAA8AAAAAAAAAAAAAAAAA&#10;nAIAAGRycy9kb3ducmV2LnhtbFBLBQYAAAAABAAEAPcAAACQAwAAAAA=&#10;">
                  <v:imagedata r:id="rId13" o:title=""/>
                  <v:path arrowok="t"/>
                </v:shape>
                <w10:wrap type="square" anchorx="margin" anchory="margin"/>
              </v:group>
            </w:pict>
          </mc:Fallback>
        </mc:AlternateContent>
      </w:r>
    </w:p>
    <w:p w14:paraId="441FE888" w14:textId="00DBB9B8" w:rsidR="00A30837" w:rsidRDefault="00A30837"/>
    <w:p w14:paraId="172883B3" w14:textId="77777777" w:rsidR="00A30837" w:rsidRDefault="00A30837"/>
    <w:p w14:paraId="085118C9" w14:textId="31CB11DF" w:rsidR="00A30837" w:rsidRDefault="00272659">
      <w:r>
        <w:rPr>
          <w:noProof/>
        </w:rPr>
        <w:drawing>
          <wp:anchor distT="0" distB="0" distL="114300" distR="114300" simplePos="0" relativeHeight="251723776" behindDoc="0" locked="0" layoutInCell="1" allowOverlap="1" wp14:anchorId="6559F200" wp14:editId="7FA024B8">
            <wp:simplePos x="0" y="0"/>
            <wp:positionH relativeFrom="column">
              <wp:posOffset>854287</wp:posOffset>
            </wp:positionH>
            <wp:positionV relativeFrom="paragraph">
              <wp:posOffset>172720</wp:posOffset>
            </wp:positionV>
            <wp:extent cx="3310890" cy="2346325"/>
            <wp:effectExtent l="0" t="0" r="0" b="0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_03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0890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3097AF" w14:textId="3F476A70" w:rsidR="00A30837" w:rsidRDefault="00A30837"/>
    <w:p w14:paraId="2537E50D" w14:textId="774C62A8" w:rsidR="00A30837" w:rsidRDefault="00A30837"/>
    <w:p w14:paraId="6C5ADA58" w14:textId="77777777" w:rsidR="00A30837" w:rsidRDefault="00A30837"/>
    <w:p w14:paraId="74774BC4" w14:textId="4EB457C4" w:rsidR="00A30837" w:rsidRDefault="00A30837"/>
    <w:p w14:paraId="1FA28A54" w14:textId="72CC3FBA" w:rsidR="00A30837" w:rsidRDefault="00A30837"/>
    <w:p w14:paraId="39A17030" w14:textId="1D894EB5" w:rsidR="00E82608" w:rsidRDefault="00E82608"/>
    <w:p w14:paraId="0159B9B5" w14:textId="77777777" w:rsidR="00E82608" w:rsidRDefault="00E82608"/>
    <w:p w14:paraId="6A36072E" w14:textId="2CE596CA" w:rsidR="00E82608" w:rsidRDefault="00E82608"/>
    <w:p w14:paraId="35BE52EB" w14:textId="77777777" w:rsidR="00E82608" w:rsidRDefault="00E82608"/>
    <w:p w14:paraId="617FD331" w14:textId="33AAA266" w:rsidR="00E82608" w:rsidRDefault="00E82608"/>
    <w:p w14:paraId="7FD5E620" w14:textId="0AA847D2" w:rsidR="00E82608" w:rsidRDefault="00E82608"/>
    <w:p w14:paraId="4BEA45F9" w14:textId="77777777" w:rsidR="00E82608" w:rsidRDefault="00E82608"/>
    <w:p w14:paraId="758B2E1B" w14:textId="77777777" w:rsidR="00E82608" w:rsidRDefault="00E82608"/>
    <w:p w14:paraId="7774BB0A" w14:textId="77777777" w:rsidR="00E82608" w:rsidRDefault="00E82608"/>
    <w:p w14:paraId="54386AF0" w14:textId="0020A3A2" w:rsidR="00E82608" w:rsidRDefault="00272659"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7F3221BD" wp14:editId="3DAD9FA1">
                <wp:simplePos x="0" y="0"/>
                <wp:positionH relativeFrom="margin">
                  <wp:posOffset>431800</wp:posOffset>
                </wp:positionH>
                <wp:positionV relativeFrom="margin">
                  <wp:posOffset>3437467</wp:posOffset>
                </wp:positionV>
                <wp:extent cx="4157345" cy="3556000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7345" cy="355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45B32F" w14:textId="045241D6" w:rsidR="00462FC6" w:rsidRPr="0091020B" w:rsidRDefault="00462FC6" w:rsidP="0091020B">
                            <w:pPr>
                              <w:spacing w:line="360" w:lineRule="auto"/>
                              <w:jc w:val="center"/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</w:pPr>
                            <w:r w:rsidRPr="0091020B"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t xml:space="preserve">The Commanding General of </w:t>
                            </w:r>
                            <w:r w:rsidRPr="0091020B"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br/>
                              <w:t xml:space="preserve">Marine Corps Installations West – Marine Corps Base Camp Pendleton </w:t>
                            </w:r>
                            <w:r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br/>
                              <w:t>W</w:t>
                            </w:r>
                            <w:r w:rsidRPr="0091020B"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t xml:space="preserve">elcomes you to the </w:t>
                            </w:r>
                            <w:r w:rsidRPr="0091020B"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br/>
                              <w:t xml:space="preserve">Change of Command of </w:t>
                            </w:r>
                            <w:r w:rsidRPr="0091020B"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br/>
                            </w:r>
                            <w:r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t>Unit or Command</w:t>
                            </w:r>
                            <w:r w:rsidRPr="0091020B"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t xml:space="preserve"> where </w:t>
                            </w:r>
                            <w:r w:rsidRPr="0091020B"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br/>
                              <w:t xml:space="preserve">Colonel Marine A. Motivator will relinquish command to </w:t>
                            </w:r>
                            <w:r w:rsidRPr="0091020B"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br/>
                              <w:t>Colonel Marine B. Motivator.</w:t>
                            </w:r>
                          </w:p>
                          <w:p w14:paraId="34AA1415" w14:textId="77777777" w:rsidR="00462FC6" w:rsidRDefault="00462F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" o:spid="_x0000_s1030" type="#_x0000_t202" style="position:absolute;margin-left:34pt;margin-top:270.65pt;width:327.35pt;height:280pt;z-index:2516428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" filled="f" stroked="f">
                <v:textbox>
                  <w:txbxContent>
                    <w:p w14:paraId="7D45B32F" w14:textId="045241D6" w:rsidR="006A1AA2" w:rsidRPr="0091020B" w:rsidRDefault="006A1AA2" w:rsidP="0091020B">
                      <w:pPr>
                        <w:spacing w:line="360" w:lineRule="auto"/>
                        <w:jc w:val="center"/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</w:pPr>
                      <w:r w:rsidRPr="0091020B"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t xml:space="preserve">The Commanding General of </w:t>
                      </w:r>
                      <w:r w:rsidRPr="0091020B"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br/>
                        <w:t xml:space="preserve">Marine Corps Installations West – Marine Corps Base Camp Pendleton </w:t>
                      </w:r>
                      <w:r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br/>
                        <w:t>W</w:t>
                      </w:r>
                      <w:r w:rsidRPr="0091020B"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t xml:space="preserve">elcomes you to the </w:t>
                      </w:r>
                      <w:r w:rsidRPr="0091020B"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br/>
                        <w:t xml:space="preserve">Change of Command of </w:t>
                      </w:r>
                      <w:r w:rsidRPr="0091020B"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br/>
                      </w:r>
                      <w:r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t>Unit or Command</w:t>
                      </w:r>
                      <w:r w:rsidRPr="0091020B"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t xml:space="preserve"> where </w:t>
                      </w:r>
                      <w:r w:rsidRPr="0091020B"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br/>
                        <w:t xml:space="preserve">Colonel Marine A. Motivator will relinquish command to </w:t>
                      </w:r>
                      <w:r w:rsidRPr="0091020B"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br/>
                        <w:t>Colonel Marine B. Motivator.</w:t>
                      </w:r>
                    </w:p>
                    <w:p w14:paraId="34AA1415" w14:textId="77777777" w:rsidR="006A1AA2" w:rsidRDefault="006A1AA2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136B6038" w14:textId="77777777" w:rsidR="00E82608" w:rsidRDefault="00E82608"/>
    <w:p w14:paraId="1956EE75" w14:textId="77777777" w:rsidR="00E82608" w:rsidRDefault="00E82608"/>
    <w:p w14:paraId="3706B521" w14:textId="77777777" w:rsidR="00E82608" w:rsidRDefault="00E82608"/>
    <w:p w14:paraId="175F766D" w14:textId="77777777" w:rsidR="00E82608" w:rsidRDefault="00E82608"/>
    <w:p w14:paraId="444EF95B" w14:textId="77777777" w:rsidR="00E82608" w:rsidRDefault="00E82608"/>
    <w:p w14:paraId="24C0F605" w14:textId="77777777" w:rsidR="00E82608" w:rsidRDefault="00E82608"/>
    <w:p w14:paraId="19AAEF1E" w14:textId="77777777" w:rsidR="00E82608" w:rsidRDefault="00E82608"/>
    <w:p w14:paraId="4DA40872" w14:textId="77777777" w:rsidR="00E82608" w:rsidRDefault="00E82608"/>
    <w:p w14:paraId="28E4E03F" w14:textId="77777777" w:rsidR="00E82608" w:rsidRDefault="00E82608"/>
    <w:p w14:paraId="6F7B9AC3" w14:textId="77777777" w:rsidR="00E82608" w:rsidRDefault="00E82608"/>
    <w:p w14:paraId="73ED2EC9" w14:textId="77777777" w:rsidR="00E82608" w:rsidRDefault="00E82608"/>
    <w:p w14:paraId="6D28D046" w14:textId="77777777" w:rsidR="00E82608" w:rsidRDefault="00E82608"/>
    <w:p w14:paraId="51CB05FD" w14:textId="77777777" w:rsidR="00E82608" w:rsidRDefault="00E82608"/>
    <w:p w14:paraId="74B19EC9" w14:textId="77777777" w:rsidR="00E82608" w:rsidRDefault="00E82608"/>
    <w:p w14:paraId="5D258A17" w14:textId="77777777" w:rsidR="00E82608" w:rsidRDefault="00E82608"/>
    <w:p w14:paraId="042F84FA" w14:textId="77777777" w:rsidR="00E82608" w:rsidRDefault="00E82608"/>
    <w:p w14:paraId="2E0D1E86" w14:textId="77777777" w:rsidR="00E82608" w:rsidRDefault="00E82608"/>
    <w:p w14:paraId="4858BAE5" w14:textId="375E3B55" w:rsidR="00E82608" w:rsidRDefault="00E82608"/>
    <w:p w14:paraId="0F06B039" w14:textId="77777777" w:rsidR="00E82608" w:rsidRDefault="00E82608"/>
    <w:p w14:paraId="0EA323B2" w14:textId="77777777" w:rsidR="00E82608" w:rsidRDefault="00E82608"/>
    <w:p w14:paraId="239D24DB" w14:textId="65043BCE" w:rsidR="00E82608" w:rsidRDefault="00E82608"/>
    <w:p w14:paraId="5E9B9A15" w14:textId="77777777" w:rsidR="00E82608" w:rsidRDefault="00E82608"/>
    <w:p w14:paraId="1272FE22" w14:textId="77777777" w:rsidR="00E82608" w:rsidRDefault="00E82608"/>
    <w:p w14:paraId="608C2468" w14:textId="77777777" w:rsidR="00E82608" w:rsidRDefault="00E82608"/>
    <w:p w14:paraId="7B5DA39D" w14:textId="5FFE24F9" w:rsidR="00E82608" w:rsidRDefault="00272659"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33DD500E" wp14:editId="24E3BF10">
                <wp:simplePos x="0" y="0"/>
                <wp:positionH relativeFrom="margin">
                  <wp:posOffset>1161736</wp:posOffset>
                </wp:positionH>
                <wp:positionV relativeFrom="margin">
                  <wp:posOffset>279400</wp:posOffset>
                </wp:positionV>
                <wp:extent cx="2698108" cy="7207885"/>
                <wp:effectExtent l="0" t="0" r="0" b="5715"/>
                <wp:wrapSquare wrapText="bothSides"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8108" cy="7207885"/>
                          <a:chOff x="548326" y="0"/>
                          <a:chExt cx="2698108" cy="7207885"/>
                        </a:xfrm>
                      </wpg:grpSpPr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8326" y="0"/>
                            <a:ext cx="2698108" cy="283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8326" y="6924675"/>
                            <a:ext cx="2698108" cy="2832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5" o:spid="_x0000_s1026" style="position:absolute;margin-left:91.5pt;margin-top:22pt;width:212.45pt;height:567.55pt;z-index:251648000;mso-position-horizontal-relative:margin;mso-position-vertical-relative:margin" coordorigin="548326" coordsize="2698108,720788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">
                <v:shape id="Picture 46" o:spid="_x0000_s1027" type="#_x0000_t75" style="position:absolute;left:548326;width:2698108;height:2832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yD&#10;rVvDAAAA2wAAAA8AAABkcnMvZG93bnJldi54bWxEj1FrwjAUhd+F/Ydwhb1pqsxSOqOMgWMwcFj1&#10;/dLcpWXNTUli2/17Mxjs8XDO+Q5nu59sJwbyoXWsYLXMQBDXTrdsFFzOh0UBIkRkjZ1jUvBDAfa7&#10;h9kWS+1GPtFQRSMShEOJCpoY+1LKUDdkMSxdT5y8L+ctxiS9kdrjmOC2k+ssy6XFltNCgz29NlR/&#10;VzerwNnN8W38yG/65K6mKsyn30yDUo/z6eUZRKQp/of/2u9awVMOv1/SD5C7O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XIOtW8MAAADbAAAADwAAAAAAAAAAAAAAAACcAgAA&#10;ZHJzL2Rvd25yZXYueG1sUEsFBgAAAAAEAAQA9wAAAIwDAAAAAA==&#10;">
                  <v:imagedata r:id="rId16" o:title=""/>
                  <v:path arrowok="t"/>
                </v:shape>
                <v:shape id="Picture 47" o:spid="_x0000_s1028" type="#_x0000_t75" style="position:absolute;left:548326;top:6924675;width:2698108;height:2832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PP&#10;CMDCAAAA2wAAAA8AAABkcnMvZG93bnJldi54bWxEj1FrwjAUhd8H/odwhb3N1KFOqlFEmAwGG3b6&#10;fmmuabG5KUls6783g8EeD+ec73DW28E2oiMfascKppMMBHHpdM1Gwenn/WUJIkRkjY1jUnCnANvN&#10;6GmNuXY9H6krohEJwiFHBVWMbS5lKCuyGCauJU7exXmLMUlvpPbYJ7ht5GuWLaTFmtNChS3tKyqv&#10;xc0qcHb+deg/Fzd9dGdTLM23nw+dUs/jYbcCEWmI/+G/9odWMHuD3y/pB8jN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zzwjAwgAAANsAAAAPAAAAAAAAAAAAAAAAAJwCAABk&#10;cnMvZG93bnJldi54bWxQSwUGAAAAAAQABAD3AAAAiwMAAAAA&#10;">
                  <v:imagedata r:id="rId17" o:title=""/>
                  <v:path arrowok="t"/>
                </v:shape>
                <w10:wrap type="square" anchorx="margin" anchory="margin"/>
              </v:group>
            </w:pict>
          </mc:Fallback>
        </mc:AlternateContent>
      </w:r>
    </w:p>
    <w:p w14:paraId="525AA536" w14:textId="4AD059CF" w:rsidR="00E82608" w:rsidRDefault="00E82608"/>
    <w:p w14:paraId="7A80E719" w14:textId="2CCDA944" w:rsidR="00E82608" w:rsidRDefault="00272659"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8E35FE1" wp14:editId="50258E0C">
                <wp:simplePos x="0" y="0"/>
                <wp:positionH relativeFrom="margin">
                  <wp:posOffset>432435</wp:posOffset>
                </wp:positionH>
                <wp:positionV relativeFrom="margin">
                  <wp:posOffset>568538</wp:posOffset>
                </wp:positionV>
                <wp:extent cx="4157345" cy="371263"/>
                <wp:effectExtent l="0" t="0" r="0" b="1016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7345" cy="3712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33E65D" w14:textId="19E65EF3" w:rsidR="00462FC6" w:rsidRPr="00670485" w:rsidRDefault="00462FC6" w:rsidP="0091020B">
                            <w:pPr>
                              <w:spacing w:line="360" w:lineRule="auto"/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36"/>
                                <w:szCs w:val="36"/>
                              </w:rPr>
                            </w:pPr>
                            <w:r w:rsidRPr="00670485">
                              <w:rPr>
                                <w:rFonts w:ascii="Times" w:hAnsi="Times"/>
                                <w:color w:val="943634" w:themeColor="accent2" w:themeShade="BF"/>
                                <w:sz w:val="36"/>
                                <w:szCs w:val="36"/>
                              </w:rPr>
                              <w:t>SEQUENCE OF EVENTS</w:t>
                            </w:r>
                          </w:p>
                          <w:p w14:paraId="031936A9" w14:textId="77777777" w:rsidR="00462FC6" w:rsidRDefault="00462F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" o:spid="_x0000_s1031" type="#_x0000_t202" style="position:absolute;margin-left:34.05pt;margin-top:44.75pt;width:327.35pt;height:29.25pt;z-index:2516459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" filled="f" stroked="f">
                <v:textbox>
                  <w:txbxContent>
                    <w:p w14:paraId="1533E65D" w14:textId="19E65EF3" w:rsidR="006A1AA2" w:rsidRPr="00670485" w:rsidRDefault="006A1AA2" w:rsidP="0091020B">
                      <w:pPr>
                        <w:spacing w:line="360" w:lineRule="auto"/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36"/>
                          <w:szCs w:val="36"/>
                        </w:rPr>
                      </w:pPr>
                      <w:r w:rsidRPr="00670485">
                        <w:rPr>
                          <w:rFonts w:ascii="Times" w:hAnsi="Times"/>
                          <w:color w:val="943634" w:themeColor="accent2" w:themeShade="BF"/>
                          <w:sz w:val="36"/>
                          <w:szCs w:val="36"/>
                        </w:rPr>
                        <w:t>SEQUENCE OF EVENTS</w:t>
                      </w:r>
                    </w:p>
                    <w:p w14:paraId="031936A9" w14:textId="77777777" w:rsidR="006A1AA2" w:rsidRDefault="006A1AA2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3E2EAC28" w14:textId="77777777" w:rsidR="00E82608" w:rsidRDefault="00E82608"/>
    <w:p w14:paraId="1F8F60F6" w14:textId="01F94CDE" w:rsidR="00E82608" w:rsidRDefault="00272659"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40686F0" wp14:editId="4BC735E7">
                <wp:simplePos x="0" y="0"/>
                <wp:positionH relativeFrom="margin">
                  <wp:posOffset>431800</wp:posOffset>
                </wp:positionH>
                <wp:positionV relativeFrom="margin">
                  <wp:posOffset>983615</wp:posOffset>
                </wp:positionV>
                <wp:extent cx="4157345" cy="6195060"/>
                <wp:effectExtent l="0" t="0" r="0" b="254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7345" cy="6195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2B4954" w14:textId="77777777" w:rsidR="00462FC6" w:rsidRPr="00A819B7" w:rsidRDefault="00462FC6" w:rsidP="00A819B7">
                            <w:pPr>
                              <w:pStyle w:val="BasicParagraph"/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PRE-CEREMONY SERENADE</w:t>
                            </w:r>
                          </w:p>
                          <w:p w14:paraId="48A90337" w14:textId="77777777" w:rsidR="00462FC6" w:rsidRPr="00A819B7" w:rsidRDefault="00462FC6" w:rsidP="00A819B7">
                            <w:pPr>
                              <w:pStyle w:val="BasicParagraph"/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WELCOME</w:t>
                            </w:r>
                          </w:p>
                          <w:p w14:paraId="16ED3DCF" w14:textId="77777777" w:rsidR="00462FC6" w:rsidRPr="00A819B7" w:rsidRDefault="00462FC6" w:rsidP="00A819B7">
                            <w:pPr>
                              <w:pStyle w:val="BasicParagraph"/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*INVOCATION</w:t>
                            </w:r>
                          </w:p>
                          <w:p w14:paraId="2668E619" w14:textId="77777777" w:rsidR="00462FC6" w:rsidRPr="00A819B7" w:rsidRDefault="00462FC6" w:rsidP="00A819B7">
                            <w:pPr>
                              <w:pStyle w:val="BasicParagraph"/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SOUND ATTENTION</w:t>
                            </w:r>
                          </w:p>
                          <w:p w14:paraId="215013E4" w14:textId="77777777" w:rsidR="00462FC6" w:rsidRPr="00A819B7" w:rsidRDefault="00462FC6" w:rsidP="00A819B7">
                            <w:pPr>
                              <w:pStyle w:val="BasicParagraph"/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SOUND ADJUTANT’S CALL</w:t>
                            </w:r>
                          </w:p>
                          <w:p w14:paraId="1817DE42" w14:textId="77777777" w:rsidR="00462FC6" w:rsidRPr="00A819B7" w:rsidRDefault="00462FC6" w:rsidP="00A819B7">
                            <w:pPr>
                              <w:pStyle w:val="BasicParagraph"/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MARCH ON</w:t>
                            </w:r>
                          </w:p>
                          <w:p w14:paraId="66B647F1" w14:textId="77777777" w:rsidR="00462FC6" w:rsidRPr="00A819B7" w:rsidRDefault="00462FC6" w:rsidP="00A819B7">
                            <w:pPr>
                              <w:pStyle w:val="BasicParagraph"/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NATIONAL ANTHEM</w:t>
                            </w:r>
                          </w:p>
                          <w:p w14:paraId="79F2CAB4" w14:textId="77777777" w:rsidR="00462FC6" w:rsidRPr="00A819B7" w:rsidRDefault="00462FC6" w:rsidP="00A819B7">
                            <w:pPr>
                              <w:pStyle w:val="BasicParagraph"/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POSTING OF COLORS</w:t>
                            </w:r>
                          </w:p>
                          <w:p w14:paraId="725759A4" w14:textId="77777777" w:rsidR="00462FC6" w:rsidRPr="00A819B7" w:rsidRDefault="00462FC6" w:rsidP="00A819B7">
                            <w:pPr>
                              <w:pStyle w:val="BasicParagraph"/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SOUND OFF</w:t>
                            </w:r>
                          </w:p>
                          <w:p w14:paraId="1C16EB55" w14:textId="77777777" w:rsidR="00462FC6" w:rsidRPr="00A819B7" w:rsidRDefault="00462FC6" w:rsidP="00A819B7">
                            <w:pPr>
                              <w:pStyle w:val="BasicParagraph"/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MANUAL OF ARMS</w:t>
                            </w:r>
                          </w:p>
                          <w:p w14:paraId="364ECE02" w14:textId="77777777" w:rsidR="00462FC6" w:rsidRPr="00A819B7" w:rsidRDefault="00462FC6" w:rsidP="00A819B7">
                            <w:pPr>
                              <w:pStyle w:val="BasicParagraph"/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RECEIVE THE REPORT</w:t>
                            </w:r>
                          </w:p>
                          <w:p w14:paraId="0841EA10" w14:textId="77777777" w:rsidR="00462FC6" w:rsidRPr="00A819B7" w:rsidRDefault="00462FC6" w:rsidP="00A819B7">
                            <w:pPr>
                              <w:pStyle w:val="BasicParagraph"/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PUBLISH THE ORDER</w:t>
                            </w:r>
                          </w:p>
                          <w:p w14:paraId="63BD184A" w14:textId="77777777" w:rsidR="00462FC6" w:rsidRPr="00A819B7" w:rsidRDefault="00462FC6" w:rsidP="00A819B7">
                            <w:pPr>
                              <w:pStyle w:val="BasicParagraph"/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OFFICERS CENTER</w:t>
                            </w:r>
                          </w:p>
                          <w:p w14:paraId="6859BCBA" w14:textId="77777777" w:rsidR="00462FC6" w:rsidRPr="00A819B7" w:rsidRDefault="00462FC6" w:rsidP="00A819B7">
                            <w:pPr>
                              <w:pStyle w:val="BasicParagraph"/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TRANSFER OF COMMAND</w:t>
                            </w:r>
                          </w:p>
                          <w:p w14:paraId="55AA1059" w14:textId="3CFCDCEF" w:rsidR="00462FC6" w:rsidRPr="00A819B7" w:rsidRDefault="00462FC6" w:rsidP="00A819B7">
                            <w:pPr>
                              <w:pStyle w:val="BasicParagraph"/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VIP / GUEST REMARKS</w:t>
                            </w:r>
                          </w:p>
                          <w:p w14:paraId="78420BEF" w14:textId="77777777" w:rsidR="00462FC6" w:rsidRPr="00A819B7" w:rsidRDefault="00462FC6" w:rsidP="00A819B7">
                            <w:pPr>
                              <w:pStyle w:val="BasicParagraph"/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OUTGOING COMMANDER’S REMARKS</w:t>
                            </w:r>
                          </w:p>
                          <w:p w14:paraId="18D0B55B" w14:textId="77777777" w:rsidR="00462FC6" w:rsidRPr="00A819B7" w:rsidRDefault="00462FC6" w:rsidP="00A819B7">
                            <w:pPr>
                              <w:pStyle w:val="BasicParagraph"/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INCOMING COMMANDER’S REMARKS</w:t>
                            </w:r>
                          </w:p>
                          <w:p w14:paraId="19CA1C55" w14:textId="77777777" w:rsidR="00462FC6" w:rsidRPr="00A819B7" w:rsidRDefault="00462FC6" w:rsidP="00A819B7">
                            <w:pPr>
                              <w:pStyle w:val="BasicParagraph"/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PASS IN REVIEW</w:t>
                            </w:r>
                          </w:p>
                          <w:p w14:paraId="79ADAC29" w14:textId="77777777" w:rsidR="00462FC6" w:rsidRPr="00A819B7" w:rsidRDefault="00462FC6" w:rsidP="00A819B7">
                            <w:pPr>
                              <w:pStyle w:val="BasicParagraph"/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*ANCHORS AWEIGH</w:t>
                            </w:r>
                          </w:p>
                          <w:p w14:paraId="16B2A572" w14:textId="77777777" w:rsidR="00462FC6" w:rsidRPr="00A819B7" w:rsidRDefault="00462FC6" w:rsidP="00A819B7">
                            <w:pPr>
                              <w:pStyle w:val="BasicParagraph"/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*MARINES’ HYMN</w:t>
                            </w:r>
                          </w:p>
                          <w:p w14:paraId="5E81C654" w14:textId="77777777" w:rsidR="00462FC6" w:rsidRPr="00A819B7" w:rsidRDefault="00462FC6" w:rsidP="00A819B7">
                            <w:pPr>
                              <w:pStyle w:val="BasicParagraph"/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CEREMONY CONCLUSION</w:t>
                            </w:r>
                          </w:p>
                          <w:p w14:paraId="33A25C08" w14:textId="77777777" w:rsidR="00462FC6" w:rsidRDefault="00462FC6" w:rsidP="00A819B7">
                            <w:pPr>
                              <w:pStyle w:val="BasicParagraph"/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RECEPTION</w:t>
                            </w:r>
                          </w:p>
                          <w:p w14:paraId="6FDA491C" w14:textId="683BBDFE" w:rsidR="00462FC6" w:rsidRPr="00A819B7" w:rsidRDefault="00462FC6" w:rsidP="00A819B7">
                            <w:pPr>
                              <w:pStyle w:val="BasicParagraph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18"/>
                                <w:szCs w:val="18"/>
                              </w:rPr>
                              <w:br/>
                            </w: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18"/>
                                <w:szCs w:val="18"/>
                              </w:rPr>
                              <w:t>*EVENTS DURING WHICH GUESTS ARE REQUESTED TO STAND.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" o:spid="_x0000_s1032" type="#_x0000_t202" style="position:absolute;margin-left:34pt;margin-top:77.45pt;width:327.35pt;height:487.8pt;z-index:2516469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" filled="f" stroked="f">
                <v:textbox>
                  <w:txbxContent>
                    <w:p w14:paraId="652B4954" w14:textId="77777777" w:rsidR="006A1AA2" w:rsidRPr="00A819B7" w:rsidRDefault="006A1AA2" w:rsidP="00A819B7">
                      <w:pPr>
                        <w:pStyle w:val="BasicParagraph"/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PRE-CEREMONY SERENADE</w:t>
                      </w:r>
                    </w:p>
                    <w:p w14:paraId="48A90337" w14:textId="77777777" w:rsidR="006A1AA2" w:rsidRPr="00A819B7" w:rsidRDefault="006A1AA2" w:rsidP="00A819B7">
                      <w:pPr>
                        <w:pStyle w:val="BasicParagraph"/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WELCOME</w:t>
                      </w:r>
                    </w:p>
                    <w:p w14:paraId="16ED3DCF" w14:textId="77777777" w:rsidR="006A1AA2" w:rsidRPr="00A819B7" w:rsidRDefault="006A1AA2" w:rsidP="00A819B7">
                      <w:pPr>
                        <w:pStyle w:val="BasicParagraph"/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*INVOCATION</w:t>
                      </w:r>
                    </w:p>
                    <w:p w14:paraId="2668E619" w14:textId="77777777" w:rsidR="006A1AA2" w:rsidRPr="00A819B7" w:rsidRDefault="006A1AA2" w:rsidP="00A819B7">
                      <w:pPr>
                        <w:pStyle w:val="BasicParagraph"/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SOUND ATTENTION</w:t>
                      </w:r>
                    </w:p>
                    <w:p w14:paraId="215013E4" w14:textId="77777777" w:rsidR="006A1AA2" w:rsidRPr="00A819B7" w:rsidRDefault="006A1AA2" w:rsidP="00A819B7">
                      <w:pPr>
                        <w:pStyle w:val="BasicParagraph"/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SOUND ADJUTANT’S CALL</w:t>
                      </w:r>
                    </w:p>
                    <w:p w14:paraId="1817DE42" w14:textId="77777777" w:rsidR="006A1AA2" w:rsidRPr="00A819B7" w:rsidRDefault="006A1AA2" w:rsidP="00A819B7">
                      <w:pPr>
                        <w:pStyle w:val="BasicParagraph"/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MARCH ON</w:t>
                      </w:r>
                    </w:p>
                    <w:p w14:paraId="66B647F1" w14:textId="77777777" w:rsidR="006A1AA2" w:rsidRPr="00A819B7" w:rsidRDefault="006A1AA2" w:rsidP="00A819B7">
                      <w:pPr>
                        <w:pStyle w:val="BasicParagraph"/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NATIONAL ANTHEM</w:t>
                      </w:r>
                    </w:p>
                    <w:p w14:paraId="79F2CAB4" w14:textId="77777777" w:rsidR="006A1AA2" w:rsidRPr="00A819B7" w:rsidRDefault="006A1AA2" w:rsidP="00A819B7">
                      <w:pPr>
                        <w:pStyle w:val="BasicParagraph"/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POSTING OF COLORS</w:t>
                      </w:r>
                    </w:p>
                    <w:p w14:paraId="725759A4" w14:textId="77777777" w:rsidR="006A1AA2" w:rsidRPr="00A819B7" w:rsidRDefault="006A1AA2" w:rsidP="00A819B7">
                      <w:pPr>
                        <w:pStyle w:val="BasicParagraph"/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SOUND OFF</w:t>
                      </w:r>
                    </w:p>
                    <w:p w14:paraId="1C16EB55" w14:textId="77777777" w:rsidR="006A1AA2" w:rsidRPr="00A819B7" w:rsidRDefault="006A1AA2" w:rsidP="00A819B7">
                      <w:pPr>
                        <w:pStyle w:val="BasicParagraph"/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MANUAL OF ARMS</w:t>
                      </w:r>
                    </w:p>
                    <w:p w14:paraId="364ECE02" w14:textId="77777777" w:rsidR="006A1AA2" w:rsidRPr="00A819B7" w:rsidRDefault="006A1AA2" w:rsidP="00A819B7">
                      <w:pPr>
                        <w:pStyle w:val="BasicParagraph"/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RECEIVE THE REPORT</w:t>
                      </w:r>
                    </w:p>
                    <w:p w14:paraId="0841EA10" w14:textId="77777777" w:rsidR="006A1AA2" w:rsidRPr="00A819B7" w:rsidRDefault="006A1AA2" w:rsidP="00A819B7">
                      <w:pPr>
                        <w:pStyle w:val="BasicParagraph"/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PUBLISH THE ORDER</w:t>
                      </w:r>
                    </w:p>
                    <w:p w14:paraId="63BD184A" w14:textId="77777777" w:rsidR="006A1AA2" w:rsidRPr="00A819B7" w:rsidRDefault="006A1AA2" w:rsidP="00A819B7">
                      <w:pPr>
                        <w:pStyle w:val="BasicParagraph"/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OFFICERS CENTER</w:t>
                      </w:r>
                    </w:p>
                    <w:p w14:paraId="6859BCBA" w14:textId="77777777" w:rsidR="006A1AA2" w:rsidRPr="00A819B7" w:rsidRDefault="006A1AA2" w:rsidP="00A819B7">
                      <w:pPr>
                        <w:pStyle w:val="BasicParagraph"/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TRANSFER OF COMMAND</w:t>
                      </w:r>
                    </w:p>
                    <w:p w14:paraId="55AA1059" w14:textId="3CFCDCEF" w:rsidR="006A1AA2" w:rsidRPr="00A819B7" w:rsidRDefault="006A1AA2" w:rsidP="00A819B7">
                      <w:pPr>
                        <w:pStyle w:val="BasicParagraph"/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VIP / GUEST REMARKS</w:t>
                      </w:r>
                    </w:p>
                    <w:p w14:paraId="78420BEF" w14:textId="77777777" w:rsidR="006A1AA2" w:rsidRPr="00A819B7" w:rsidRDefault="006A1AA2" w:rsidP="00A819B7">
                      <w:pPr>
                        <w:pStyle w:val="BasicParagraph"/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OUTGOING COMMANDER’S REMARKS</w:t>
                      </w:r>
                    </w:p>
                    <w:p w14:paraId="18D0B55B" w14:textId="77777777" w:rsidR="006A1AA2" w:rsidRPr="00A819B7" w:rsidRDefault="006A1AA2" w:rsidP="00A819B7">
                      <w:pPr>
                        <w:pStyle w:val="BasicParagraph"/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INCOMING COMMANDER’S REMARKS</w:t>
                      </w:r>
                    </w:p>
                    <w:p w14:paraId="19CA1C55" w14:textId="77777777" w:rsidR="006A1AA2" w:rsidRPr="00A819B7" w:rsidRDefault="006A1AA2" w:rsidP="00A819B7">
                      <w:pPr>
                        <w:pStyle w:val="BasicParagraph"/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PASS IN REVIEW</w:t>
                      </w:r>
                    </w:p>
                    <w:p w14:paraId="79ADAC29" w14:textId="77777777" w:rsidR="006A1AA2" w:rsidRPr="00A819B7" w:rsidRDefault="006A1AA2" w:rsidP="00A819B7">
                      <w:pPr>
                        <w:pStyle w:val="BasicParagraph"/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*ANCHORS AWEIGH</w:t>
                      </w:r>
                    </w:p>
                    <w:p w14:paraId="16B2A572" w14:textId="77777777" w:rsidR="006A1AA2" w:rsidRPr="00A819B7" w:rsidRDefault="006A1AA2" w:rsidP="00A819B7">
                      <w:pPr>
                        <w:pStyle w:val="BasicParagraph"/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*MARINES’ HYMN</w:t>
                      </w:r>
                    </w:p>
                    <w:p w14:paraId="5E81C654" w14:textId="77777777" w:rsidR="006A1AA2" w:rsidRPr="00A819B7" w:rsidRDefault="006A1AA2" w:rsidP="00A819B7">
                      <w:pPr>
                        <w:pStyle w:val="BasicParagraph"/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CEREMONY CONCLUSION</w:t>
                      </w:r>
                    </w:p>
                    <w:p w14:paraId="33A25C08" w14:textId="77777777" w:rsidR="006A1AA2" w:rsidRDefault="006A1AA2" w:rsidP="00A819B7">
                      <w:pPr>
                        <w:pStyle w:val="BasicParagraph"/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RECEPTION</w:t>
                      </w:r>
                    </w:p>
                    <w:p w14:paraId="6FDA491C" w14:textId="683BBDFE" w:rsidR="006A1AA2" w:rsidRPr="00A819B7" w:rsidRDefault="006A1AA2" w:rsidP="00A819B7">
                      <w:pPr>
                        <w:pStyle w:val="BasicParagraph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  <w:sz w:val="18"/>
                          <w:szCs w:val="18"/>
                        </w:rPr>
                        <w:br/>
                      </w: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18"/>
                          <w:szCs w:val="18"/>
                        </w:rPr>
                        <w:t>*EVENTS DURING WHICH GUESTS ARE REQUESTED TO STAND.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5A877C75" w14:textId="77777777" w:rsidR="00E82608" w:rsidRDefault="00E82608"/>
    <w:p w14:paraId="1ABE6C19" w14:textId="77777777" w:rsidR="00E82608" w:rsidRDefault="00E82608"/>
    <w:p w14:paraId="1645BB86" w14:textId="77777777" w:rsidR="00E82608" w:rsidRDefault="00E82608"/>
    <w:p w14:paraId="0C37BF40" w14:textId="77777777" w:rsidR="00E82608" w:rsidRDefault="00E82608"/>
    <w:p w14:paraId="51B0BD3C" w14:textId="77777777" w:rsidR="00E82608" w:rsidRDefault="00E82608"/>
    <w:p w14:paraId="04588F7A" w14:textId="77777777" w:rsidR="00E82608" w:rsidRDefault="00E82608"/>
    <w:p w14:paraId="5484E547" w14:textId="77777777" w:rsidR="00E82608" w:rsidRDefault="00E82608"/>
    <w:p w14:paraId="095CCA36" w14:textId="77777777" w:rsidR="00E82608" w:rsidRDefault="00E82608"/>
    <w:p w14:paraId="47C61EEE" w14:textId="77777777" w:rsidR="00E82608" w:rsidRDefault="00E82608"/>
    <w:p w14:paraId="169D7BD6" w14:textId="77777777" w:rsidR="00E82608" w:rsidRDefault="00E82608"/>
    <w:p w14:paraId="32A47F62" w14:textId="77777777" w:rsidR="00E82608" w:rsidRDefault="00E82608"/>
    <w:p w14:paraId="6BB7A6BE" w14:textId="77777777" w:rsidR="00E82608" w:rsidRDefault="00E82608"/>
    <w:p w14:paraId="7F84C68C" w14:textId="77777777" w:rsidR="00E82608" w:rsidRDefault="00E82608"/>
    <w:p w14:paraId="23C1EF0F" w14:textId="77777777" w:rsidR="00E82608" w:rsidRDefault="00E82608"/>
    <w:p w14:paraId="61FCD236" w14:textId="77777777" w:rsidR="00E82608" w:rsidRDefault="00E82608"/>
    <w:p w14:paraId="3B195190" w14:textId="77777777" w:rsidR="00E82608" w:rsidRDefault="00E82608"/>
    <w:p w14:paraId="555AC306" w14:textId="77777777" w:rsidR="00E82608" w:rsidRDefault="00E82608"/>
    <w:p w14:paraId="15F8A27C" w14:textId="77777777" w:rsidR="00E82608" w:rsidRDefault="00E82608"/>
    <w:p w14:paraId="7E7E38B3" w14:textId="77777777" w:rsidR="00E82608" w:rsidRDefault="00E82608"/>
    <w:p w14:paraId="4B521A12" w14:textId="77777777" w:rsidR="00E82608" w:rsidRDefault="00E82608"/>
    <w:p w14:paraId="27BF05DF" w14:textId="77777777" w:rsidR="00E82608" w:rsidRDefault="00E82608"/>
    <w:p w14:paraId="665113FA" w14:textId="77777777" w:rsidR="00E82608" w:rsidRDefault="00E82608"/>
    <w:p w14:paraId="4F78411A" w14:textId="77777777" w:rsidR="00A30837" w:rsidRDefault="00A30837"/>
    <w:p w14:paraId="53664FC5" w14:textId="77777777" w:rsidR="00A30837" w:rsidRDefault="00A30837"/>
    <w:p w14:paraId="170F23CB" w14:textId="77777777" w:rsidR="00E82608" w:rsidRDefault="00E82608"/>
    <w:p w14:paraId="3ADCD373" w14:textId="77777777" w:rsidR="00E82608" w:rsidRDefault="00E82608"/>
    <w:p w14:paraId="44A8BF2A" w14:textId="77777777" w:rsidR="00E82608" w:rsidRDefault="00E82608"/>
    <w:p w14:paraId="18BA86AD" w14:textId="77777777" w:rsidR="00E82608" w:rsidRDefault="00E82608"/>
    <w:p w14:paraId="46CD5B36" w14:textId="77777777" w:rsidR="00E82608" w:rsidRDefault="00E82608"/>
    <w:p w14:paraId="4F310194" w14:textId="77777777" w:rsidR="00E82608" w:rsidRDefault="00E82608"/>
    <w:p w14:paraId="2616783D" w14:textId="77777777" w:rsidR="00E82608" w:rsidRDefault="00E82608"/>
    <w:p w14:paraId="470F7E19" w14:textId="27045FF8" w:rsidR="00E82608" w:rsidRDefault="00E82608"/>
    <w:p w14:paraId="386558ED" w14:textId="77777777" w:rsidR="00E82608" w:rsidRDefault="00E82608"/>
    <w:p w14:paraId="23115FC1" w14:textId="77777777" w:rsidR="00E82608" w:rsidRDefault="00E82608"/>
    <w:p w14:paraId="6C9338EA" w14:textId="77777777" w:rsidR="00E82608" w:rsidRDefault="00E82608"/>
    <w:p w14:paraId="66FB65FC" w14:textId="77777777" w:rsidR="00E82608" w:rsidRDefault="00E82608"/>
    <w:p w14:paraId="558473D9" w14:textId="77777777" w:rsidR="00E82608" w:rsidRDefault="00E82608"/>
    <w:p w14:paraId="555D3CF9" w14:textId="77777777" w:rsidR="00E82608" w:rsidRDefault="00E82608"/>
    <w:p w14:paraId="74F900EF" w14:textId="416AF8D8" w:rsidR="00E82608" w:rsidRDefault="00272659"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3FD960B8" wp14:editId="346BCD10">
                <wp:simplePos x="0" y="0"/>
                <wp:positionH relativeFrom="margin">
                  <wp:posOffset>1169991</wp:posOffset>
                </wp:positionH>
                <wp:positionV relativeFrom="margin">
                  <wp:posOffset>254000</wp:posOffset>
                </wp:positionV>
                <wp:extent cx="2698108" cy="7207885"/>
                <wp:effectExtent l="0" t="0" r="0" b="5715"/>
                <wp:wrapSquare wrapText="bothSides"/>
                <wp:docPr id="5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8108" cy="7207885"/>
                          <a:chOff x="548326" y="0"/>
                          <a:chExt cx="2698108" cy="7207885"/>
                        </a:xfrm>
                      </wpg:grpSpPr>
                      <pic:pic xmlns:pic="http://schemas.openxmlformats.org/drawingml/2006/picture">
                        <pic:nvPicPr>
                          <pic:cNvPr id="58" name="Picture 58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8326" y="0"/>
                            <a:ext cx="2698108" cy="283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Picture 59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8326" y="6924675"/>
                            <a:ext cx="2698108" cy="2832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7" o:spid="_x0000_s1026" style="position:absolute;margin-left:92.15pt;margin-top:20pt;width:212.45pt;height:567.55pt;z-index:251652096;mso-position-horizontal-relative:margin;mso-position-vertical-relative:margin" coordorigin="548326" coordsize="2698108,720788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">
                <v:shape id="Picture 58" o:spid="_x0000_s1027" type="#_x0000_t75" style="position:absolute;left:548326;width:2698108;height:2832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LU&#10;0PTEAAAA2wAAAA8AAABkcnMvZG93bnJldi54bWxET8tqwkAU3Rf6D8MtuCk6MbSlREepgiItlPpa&#10;uLtmrpPQzJ2QGWP0651FocvDeY+nna1ES40vHSsYDhIQxLnTJRsFu+2i/w7CB2SNlWNScCUP08nj&#10;wxgz7S68pnYTjIgh7DNUUIRQZ1L6vCCLfuBq4sidXGMxRNgYqRu8xHBbyTRJ3qTFkmNDgTXNC8p/&#10;N2er4LC/ft/W6eylXZr0+Pk1M/Nn96NU76n7GIEI1IV/8Z97pRW8xrHxS/wBcnIH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BLU0PTEAAAA2wAAAA8AAAAAAAAAAAAAAAAAnAIA&#10;AGRycy9kb3ducmV2LnhtbFBLBQYAAAAABAAEAPcAAACNAwAAAAA=&#10;">
                  <v:imagedata r:id="rId18" o:title=""/>
                  <v:path arrowok="t"/>
                </v:shape>
                <v:shape id="Picture 59" o:spid="_x0000_s1028" type="#_x0000_t75" style="position:absolute;left:548326;top:6924675;width:2698108;height:2832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">
                  <v:imagedata r:id="rId19" o:title=""/>
                  <v:path arrowok="t"/>
                </v:shape>
                <w10:wrap type="square" anchorx="margin" anchory="margin"/>
              </v:group>
            </w:pict>
          </mc:Fallback>
        </mc:AlternateContent>
      </w:r>
    </w:p>
    <w:p w14:paraId="0FA5C0EC" w14:textId="3B8ABEDA" w:rsidR="00E82608" w:rsidRDefault="00E82608"/>
    <w:p w14:paraId="64E6C705" w14:textId="433FE9CD" w:rsidR="00E82608" w:rsidRDefault="00272659"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5F93A17" wp14:editId="26A6B91A">
                <wp:simplePos x="0" y="0"/>
                <wp:positionH relativeFrom="margin">
                  <wp:posOffset>440690</wp:posOffset>
                </wp:positionH>
                <wp:positionV relativeFrom="margin">
                  <wp:posOffset>543138</wp:posOffset>
                </wp:positionV>
                <wp:extent cx="4157345" cy="396663"/>
                <wp:effectExtent l="0" t="0" r="0" b="10160"/>
                <wp:wrapSquare wrapText="bothSides"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7345" cy="3966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9BA08E" w14:textId="4D25A70E" w:rsidR="00462FC6" w:rsidRPr="00670485" w:rsidRDefault="00462FC6" w:rsidP="0091020B">
                            <w:pPr>
                              <w:spacing w:line="360" w:lineRule="auto"/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36"/>
                                <w:szCs w:val="36"/>
                              </w:rPr>
                            </w:pPr>
                            <w:r w:rsidRPr="00670485">
                              <w:rPr>
                                <w:rFonts w:ascii="Times" w:hAnsi="Times"/>
                                <w:color w:val="943634" w:themeColor="accent2" w:themeShade="BF"/>
                                <w:sz w:val="36"/>
                                <w:szCs w:val="36"/>
                              </w:rPr>
                              <w:t>CEREMONIAL STAFF</w:t>
                            </w:r>
                          </w:p>
                          <w:p w14:paraId="476B1AB0" w14:textId="77777777" w:rsidR="00462FC6" w:rsidRDefault="00462F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5" o:spid="_x0000_s1033" type="#_x0000_t202" style="position:absolute;margin-left:34.7pt;margin-top:42.75pt;width:327.35pt;height:31.25pt;z-index:2516500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" filled="f" stroked="f">
                <v:textbox>
                  <w:txbxContent>
                    <w:p w14:paraId="229BA08E" w14:textId="4D25A70E" w:rsidR="006A1AA2" w:rsidRPr="00670485" w:rsidRDefault="006A1AA2" w:rsidP="0091020B">
                      <w:pPr>
                        <w:spacing w:line="360" w:lineRule="auto"/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36"/>
                          <w:szCs w:val="36"/>
                        </w:rPr>
                      </w:pPr>
                      <w:r w:rsidRPr="00670485">
                        <w:rPr>
                          <w:rFonts w:ascii="Times" w:hAnsi="Times"/>
                          <w:color w:val="943634" w:themeColor="accent2" w:themeShade="BF"/>
                          <w:sz w:val="36"/>
                          <w:szCs w:val="36"/>
                        </w:rPr>
                        <w:t>CEREMONIAL STAFF</w:t>
                      </w:r>
                    </w:p>
                    <w:p w14:paraId="476B1AB0" w14:textId="77777777" w:rsidR="006A1AA2" w:rsidRDefault="006A1AA2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046DE7E2" w14:textId="77777777" w:rsidR="00E82608" w:rsidRDefault="00E82608"/>
    <w:p w14:paraId="07656D25" w14:textId="493458A4" w:rsidR="00E82608" w:rsidRDefault="00272659"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83967A9" wp14:editId="6517EF90">
                <wp:simplePos x="0" y="0"/>
                <wp:positionH relativeFrom="margin">
                  <wp:posOffset>440055</wp:posOffset>
                </wp:positionH>
                <wp:positionV relativeFrom="margin">
                  <wp:posOffset>958215</wp:posOffset>
                </wp:positionV>
                <wp:extent cx="4157345" cy="6195060"/>
                <wp:effectExtent l="0" t="0" r="0" b="2540"/>
                <wp:wrapSquare wrapText="bothSides"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7345" cy="6195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ED6F49" w14:textId="77777777" w:rsidR="00462FC6" w:rsidRPr="00F30021" w:rsidRDefault="00462FC6" w:rsidP="00F3002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F3002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65F91" w:themeColor="accent1" w:themeShade="BF"/>
                              </w:rPr>
                              <w:t>COMMANDER OF TROOPS</w:t>
                            </w:r>
                          </w:p>
                          <w:p w14:paraId="70D311D1" w14:textId="2DC5CADF" w:rsidR="00462FC6" w:rsidRPr="00F30021" w:rsidRDefault="00462FC6" w:rsidP="00F3002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RANK AND NAME HERE</w:t>
                            </w:r>
                          </w:p>
                          <w:p w14:paraId="6C5F7802" w14:textId="77777777" w:rsidR="00462FC6" w:rsidRPr="00F30021" w:rsidRDefault="00462FC6" w:rsidP="00F3002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</w:p>
                          <w:p w14:paraId="258BD2F3" w14:textId="77777777" w:rsidR="00462FC6" w:rsidRPr="00F30021" w:rsidRDefault="00462FC6" w:rsidP="00F3002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F3002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65F91" w:themeColor="accent1" w:themeShade="BF"/>
                              </w:rPr>
                              <w:t>CHAPLAIN</w:t>
                            </w:r>
                          </w:p>
                          <w:p w14:paraId="01E43484" w14:textId="77777777" w:rsidR="00462FC6" w:rsidRPr="00F30021" w:rsidRDefault="00462FC6" w:rsidP="00F3002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RANK AND NAME HERE</w:t>
                            </w:r>
                          </w:p>
                          <w:p w14:paraId="2A409BDB" w14:textId="77777777" w:rsidR="00462FC6" w:rsidRPr="00F30021" w:rsidRDefault="00462FC6" w:rsidP="00F3002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</w:p>
                          <w:p w14:paraId="0BA7DD7B" w14:textId="77777777" w:rsidR="00462FC6" w:rsidRPr="00F30021" w:rsidRDefault="00462FC6" w:rsidP="00F3002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F3002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65F91" w:themeColor="accent1" w:themeShade="BF"/>
                              </w:rPr>
                              <w:t>NARRATOR</w:t>
                            </w:r>
                          </w:p>
                          <w:p w14:paraId="2ABF4F3F" w14:textId="77777777" w:rsidR="00462FC6" w:rsidRPr="00F30021" w:rsidRDefault="00462FC6" w:rsidP="00F3002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RANK AND NAME HERE</w:t>
                            </w:r>
                          </w:p>
                          <w:p w14:paraId="0CABB256" w14:textId="77777777" w:rsidR="00462FC6" w:rsidRPr="00F30021" w:rsidRDefault="00462FC6" w:rsidP="00F3002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</w:p>
                          <w:p w14:paraId="31E54C55" w14:textId="77777777" w:rsidR="00462FC6" w:rsidRPr="00F30021" w:rsidRDefault="00462FC6" w:rsidP="00F3002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F3002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65F91" w:themeColor="accent1" w:themeShade="BF"/>
                              </w:rPr>
                              <w:t>ADJUTANT</w:t>
                            </w:r>
                          </w:p>
                          <w:p w14:paraId="084FEC93" w14:textId="77777777" w:rsidR="00462FC6" w:rsidRPr="00F30021" w:rsidRDefault="00462FC6" w:rsidP="00F3002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RANK AND NAME HERE</w:t>
                            </w:r>
                          </w:p>
                          <w:p w14:paraId="69865265" w14:textId="77777777" w:rsidR="00462FC6" w:rsidRPr="00F30021" w:rsidRDefault="00462FC6" w:rsidP="00F3002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</w:p>
                          <w:p w14:paraId="6113CE9F" w14:textId="77777777" w:rsidR="00462FC6" w:rsidRPr="00F30021" w:rsidRDefault="00462FC6" w:rsidP="00F3002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F3002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65F91" w:themeColor="accent1" w:themeShade="BF"/>
                              </w:rPr>
                              <w:t>COLOR GUARD</w:t>
                            </w:r>
                          </w:p>
                          <w:p w14:paraId="7D336EDB" w14:textId="77777777" w:rsidR="00462FC6" w:rsidRPr="00F30021" w:rsidRDefault="00462FC6" w:rsidP="00F3002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RANK AND NAME HERE</w:t>
                            </w:r>
                          </w:p>
                          <w:p w14:paraId="751A81D8" w14:textId="77777777" w:rsidR="00462FC6" w:rsidRPr="00F30021" w:rsidRDefault="00462FC6" w:rsidP="00F3002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65F91" w:themeColor="accent1" w:themeShade="BF"/>
                              </w:rPr>
                            </w:pPr>
                          </w:p>
                          <w:p w14:paraId="14F43228" w14:textId="77777777" w:rsidR="00462FC6" w:rsidRPr="00F30021" w:rsidRDefault="00462FC6" w:rsidP="00F3002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F3002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65F91" w:themeColor="accent1" w:themeShade="BF"/>
                              </w:rPr>
                              <w:t>STAFF OFFICERS</w:t>
                            </w:r>
                          </w:p>
                          <w:p w14:paraId="3930D540" w14:textId="77777777" w:rsidR="00462FC6" w:rsidRDefault="00462FC6" w:rsidP="00F3002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RANK AND NAME HERE</w:t>
                            </w:r>
                          </w:p>
                          <w:p w14:paraId="2171BE4F" w14:textId="0A712E99" w:rsidR="00462FC6" w:rsidRDefault="00462FC6" w:rsidP="00F3002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RANK AND NAME HERE</w:t>
                            </w:r>
                          </w:p>
                          <w:p w14:paraId="19D948CD" w14:textId="773013B6" w:rsidR="00462FC6" w:rsidRDefault="00462FC6" w:rsidP="00F3002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RANK AND NAME HERE</w:t>
                            </w:r>
                          </w:p>
                          <w:p w14:paraId="633158FF" w14:textId="77777777" w:rsidR="00462FC6" w:rsidRPr="00F30021" w:rsidRDefault="00462FC6" w:rsidP="00F3002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RANK AND NAME HERE</w:t>
                            </w:r>
                          </w:p>
                          <w:p w14:paraId="4C0325E7" w14:textId="77777777" w:rsidR="00462FC6" w:rsidRPr="00F30021" w:rsidRDefault="00462FC6" w:rsidP="00F30021">
                            <w:pPr>
                              <w:pStyle w:val="BasicParagraph"/>
                              <w:suppressAutoHyphens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65F91" w:themeColor="accent1" w:themeShade="BF"/>
                              </w:rPr>
                            </w:pPr>
                          </w:p>
                          <w:p w14:paraId="2FD1E8D5" w14:textId="77777777" w:rsidR="00462FC6" w:rsidRPr="00F30021" w:rsidRDefault="00462FC6" w:rsidP="00F3002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F3002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65F91" w:themeColor="accent1" w:themeShade="BF"/>
                              </w:rPr>
                              <w:t xml:space="preserve">STAFF NON-COMMISSIONED OFFICERS </w:t>
                            </w:r>
                          </w:p>
                          <w:p w14:paraId="33155243" w14:textId="77777777" w:rsidR="00462FC6" w:rsidRPr="00F30021" w:rsidRDefault="00462FC6" w:rsidP="00F3002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RANK AND NAME HERE</w:t>
                            </w:r>
                          </w:p>
                          <w:p w14:paraId="5401B466" w14:textId="77777777" w:rsidR="00462FC6" w:rsidRPr="00F30021" w:rsidRDefault="00462FC6" w:rsidP="00F3002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RANK AND NAME HERE</w:t>
                            </w:r>
                          </w:p>
                          <w:p w14:paraId="607281A6" w14:textId="77777777" w:rsidR="00462FC6" w:rsidRPr="00F30021" w:rsidRDefault="00462FC6" w:rsidP="00F3002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RANK AND NAME HERE</w:t>
                            </w:r>
                          </w:p>
                          <w:p w14:paraId="23E499EB" w14:textId="77777777" w:rsidR="00462FC6" w:rsidRPr="00F30021" w:rsidRDefault="00462FC6" w:rsidP="00F3002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RANK AND NAME HERE</w:t>
                            </w:r>
                          </w:p>
                          <w:p w14:paraId="1F0CFB4F" w14:textId="77777777" w:rsidR="00462FC6" w:rsidRDefault="00462FC6" w:rsidP="00F3002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65F91" w:themeColor="accent1" w:themeShade="BF"/>
                              </w:rPr>
                            </w:pPr>
                          </w:p>
                          <w:p w14:paraId="5011D93E" w14:textId="77777777" w:rsidR="00462FC6" w:rsidRPr="00F30021" w:rsidRDefault="00462FC6" w:rsidP="00F3002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65F91" w:themeColor="accent1" w:themeShade="BF"/>
                              </w:rPr>
                            </w:pPr>
                          </w:p>
                          <w:p w14:paraId="644F2358" w14:textId="6C414550" w:rsidR="00462FC6" w:rsidRPr="00F30021" w:rsidRDefault="00462FC6" w:rsidP="00F3002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2"/>
                                <w:szCs w:val="22"/>
                              </w:rPr>
                            </w:pPr>
                            <w:r w:rsidRPr="00F30021">
                              <w:rPr>
                                <w:rFonts w:ascii="Times New Roman" w:hAnsi="Times New Roman" w:cs="Times New Roman"/>
                                <w:bCs/>
                                <w:color w:val="365F91" w:themeColor="accent1" w:themeShade="BF"/>
                                <w:sz w:val="22"/>
                                <w:szCs w:val="22"/>
                              </w:rPr>
                              <w:t>MUSIC PROVIDED BY THE 1ST MARINE DIVISION BAND</w:t>
                            </w:r>
                          </w:p>
                          <w:p w14:paraId="3C4ACA3E" w14:textId="3AC51618" w:rsidR="00462FC6" w:rsidRPr="00F30021" w:rsidRDefault="00462FC6" w:rsidP="00F30021">
                            <w:pPr>
                              <w:pStyle w:val="BalloonText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6" o:spid="_x0000_s1034" type="#_x0000_t202" style="position:absolute;margin-left:34.65pt;margin-top:75.45pt;width:327.35pt;height:487.8pt;z-index:2516510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" filled="f" stroked="f">
                <v:textbox>
                  <w:txbxContent>
                    <w:p w14:paraId="35ED6F49" w14:textId="77777777" w:rsidR="006A1AA2" w:rsidRPr="00F30021" w:rsidRDefault="006A1AA2" w:rsidP="00F30021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F30021">
                        <w:rPr>
                          <w:rFonts w:ascii="Times New Roman" w:hAnsi="Times New Roman" w:cs="Times New Roman"/>
                          <w:b/>
                          <w:bCs/>
                          <w:color w:val="365F91" w:themeColor="accent1" w:themeShade="BF"/>
                        </w:rPr>
                        <w:t>COMMANDER OF TROOPS</w:t>
                      </w:r>
                    </w:p>
                    <w:p w14:paraId="70D311D1" w14:textId="2DC5CADF" w:rsidR="006A1AA2" w:rsidRPr="00F30021" w:rsidRDefault="006A1AA2" w:rsidP="00F30021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RANK AND NAME HERE</w:t>
                      </w:r>
                    </w:p>
                    <w:p w14:paraId="6C5F7802" w14:textId="77777777" w:rsidR="006A1AA2" w:rsidRPr="00F30021" w:rsidRDefault="006A1AA2" w:rsidP="00F30021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</w:p>
                    <w:p w14:paraId="258BD2F3" w14:textId="77777777" w:rsidR="006A1AA2" w:rsidRPr="00F30021" w:rsidRDefault="006A1AA2" w:rsidP="00F30021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F30021">
                        <w:rPr>
                          <w:rFonts w:ascii="Times New Roman" w:hAnsi="Times New Roman" w:cs="Times New Roman"/>
                          <w:b/>
                          <w:bCs/>
                          <w:color w:val="365F91" w:themeColor="accent1" w:themeShade="BF"/>
                        </w:rPr>
                        <w:t>CHAPLAIN</w:t>
                      </w:r>
                    </w:p>
                    <w:p w14:paraId="01E43484" w14:textId="77777777" w:rsidR="006A1AA2" w:rsidRPr="00F30021" w:rsidRDefault="006A1AA2" w:rsidP="00F30021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RANK AND NAME HERE</w:t>
                      </w:r>
                    </w:p>
                    <w:p w14:paraId="2A409BDB" w14:textId="77777777" w:rsidR="006A1AA2" w:rsidRPr="00F30021" w:rsidRDefault="006A1AA2" w:rsidP="00F30021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</w:p>
                    <w:p w14:paraId="0BA7DD7B" w14:textId="77777777" w:rsidR="006A1AA2" w:rsidRPr="00F30021" w:rsidRDefault="006A1AA2" w:rsidP="00F30021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F30021">
                        <w:rPr>
                          <w:rFonts w:ascii="Times New Roman" w:hAnsi="Times New Roman" w:cs="Times New Roman"/>
                          <w:b/>
                          <w:bCs/>
                          <w:color w:val="365F91" w:themeColor="accent1" w:themeShade="BF"/>
                        </w:rPr>
                        <w:t>NARRATOR</w:t>
                      </w:r>
                    </w:p>
                    <w:p w14:paraId="2ABF4F3F" w14:textId="77777777" w:rsidR="006A1AA2" w:rsidRPr="00F30021" w:rsidRDefault="006A1AA2" w:rsidP="00F30021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RANK AND NAME HERE</w:t>
                      </w:r>
                    </w:p>
                    <w:p w14:paraId="0CABB256" w14:textId="77777777" w:rsidR="006A1AA2" w:rsidRPr="00F30021" w:rsidRDefault="006A1AA2" w:rsidP="00F30021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</w:p>
                    <w:p w14:paraId="31E54C55" w14:textId="77777777" w:rsidR="006A1AA2" w:rsidRPr="00F30021" w:rsidRDefault="006A1AA2" w:rsidP="00F30021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F30021">
                        <w:rPr>
                          <w:rFonts w:ascii="Times New Roman" w:hAnsi="Times New Roman" w:cs="Times New Roman"/>
                          <w:b/>
                          <w:bCs/>
                          <w:color w:val="365F91" w:themeColor="accent1" w:themeShade="BF"/>
                        </w:rPr>
                        <w:t>ADJUTANT</w:t>
                      </w:r>
                    </w:p>
                    <w:p w14:paraId="084FEC93" w14:textId="77777777" w:rsidR="006A1AA2" w:rsidRPr="00F30021" w:rsidRDefault="006A1AA2" w:rsidP="00F30021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RANK AND NAME HERE</w:t>
                      </w:r>
                    </w:p>
                    <w:p w14:paraId="69865265" w14:textId="77777777" w:rsidR="006A1AA2" w:rsidRPr="00F30021" w:rsidRDefault="006A1AA2" w:rsidP="00F30021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</w:p>
                    <w:p w14:paraId="6113CE9F" w14:textId="77777777" w:rsidR="006A1AA2" w:rsidRPr="00F30021" w:rsidRDefault="006A1AA2" w:rsidP="00F30021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F30021">
                        <w:rPr>
                          <w:rFonts w:ascii="Times New Roman" w:hAnsi="Times New Roman" w:cs="Times New Roman"/>
                          <w:b/>
                          <w:bCs/>
                          <w:color w:val="365F91" w:themeColor="accent1" w:themeShade="BF"/>
                        </w:rPr>
                        <w:t>COLOR GUARD</w:t>
                      </w:r>
                    </w:p>
                    <w:p w14:paraId="7D336EDB" w14:textId="77777777" w:rsidR="006A1AA2" w:rsidRPr="00F30021" w:rsidRDefault="006A1AA2" w:rsidP="00F30021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RANK AND NAME HERE</w:t>
                      </w:r>
                    </w:p>
                    <w:p w14:paraId="751A81D8" w14:textId="77777777" w:rsidR="006A1AA2" w:rsidRPr="00F30021" w:rsidRDefault="006A1AA2" w:rsidP="00F30021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365F91" w:themeColor="accent1" w:themeShade="BF"/>
                        </w:rPr>
                      </w:pPr>
                    </w:p>
                    <w:p w14:paraId="14F43228" w14:textId="77777777" w:rsidR="006A1AA2" w:rsidRPr="00F30021" w:rsidRDefault="006A1AA2" w:rsidP="00F30021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F30021">
                        <w:rPr>
                          <w:rFonts w:ascii="Times New Roman" w:hAnsi="Times New Roman" w:cs="Times New Roman"/>
                          <w:b/>
                          <w:bCs/>
                          <w:color w:val="365F91" w:themeColor="accent1" w:themeShade="BF"/>
                        </w:rPr>
                        <w:t>STAFF OFFICERS</w:t>
                      </w:r>
                    </w:p>
                    <w:p w14:paraId="3930D540" w14:textId="77777777" w:rsidR="006A1AA2" w:rsidRDefault="006A1AA2" w:rsidP="00F30021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RANK AND NAME HERE</w:t>
                      </w:r>
                    </w:p>
                    <w:p w14:paraId="2171BE4F" w14:textId="0A712E99" w:rsidR="006A1AA2" w:rsidRDefault="006A1AA2" w:rsidP="00F30021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RANK AND NAME HERE</w:t>
                      </w:r>
                    </w:p>
                    <w:p w14:paraId="19D948CD" w14:textId="773013B6" w:rsidR="006A1AA2" w:rsidRDefault="006A1AA2" w:rsidP="00F30021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RANK AND NAME HERE</w:t>
                      </w:r>
                    </w:p>
                    <w:p w14:paraId="633158FF" w14:textId="77777777" w:rsidR="006A1AA2" w:rsidRPr="00F30021" w:rsidRDefault="006A1AA2" w:rsidP="00F30021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RANK AND NAME HERE</w:t>
                      </w:r>
                    </w:p>
                    <w:p w14:paraId="4C0325E7" w14:textId="77777777" w:rsidR="006A1AA2" w:rsidRPr="00F30021" w:rsidRDefault="006A1AA2" w:rsidP="00F30021">
                      <w:pPr>
                        <w:pStyle w:val="BasicParagraph"/>
                        <w:suppressAutoHyphens/>
                        <w:rPr>
                          <w:rFonts w:ascii="Times New Roman" w:hAnsi="Times New Roman" w:cs="Times New Roman"/>
                          <w:b/>
                          <w:bCs/>
                          <w:color w:val="365F91" w:themeColor="accent1" w:themeShade="BF"/>
                        </w:rPr>
                      </w:pPr>
                    </w:p>
                    <w:p w14:paraId="2FD1E8D5" w14:textId="77777777" w:rsidR="006A1AA2" w:rsidRPr="00F30021" w:rsidRDefault="006A1AA2" w:rsidP="00F30021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F30021">
                        <w:rPr>
                          <w:rFonts w:ascii="Times New Roman" w:hAnsi="Times New Roman" w:cs="Times New Roman"/>
                          <w:b/>
                          <w:bCs/>
                          <w:color w:val="365F91" w:themeColor="accent1" w:themeShade="BF"/>
                        </w:rPr>
                        <w:t xml:space="preserve">STAFF NON-COMMISSIONED OFFICERS </w:t>
                      </w:r>
                    </w:p>
                    <w:p w14:paraId="33155243" w14:textId="77777777" w:rsidR="006A1AA2" w:rsidRPr="00F30021" w:rsidRDefault="006A1AA2" w:rsidP="00F30021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RANK AND NAME HERE</w:t>
                      </w:r>
                    </w:p>
                    <w:p w14:paraId="5401B466" w14:textId="77777777" w:rsidR="006A1AA2" w:rsidRPr="00F30021" w:rsidRDefault="006A1AA2" w:rsidP="00F30021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RANK AND NAME HERE</w:t>
                      </w:r>
                    </w:p>
                    <w:p w14:paraId="607281A6" w14:textId="77777777" w:rsidR="006A1AA2" w:rsidRPr="00F30021" w:rsidRDefault="006A1AA2" w:rsidP="00F30021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RANK AND NAME HERE</w:t>
                      </w:r>
                    </w:p>
                    <w:p w14:paraId="23E499EB" w14:textId="77777777" w:rsidR="006A1AA2" w:rsidRPr="00F30021" w:rsidRDefault="006A1AA2" w:rsidP="00F30021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RANK AND NAME HERE</w:t>
                      </w:r>
                    </w:p>
                    <w:p w14:paraId="1F0CFB4F" w14:textId="77777777" w:rsidR="006A1AA2" w:rsidRDefault="006A1AA2" w:rsidP="00F30021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365F91" w:themeColor="accent1" w:themeShade="BF"/>
                        </w:rPr>
                      </w:pPr>
                    </w:p>
                    <w:p w14:paraId="5011D93E" w14:textId="77777777" w:rsidR="006A1AA2" w:rsidRPr="00F30021" w:rsidRDefault="006A1AA2" w:rsidP="00F30021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365F91" w:themeColor="accent1" w:themeShade="BF"/>
                        </w:rPr>
                      </w:pPr>
                    </w:p>
                    <w:p w14:paraId="644F2358" w14:textId="6C414550" w:rsidR="006A1AA2" w:rsidRPr="00F30021" w:rsidRDefault="006A1AA2" w:rsidP="00F30021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2"/>
                          <w:szCs w:val="22"/>
                        </w:rPr>
                      </w:pPr>
                      <w:r w:rsidRPr="00F30021">
                        <w:rPr>
                          <w:rFonts w:ascii="Times New Roman" w:hAnsi="Times New Roman" w:cs="Times New Roman"/>
                          <w:bCs/>
                          <w:color w:val="365F91" w:themeColor="accent1" w:themeShade="BF"/>
                          <w:sz w:val="22"/>
                          <w:szCs w:val="22"/>
                        </w:rPr>
                        <w:t>MUSIC PROVIDED BY THE 1ST MARINE DIVISION BAND</w:t>
                      </w:r>
                    </w:p>
                    <w:p w14:paraId="3C4ACA3E" w14:textId="3AC51618" w:rsidR="006A1AA2" w:rsidRPr="00F30021" w:rsidRDefault="006A1AA2" w:rsidP="00F30021">
                      <w:pPr>
                        <w:pStyle w:val="BalloonText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5918E614" w14:textId="77777777" w:rsidR="00E82608" w:rsidRDefault="00E82608"/>
    <w:p w14:paraId="2B3F6B9A" w14:textId="77777777" w:rsidR="00E82608" w:rsidRDefault="00E82608"/>
    <w:p w14:paraId="3B0FC0B9" w14:textId="77777777" w:rsidR="00E82608" w:rsidRDefault="00E82608"/>
    <w:p w14:paraId="66614183" w14:textId="77777777" w:rsidR="00E82608" w:rsidRDefault="00E82608"/>
    <w:p w14:paraId="3C1B234B" w14:textId="77777777" w:rsidR="00E82608" w:rsidRDefault="00E82608"/>
    <w:p w14:paraId="7825D2E1" w14:textId="77777777" w:rsidR="00E82608" w:rsidRDefault="00E82608"/>
    <w:p w14:paraId="5E17EB63" w14:textId="77777777" w:rsidR="00E82608" w:rsidRDefault="00E82608"/>
    <w:p w14:paraId="56AE134C" w14:textId="77777777" w:rsidR="00E82608" w:rsidRDefault="00E82608"/>
    <w:p w14:paraId="6F273EBF" w14:textId="77777777" w:rsidR="00E82608" w:rsidRDefault="00E82608"/>
    <w:p w14:paraId="4F9F140E" w14:textId="77777777" w:rsidR="00E82608" w:rsidRDefault="00E82608"/>
    <w:p w14:paraId="24D141DE" w14:textId="77777777" w:rsidR="00E82608" w:rsidRDefault="00E82608"/>
    <w:p w14:paraId="0AD8A0E4" w14:textId="77777777" w:rsidR="00E82608" w:rsidRDefault="00E82608"/>
    <w:p w14:paraId="33A109FE" w14:textId="77777777" w:rsidR="00E82608" w:rsidRDefault="00E82608"/>
    <w:p w14:paraId="440933D5" w14:textId="77777777" w:rsidR="00E82608" w:rsidRDefault="00E82608"/>
    <w:p w14:paraId="30165510" w14:textId="77777777" w:rsidR="00E82608" w:rsidRDefault="00E82608"/>
    <w:p w14:paraId="63CA02C1" w14:textId="77777777" w:rsidR="00E82608" w:rsidRDefault="00E82608"/>
    <w:p w14:paraId="57D88BF1" w14:textId="77777777" w:rsidR="00E82608" w:rsidRDefault="00E82608"/>
    <w:p w14:paraId="297D709F" w14:textId="77777777" w:rsidR="00E82608" w:rsidRDefault="00E82608"/>
    <w:p w14:paraId="4C5655F5" w14:textId="77777777" w:rsidR="00E82608" w:rsidRDefault="00E82608"/>
    <w:p w14:paraId="272C7BCF" w14:textId="77777777" w:rsidR="00E82608" w:rsidRDefault="00E82608"/>
    <w:p w14:paraId="70968BF0" w14:textId="77777777" w:rsidR="00E82608" w:rsidRDefault="00E82608"/>
    <w:p w14:paraId="5A836AED" w14:textId="77777777" w:rsidR="00E82608" w:rsidRDefault="00E82608"/>
    <w:p w14:paraId="7EA9DFEF" w14:textId="77777777" w:rsidR="00E82608" w:rsidRDefault="00E82608"/>
    <w:p w14:paraId="5600CBDC" w14:textId="77777777" w:rsidR="00E82608" w:rsidRDefault="00E82608"/>
    <w:p w14:paraId="77999075" w14:textId="77777777" w:rsidR="00E82608" w:rsidRDefault="00E82608"/>
    <w:p w14:paraId="5947DB07" w14:textId="77777777" w:rsidR="00E82608" w:rsidRDefault="00E82608"/>
    <w:p w14:paraId="34AA8591" w14:textId="77777777" w:rsidR="00E82608" w:rsidRDefault="00E82608"/>
    <w:p w14:paraId="0CD2E658" w14:textId="77777777" w:rsidR="00E82608" w:rsidRDefault="00E82608"/>
    <w:p w14:paraId="11DB6935" w14:textId="77777777" w:rsidR="00E82608" w:rsidRDefault="00E82608"/>
    <w:p w14:paraId="295FC250" w14:textId="77777777" w:rsidR="00E82608" w:rsidRDefault="00E82608"/>
    <w:p w14:paraId="59AE4968" w14:textId="77777777" w:rsidR="00E82608" w:rsidRDefault="00E82608"/>
    <w:p w14:paraId="0E430C87" w14:textId="77777777" w:rsidR="00E82608" w:rsidRDefault="00E82608"/>
    <w:p w14:paraId="3D44402E" w14:textId="13BE4965" w:rsidR="00E82608" w:rsidRDefault="00E82608"/>
    <w:p w14:paraId="7E5EF3D5" w14:textId="77777777" w:rsidR="00E82608" w:rsidRDefault="00E82608"/>
    <w:p w14:paraId="1BBD2B64" w14:textId="061274A6" w:rsidR="00E82608" w:rsidRDefault="00E82608"/>
    <w:p w14:paraId="43365C4B" w14:textId="77777777" w:rsidR="00E82608" w:rsidRDefault="00E82608"/>
    <w:p w14:paraId="177F6F3B" w14:textId="77777777" w:rsidR="00E82608" w:rsidRDefault="00E82608"/>
    <w:p w14:paraId="0EDAF6F0" w14:textId="13947138" w:rsidR="00E82608" w:rsidRDefault="00E82608"/>
    <w:p w14:paraId="01401A20" w14:textId="1D359052" w:rsidR="00E82608" w:rsidRDefault="00E82608"/>
    <w:p w14:paraId="1336F54D" w14:textId="3A7C5BAF" w:rsidR="00E82608" w:rsidRDefault="00272659">
      <w:r>
        <w:rPr>
          <w:noProof/>
        </w:rPr>
        <w:drawing>
          <wp:anchor distT="0" distB="0" distL="114300" distR="114300" simplePos="0" relativeHeight="251682816" behindDoc="0" locked="0" layoutInCell="1" allowOverlap="1" wp14:anchorId="07CEE4C9" wp14:editId="50188A22">
            <wp:simplePos x="0" y="0"/>
            <wp:positionH relativeFrom="column">
              <wp:posOffset>2338705</wp:posOffset>
            </wp:positionH>
            <wp:positionV relativeFrom="paragraph">
              <wp:posOffset>557530</wp:posOffset>
            </wp:positionV>
            <wp:extent cx="2120900" cy="157480"/>
            <wp:effectExtent l="0" t="0" r="12700" b="0"/>
            <wp:wrapThrough wrapText="bothSides">
              <wp:wrapPolygon edited="0">
                <wp:start x="11511" y="21600"/>
                <wp:lineTo x="21600" y="21600"/>
                <wp:lineTo x="21600" y="11148"/>
                <wp:lineTo x="13581" y="4181"/>
                <wp:lineTo x="8149" y="4181"/>
                <wp:lineTo x="129" y="11148"/>
                <wp:lineTo x="129" y="21600"/>
                <wp:lineTo x="10218" y="21600"/>
                <wp:lineTo x="11511" y="21600"/>
              </wp:wrapPolygon>
            </wp:wrapThrough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120900" cy="157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5C4F2B5" wp14:editId="7DEEE01C">
                <wp:simplePos x="0" y="0"/>
                <wp:positionH relativeFrom="column">
                  <wp:posOffset>2268855</wp:posOffset>
                </wp:positionH>
                <wp:positionV relativeFrom="paragraph">
                  <wp:posOffset>6350</wp:posOffset>
                </wp:positionV>
                <wp:extent cx="2328545" cy="584200"/>
                <wp:effectExtent l="0" t="0" r="8255" b="0"/>
                <wp:wrapThrough wrapText="bothSides">
                  <wp:wrapPolygon edited="0">
                    <wp:start x="0" y="0"/>
                    <wp:lineTo x="0" y="20661"/>
                    <wp:lineTo x="21441" y="20661"/>
                    <wp:lineTo x="21441" y="0"/>
                    <wp:lineTo x="0" y="0"/>
                  </wp:wrapPolygon>
                </wp:wrapThrough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8545" cy="58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CE085B" w14:textId="34F8B0B9" w:rsidR="00462FC6" w:rsidRPr="00670485" w:rsidRDefault="00462FC6" w:rsidP="008E7844">
                            <w:pPr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  <w:r w:rsidRPr="00670485"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RANK</w:t>
                            </w:r>
                          </w:p>
                          <w:p w14:paraId="02F72C16" w14:textId="71AF6F47" w:rsidR="00462FC6" w:rsidRPr="00670485" w:rsidRDefault="00462FC6" w:rsidP="008E7844">
                            <w:pPr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  <w:r w:rsidRPr="00670485"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FIRST M. LAST</w:t>
                            </w:r>
                          </w:p>
                          <w:p w14:paraId="5F62F074" w14:textId="724CDF2A" w:rsidR="00462FC6" w:rsidRPr="00670485" w:rsidRDefault="00462FC6" w:rsidP="008E7844">
                            <w:pPr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  <w:r w:rsidRPr="00670485"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POSITION</w:t>
                            </w:r>
                          </w:p>
                          <w:p w14:paraId="30235371" w14:textId="77777777" w:rsidR="00462FC6" w:rsidRPr="00350F94" w:rsidRDefault="00462FC6" w:rsidP="008E7844">
                            <w:pPr>
                              <w:rPr>
                                <w:color w:val="365F91" w:themeColor="accent1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91" o:spid="_x0000_s1035" type="#_x0000_t202" style="position:absolute;margin-left:178.65pt;margin-top:.5pt;width:183.35pt;height:46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" filled="f" stroked="f">
                <v:textbox inset="0,0,0,0">
                  <w:txbxContent>
                    <w:p w14:paraId="39CE085B" w14:textId="34F8B0B9" w:rsidR="006A1AA2" w:rsidRPr="00670485" w:rsidRDefault="006A1AA2" w:rsidP="008E7844">
                      <w:pPr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</w:pPr>
                      <w:r w:rsidRPr="00670485"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  <w:t>RANK</w:t>
                      </w:r>
                    </w:p>
                    <w:p w14:paraId="02F72C16" w14:textId="71AF6F47" w:rsidR="006A1AA2" w:rsidRPr="00670485" w:rsidRDefault="006A1AA2" w:rsidP="008E7844">
                      <w:pPr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</w:pPr>
                      <w:r w:rsidRPr="00670485"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  <w:t>FIRST M. LAST</w:t>
                      </w:r>
                    </w:p>
                    <w:p w14:paraId="5F62F074" w14:textId="724CDF2A" w:rsidR="006A1AA2" w:rsidRPr="00670485" w:rsidRDefault="006A1AA2" w:rsidP="008E7844">
                      <w:pPr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</w:pPr>
                      <w:r w:rsidRPr="00670485"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  <w:t>POSITION</w:t>
                      </w:r>
                    </w:p>
                    <w:p w14:paraId="30235371" w14:textId="77777777" w:rsidR="006A1AA2" w:rsidRPr="00350F94" w:rsidRDefault="006A1AA2" w:rsidP="008E7844">
                      <w:pPr>
                        <w:rPr>
                          <w:color w:val="365F91" w:themeColor="accent1" w:themeShade="BF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56E81EF2" wp14:editId="54167E0F">
            <wp:simplePos x="0" y="0"/>
            <wp:positionH relativeFrom="column">
              <wp:posOffset>368935</wp:posOffset>
            </wp:positionH>
            <wp:positionV relativeFrom="paragraph">
              <wp:posOffset>6350</wp:posOffset>
            </wp:positionV>
            <wp:extent cx="1704340" cy="2272665"/>
            <wp:effectExtent l="0" t="0" r="0" b="0"/>
            <wp:wrapThrough wrapText="bothSides">
              <wp:wrapPolygon edited="0">
                <wp:start x="0" y="0"/>
                <wp:lineTo x="0" y="21244"/>
                <wp:lineTo x="21246" y="21244"/>
                <wp:lineTo x="21246" y="0"/>
                <wp:lineTo x="0" y="0"/>
              </wp:wrapPolygon>
            </wp:wrapThrough>
            <wp:docPr id="102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laceholder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340" cy="227266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val="1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6D3CE0" w14:textId="2496C43B" w:rsidR="00E82608" w:rsidRDefault="00E82608"/>
    <w:p w14:paraId="7FC541AA" w14:textId="05EB2BAA" w:rsidR="00E82608" w:rsidRDefault="00E82608" w:rsidP="008E7844">
      <w:pPr>
        <w:jc w:val="center"/>
      </w:pPr>
    </w:p>
    <w:p w14:paraId="4D7508A6" w14:textId="559E71B0" w:rsidR="00E82608" w:rsidRDefault="00E82608"/>
    <w:p w14:paraId="1DD9A5BE" w14:textId="12D42329" w:rsidR="00E82608" w:rsidRDefault="0091419E"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CA571F9" wp14:editId="181577D4">
                <wp:simplePos x="0" y="0"/>
                <wp:positionH relativeFrom="column">
                  <wp:posOffset>278765</wp:posOffset>
                </wp:positionH>
                <wp:positionV relativeFrom="paragraph">
                  <wp:posOffset>66040</wp:posOffset>
                </wp:positionV>
                <wp:extent cx="4461510" cy="6188710"/>
                <wp:effectExtent l="0" t="0" r="0" b="8890"/>
                <wp:wrapThrough wrapText="bothSides">
                  <wp:wrapPolygon edited="0">
                    <wp:start x="123" y="0"/>
                    <wp:lineTo x="123" y="21542"/>
                    <wp:lineTo x="21397" y="21542"/>
                    <wp:lineTo x="21397" y="0"/>
                    <wp:lineTo x="123" y="0"/>
                  </wp:wrapPolygon>
                </wp:wrapThrough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1510" cy="6188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A7D7F8" w14:textId="77777777" w:rsidR="00462FC6" w:rsidRPr="00763B73" w:rsidRDefault="00462FC6" w:rsidP="00462FC6">
                            <w:pPr>
                              <w:pStyle w:val="NoSpacing"/>
                              <w:ind w:left="2790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Lorem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ipsum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 sit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amet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duo in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fabulas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senserit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interpretaris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Elitr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doctus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insolens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quo id.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exerci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ea.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tale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iracundia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adolescens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nibh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cu, ex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dictas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iudicabit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qui.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Accusata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cotidieque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 cum, id qui animal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tamquam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ponderum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Eos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causae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oblique ne, qui in stet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delicata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repudiandae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2E15223B" w14:textId="77777777" w:rsidR="00462FC6" w:rsidRPr="00763B73" w:rsidRDefault="00462FC6" w:rsidP="0091419E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7BCF02CD" w14:textId="77777777" w:rsidR="00462FC6" w:rsidRPr="00763B73" w:rsidRDefault="00462FC6" w:rsidP="0091419E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Et per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nominati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deseruisse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delenit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oporteat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latine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id,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habeo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an. Eros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gubergren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et, pro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libris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periculis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4FAB7CB7" w14:textId="77777777" w:rsidR="00462FC6" w:rsidRPr="00763B73" w:rsidRDefault="00462FC6" w:rsidP="0091419E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00DC5745" w14:textId="77777777" w:rsidR="00462FC6" w:rsidRPr="00763B73" w:rsidRDefault="00462FC6" w:rsidP="0091419E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tota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vivendo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dicunt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pro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theophrastus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ad.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fabulas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intellegat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his.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augue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commune.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nemore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tractatos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accommodare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choro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alterum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 pro.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Per ne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deterruisset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consequuntur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concludaturque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An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nonumy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voluptatibus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07E48444" w14:textId="77777777" w:rsidR="00462FC6" w:rsidRPr="00763B73" w:rsidRDefault="00462FC6" w:rsidP="0091419E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64B2E1D8" w14:textId="77777777" w:rsidR="00462FC6" w:rsidRPr="00763B73" w:rsidRDefault="00462FC6" w:rsidP="0091419E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Et per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nominati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deseruisse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delenit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oporteat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latine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id,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habeo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an. Eros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gubergren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et, pro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libris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periculis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05EDCEA9" w14:textId="77777777" w:rsidR="00462FC6" w:rsidRPr="00763B73" w:rsidRDefault="00462FC6" w:rsidP="0091419E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0F1DD4DB" w14:textId="77777777" w:rsidR="00462FC6" w:rsidRPr="00763B73" w:rsidRDefault="00462FC6" w:rsidP="0091419E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instructior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Corpora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salutatus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incorrupte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quidam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senserit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petentium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Vis in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voluptua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delicata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mutat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nobis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interpretaris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quot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aliquam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persecuti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 sit. In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mediocrem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reprimique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nibh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admodum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contentiones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cibo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ne.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philosophia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ne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tation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consulatu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iracundia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efficiendi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Sumo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mel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affert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067B9686" w14:textId="77777777" w:rsidR="00462FC6" w:rsidRPr="00763B73" w:rsidRDefault="00462FC6" w:rsidP="0091419E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4E4A58AA" w14:textId="77777777" w:rsidR="00462FC6" w:rsidRPr="00763B73" w:rsidRDefault="00462FC6" w:rsidP="0091419E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phaedrum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appellantur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no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timeam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menandri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vituperatoribus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dignissim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 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ferri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iriure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praesent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est. Nam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placerat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omnium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vocent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at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invidunt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assentior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Option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verterem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</w:t>
                            </w:r>
                            <w:proofErr w:type="gramEnd"/>
                          </w:p>
                          <w:p w14:paraId="15383E43" w14:textId="77777777" w:rsidR="00462FC6" w:rsidRPr="00763B73" w:rsidRDefault="00462FC6" w:rsidP="0091419E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33331BB8" w14:textId="77777777" w:rsidR="00462FC6" w:rsidRPr="00763B73" w:rsidRDefault="00462FC6" w:rsidP="0091419E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8" o:spid="_x0000_s1036" type="#_x0000_t202" style="position:absolute;margin-left:21.95pt;margin-top:5.2pt;width:351.3pt;height:487.3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" filled="f" stroked="f">
                <v:textbox>
                  <w:txbxContent>
                    <w:p w14:paraId="5CA7D7F8" w14:textId="77777777" w:rsidR="00462FC6" w:rsidRPr="00763B73" w:rsidRDefault="00462FC6" w:rsidP="00462FC6">
                      <w:pPr>
                        <w:pStyle w:val="NoSpacing"/>
                        <w:ind w:left="2790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Lorem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ipsum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 sit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amet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duo in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fabulas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senserit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interpretaris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Elitr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doctus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insolens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quo id.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exerci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ea.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tale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iracundia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adolescens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nibh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cu, ex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dictas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iudicabit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qui.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Accusata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cotidieque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 cum, id qui animal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tamquam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ponderum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Eos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causae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oblique ne, qui in stet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delicata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repudiandae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2E15223B" w14:textId="77777777" w:rsidR="00462FC6" w:rsidRPr="00763B73" w:rsidRDefault="00462FC6" w:rsidP="0091419E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7BCF02CD" w14:textId="77777777" w:rsidR="00462FC6" w:rsidRPr="00763B73" w:rsidRDefault="00462FC6" w:rsidP="0091419E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Et per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nominati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deseruisse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delenit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oporteat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latine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id,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habeo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an. Eros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gubergren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et, pro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libris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periculis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4FAB7CB7" w14:textId="77777777" w:rsidR="00462FC6" w:rsidRPr="00763B73" w:rsidRDefault="00462FC6" w:rsidP="0091419E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00DC5745" w14:textId="77777777" w:rsidR="00462FC6" w:rsidRPr="00763B73" w:rsidRDefault="00462FC6" w:rsidP="0091419E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tota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vivendo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dicunt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pro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theophrastus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ad.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fabulas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intellegat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his.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augue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commune.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nemore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tractatos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accommodare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choro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alterum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 pro.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Per ne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deterruisset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consequuntur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concludaturque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An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nonumy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voluptatibus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07E48444" w14:textId="77777777" w:rsidR="00462FC6" w:rsidRPr="00763B73" w:rsidRDefault="00462FC6" w:rsidP="0091419E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64B2E1D8" w14:textId="77777777" w:rsidR="00462FC6" w:rsidRPr="00763B73" w:rsidRDefault="00462FC6" w:rsidP="0091419E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Et per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nominati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deseruisse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delenit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oporteat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latine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id,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habeo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an. Eros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gubergren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et, pro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libris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periculis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05EDCEA9" w14:textId="77777777" w:rsidR="00462FC6" w:rsidRPr="00763B73" w:rsidRDefault="00462FC6" w:rsidP="0091419E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0F1DD4DB" w14:textId="77777777" w:rsidR="00462FC6" w:rsidRPr="00763B73" w:rsidRDefault="00462FC6" w:rsidP="0091419E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instructior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Corpora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salutatus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incorrupte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quidam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senserit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petentium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Vis in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voluptua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delicata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mutat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nobis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interpretaris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quot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aliquam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persecuti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 sit. In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mediocrem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reprimique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nibh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admodum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contentiones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cibo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ne.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philosophia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ne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tation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consulatu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iracundia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efficiendi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Sumo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mel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affert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067B9686" w14:textId="77777777" w:rsidR="00462FC6" w:rsidRPr="00763B73" w:rsidRDefault="00462FC6" w:rsidP="0091419E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4E4A58AA" w14:textId="77777777" w:rsidR="00462FC6" w:rsidRPr="00763B73" w:rsidRDefault="00462FC6" w:rsidP="0091419E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phaedrum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appellantur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no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est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timeam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menandri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vituperatoribus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dignissim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 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ferri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iriure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praesent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est. Nam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placerat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omnium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vocent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at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invidunt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assentior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Option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verterem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</w:t>
                      </w:r>
                      <w:proofErr w:type="gramEnd"/>
                    </w:p>
                    <w:p w14:paraId="15383E43" w14:textId="77777777" w:rsidR="00462FC6" w:rsidRPr="00763B73" w:rsidRDefault="00462FC6" w:rsidP="0091419E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33331BB8" w14:textId="77777777" w:rsidR="00462FC6" w:rsidRPr="00763B73" w:rsidRDefault="00462FC6" w:rsidP="0091419E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41B830E8" w14:textId="77777777" w:rsidR="00E82608" w:rsidRDefault="00E82608"/>
    <w:p w14:paraId="523907AD" w14:textId="7E438E7A" w:rsidR="00E82608" w:rsidRDefault="00E82608"/>
    <w:p w14:paraId="70E8580E" w14:textId="65536ED6" w:rsidR="00E82608" w:rsidRDefault="00E82608"/>
    <w:p w14:paraId="1C86F39E" w14:textId="242FD86D" w:rsidR="00E82608" w:rsidRDefault="00E82608"/>
    <w:p w14:paraId="003CC8D9" w14:textId="4BBCDF26" w:rsidR="00E82608" w:rsidRDefault="00E82608"/>
    <w:p w14:paraId="36F1D525" w14:textId="53A165E5" w:rsidR="00E82608" w:rsidRDefault="00E82608"/>
    <w:p w14:paraId="768ABBA4" w14:textId="77777777" w:rsidR="00E82608" w:rsidRDefault="00E82608"/>
    <w:p w14:paraId="434D6A94" w14:textId="77777777" w:rsidR="00E82608" w:rsidRDefault="00E82608"/>
    <w:p w14:paraId="0BFE8E1B" w14:textId="77777777" w:rsidR="00E82608" w:rsidRDefault="00E82608"/>
    <w:p w14:paraId="3F9E4939" w14:textId="77777777" w:rsidR="00E82608" w:rsidRDefault="00E82608"/>
    <w:p w14:paraId="366BD804" w14:textId="77777777" w:rsidR="00E82608" w:rsidRDefault="00E82608"/>
    <w:p w14:paraId="624ACFCB" w14:textId="77777777" w:rsidR="00E82608" w:rsidRDefault="00E82608"/>
    <w:p w14:paraId="6B127D61" w14:textId="77777777" w:rsidR="00E82608" w:rsidRDefault="00E82608"/>
    <w:p w14:paraId="3F60DBE3" w14:textId="77777777" w:rsidR="00E82608" w:rsidRDefault="00E82608"/>
    <w:p w14:paraId="01E071CE" w14:textId="77777777" w:rsidR="00E82608" w:rsidRDefault="00E82608"/>
    <w:p w14:paraId="1A7A9340" w14:textId="77777777" w:rsidR="00E82608" w:rsidRDefault="00E82608"/>
    <w:p w14:paraId="6B6FC68E" w14:textId="77777777" w:rsidR="00E82608" w:rsidRDefault="00E82608"/>
    <w:p w14:paraId="3A21314B" w14:textId="77777777" w:rsidR="00E82608" w:rsidRDefault="00E82608"/>
    <w:p w14:paraId="266CDFE4" w14:textId="77777777" w:rsidR="00E82608" w:rsidRDefault="00E82608"/>
    <w:p w14:paraId="39D5F8E8" w14:textId="77777777" w:rsidR="00E82608" w:rsidRDefault="00E82608"/>
    <w:p w14:paraId="60BAB645" w14:textId="77777777" w:rsidR="00E82608" w:rsidRDefault="00E82608"/>
    <w:p w14:paraId="75EF54AC" w14:textId="77777777" w:rsidR="00E82608" w:rsidRDefault="00E82608"/>
    <w:p w14:paraId="799041FE" w14:textId="77777777" w:rsidR="00E82608" w:rsidRDefault="00E82608"/>
    <w:p w14:paraId="2E40A2B0" w14:textId="77777777" w:rsidR="00E82608" w:rsidRDefault="00E82608"/>
    <w:p w14:paraId="00AE05B2" w14:textId="77777777" w:rsidR="00E82608" w:rsidRDefault="00E82608"/>
    <w:p w14:paraId="2F1D2348" w14:textId="77777777" w:rsidR="00E82608" w:rsidRDefault="00E82608"/>
    <w:p w14:paraId="0BDF3BAE" w14:textId="77777777" w:rsidR="00E82608" w:rsidRDefault="00E82608"/>
    <w:p w14:paraId="0E013BDF" w14:textId="77777777" w:rsidR="00E82608" w:rsidRDefault="00E82608"/>
    <w:p w14:paraId="606297F0" w14:textId="77777777" w:rsidR="00E82608" w:rsidRDefault="00E82608"/>
    <w:p w14:paraId="416BC40B" w14:textId="77777777" w:rsidR="00E82608" w:rsidRDefault="00E82608"/>
    <w:p w14:paraId="5E4CA0BA" w14:textId="77777777" w:rsidR="00E82608" w:rsidRDefault="00E82608"/>
    <w:p w14:paraId="3CBEEB65" w14:textId="77777777" w:rsidR="00E82608" w:rsidRDefault="00E82608"/>
    <w:p w14:paraId="035943C8" w14:textId="77777777" w:rsidR="00E82608" w:rsidRDefault="00E82608"/>
    <w:p w14:paraId="128A0B14" w14:textId="77777777" w:rsidR="00E82608" w:rsidRDefault="00E82608"/>
    <w:p w14:paraId="54D7B350" w14:textId="61288328" w:rsidR="00E82608" w:rsidRDefault="00E82608"/>
    <w:p w14:paraId="7206F4FA" w14:textId="77777777" w:rsidR="00E82608" w:rsidRDefault="00E82608"/>
    <w:p w14:paraId="0FF110C3" w14:textId="48782E1D" w:rsidR="00E82608" w:rsidRDefault="00E82608"/>
    <w:p w14:paraId="2E1CB8B8" w14:textId="2C307EC7" w:rsidR="00E82608" w:rsidRDefault="006A1AA2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64737E5" wp14:editId="275BD890">
                <wp:simplePos x="0" y="0"/>
                <wp:positionH relativeFrom="column">
                  <wp:posOffset>2437130</wp:posOffset>
                </wp:positionH>
                <wp:positionV relativeFrom="paragraph">
                  <wp:posOffset>157480</wp:posOffset>
                </wp:positionV>
                <wp:extent cx="2249805" cy="583565"/>
                <wp:effectExtent l="0" t="0" r="10795" b="635"/>
                <wp:wrapThrough wrapText="bothSides">
                  <wp:wrapPolygon edited="0">
                    <wp:start x="0" y="0"/>
                    <wp:lineTo x="0" y="20683"/>
                    <wp:lineTo x="21460" y="20683"/>
                    <wp:lineTo x="21460" y="0"/>
                    <wp:lineTo x="0" y="0"/>
                  </wp:wrapPolygon>
                </wp:wrapThrough>
                <wp:docPr id="114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9805" cy="583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D4BB94" w14:textId="77777777" w:rsidR="00462FC6" w:rsidRPr="00670485" w:rsidRDefault="00462FC6" w:rsidP="005742D2">
                            <w:pPr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  <w:r w:rsidRPr="00670485"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RANK</w:t>
                            </w:r>
                          </w:p>
                          <w:p w14:paraId="352CD02B" w14:textId="77777777" w:rsidR="00462FC6" w:rsidRPr="00670485" w:rsidRDefault="00462FC6" w:rsidP="005742D2">
                            <w:pPr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  <w:r w:rsidRPr="00670485"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FIRST M. LAST</w:t>
                            </w:r>
                          </w:p>
                          <w:p w14:paraId="133ACC54" w14:textId="77777777" w:rsidR="00462FC6" w:rsidRPr="008E7844" w:rsidRDefault="00462FC6" w:rsidP="005742D2">
                            <w:pPr>
                              <w:jc w:val="center"/>
                              <w:rPr>
                                <w:rFonts w:ascii="Times" w:hAnsi="Times"/>
                                <w:color w:val="365F91" w:themeColor="accent1" w:themeShade="BF"/>
                                <w:sz w:val="20"/>
                                <w:szCs w:val="20"/>
                              </w:rPr>
                            </w:pPr>
                            <w:r w:rsidRPr="00670485"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POSITION</w:t>
                            </w:r>
                          </w:p>
                          <w:p w14:paraId="51BD69A9" w14:textId="77777777" w:rsidR="00462FC6" w:rsidRPr="00350F94" w:rsidRDefault="00462FC6" w:rsidP="005742D2">
                            <w:pPr>
                              <w:rPr>
                                <w:color w:val="365F91" w:themeColor="accent1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4" o:spid="_x0000_s1037" type="#_x0000_t202" style="position:absolute;margin-left:191.9pt;margin-top:12.4pt;width:177.15pt;height:45.9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" filled="f" stroked="f">
                <v:textbox inset="0,0,0,0">
                  <w:txbxContent>
                    <w:p w14:paraId="0DD4BB94" w14:textId="77777777" w:rsidR="006A1AA2" w:rsidRPr="00670485" w:rsidRDefault="006A1AA2" w:rsidP="005742D2">
                      <w:pPr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</w:pPr>
                      <w:r w:rsidRPr="00670485"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  <w:t>RANK</w:t>
                      </w:r>
                    </w:p>
                    <w:p w14:paraId="352CD02B" w14:textId="77777777" w:rsidR="006A1AA2" w:rsidRPr="00670485" w:rsidRDefault="006A1AA2" w:rsidP="005742D2">
                      <w:pPr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</w:pPr>
                      <w:r w:rsidRPr="00670485"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  <w:t>FIRST M. LAST</w:t>
                      </w:r>
                    </w:p>
                    <w:p w14:paraId="133ACC54" w14:textId="77777777" w:rsidR="006A1AA2" w:rsidRPr="008E7844" w:rsidRDefault="006A1AA2" w:rsidP="005742D2">
                      <w:pPr>
                        <w:jc w:val="center"/>
                        <w:rPr>
                          <w:rFonts w:ascii="Times" w:hAnsi="Times"/>
                          <w:color w:val="365F91" w:themeColor="accent1" w:themeShade="BF"/>
                          <w:sz w:val="20"/>
                          <w:szCs w:val="20"/>
                        </w:rPr>
                      </w:pPr>
                      <w:r w:rsidRPr="00670485"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  <w:t>POSITION</w:t>
                      </w:r>
                    </w:p>
                    <w:p w14:paraId="51BD69A9" w14:textId="77777777" w:rsidR="006A1AA2" w:rsidRPr="00350F94" w:rsidRDefault="006A1AA2" w:rsidP="005742D2">
                      <w:pPr>
                        <w:rPr>
                          <w:color w:val="365F91" w:themeColor="accent1" w:themeShade="BF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272659">
        <w:rPr>
          <w:noProof/>
        </w:rPr>
        <w:drawing>
          <wp:anchor distT="0" distB="0" distL="114300" distR="114300" simplePos="0" relativeHeight="251699200" behindDoc="0" locked="0" layoutInCell="1" allowOverlap="1" wp14:anchorId="2ABF7613" wp14:editId="30371D20">
            <wp:simplePos x="0" y="0"/>
            <wp:positionH relativeFrom="column">
              <wp:posOffset>309245</wp:posOffset>
            </wp:positionH>
            <wp:positionV relativeFrom="paragraph">
              <wp:posOffset>151130</wp:posOffset>
            </wp:positionV>
            <wp:extent cx="2018665" cy="2691130"/>
            <wp:effectExtent l="0" t="0" r="0" b="1270"/>
            <wp:wrapThrough wrapText="bothSides">
              <wp:wrapPolygon edited="0">
                <wp:start x="0" y="0"/>
                <wp:lineTo x="0" y="21406"/>
                <wp:lineTo x="21199" y="21406"/>
                <wp:lineTo x="21199" y="0"/>
                <wp:lineTo x="0" y="0"/>
              </wp:wrapPolygon>
            </wp:wrapThrough>
            <wp:docPr id="116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laceholder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665" cy="269113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val="1"/>
                      </a:ext>
                    </a:extLst>
                  </pic:spPr>
                </pic:pic>
              </a:graphicData>
            </a:graphic>
          </wp:anchor>
        </w:drawing>
      </w:r>
    </w:p>
    <w:p w14:paraId="1EE7474F" w14:textId="0CD6EC36" w:rsidR="00E82608" w:rsidRDefault="00E82608"/>
    <w:p w14:paraId="29A75AB9" w14:textId="77777777" w:rsidR="00E82608" w:rsidRDefault="00E82608"/>
    <w:p w14:paraId="14502774" w14:textId="50E6EE7E" w:rsidR="00E82608" w:rsidRDefault="00E82608"/>
    <w:p w14:paraId="6206421D" w14:textId="7CB8A5B1" w:rsidR="00E82608" w:rsidRDefault="00272659">
      <w:r>
        <w:rPr>
          <w:noProof/>
        </w:rPr>
        <w:drawing>
          <wp:anchor distT="0" distB="0" distL="114300" distR="114300" simplePos="0" relativeHeight="251700224" behindDoc="0" locked="0" layoutInCell="1" allowOverlap="1" wp14:anchorId="52B97CE6" wp14:editId="7A5997E2">
            <wp:simplePos x="0" y="0"/>
            <wp:positionH relativeFrom="column">
              <wp:posOffset>2489200</wp:posOffset>
            </wp:positionH>
            <wp:positionV relativeFrom="paragraph">
              <wp:posOffset>10160</wp:posOffset>
            </wp:positionV>
            <wp:extent cx="2120265" cy="156845"/>
            <wp:effectExtent l="0" t="0" r="0" b="0"/>
            <wp:wrapThrough wrapText="bothSides">
              <wp:wrapPolygon edited="0">
                <wp:start x="11508" y="21600"/>
                <wp:lineTo x="21600" y="21600"/>
                <wp:lineTo x="21600" y="11106"/>
                <wp:lineTo x="13578" y="4110"/>
                <wp:lineTo x="8403" y="4110"/>
                <wp:lineTo x="382" y="11106"/>
                <wp:lineTo x="382" y="21600"/>
                <wp:lineTo x="10473" y="21600"/>
                <wp:lineTo x="11508" y="21600"/>
              </wp:wrapPolygon>
            </wp:wrapThrough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120265" cy="156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233C7C" w14:textId="6576033C" w:rsidR="00E82608" w:rsidRDefault="006A1AA2"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6C5AF10" wp14:editId="6FA3E407">
                <wp:simplePos x="0" y="0"/>
                <wp:positionH relativeFrom="column">
                  <wp:posOffset>218440</wp:posOffset>
                </wp:positionH>
                <wp:positionV relativeFrom="paragraph">
                  <wp:posOffset>96520</wp:posOffset>
                </wp:positionV>
                <wp:extent cx="4460240" cy="6285865"/>
                <wp:effectExtent l="0" t="0" r="0" b="0"/>
                <wp:wrapThrough wrapText="bothSides">
                  <wp:wrapPolygon edited="0">
                    <wp:start x="123" y="0"/>
                    <wp:lineTo x="123" y="21471"/>
                    <wp:lineTo x="21280" y="21471"/>
                    <wp:lineTo x="21280" y="0"/>
                    <wp:lineTo x="123" y="0"/>
                  </wp:wrapPolygon>
                </wp:wrapThrough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0240" cy="6285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3">
                        <w:txbxContent>
                          <w:p w14:paraId="6F8CA2EE" w14:textId="77777777" w:rsidR="00462FC6" w:rsidRPr="00763B73" w:rsidRDefault="00462FC6" w:rsidP="006A1AA2">
                            <w:pPr>
                              <w:pStyle w:val="NoSpacing"/>
                              <w:ind w:left="3420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tota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vivendo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dicunt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pro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theophrastus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ad.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fabulas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intellegat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his.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augue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commune.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nemore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tractatos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accommodare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choro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alterum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 pro.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Per ne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deterruisset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consequuntur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concludaturque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An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nonumy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voluptatibus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01536C64" w14:textId="77777777" w:rsidR="00462FC6" w:rsidRPr="00763B73" w:rsidRDefault="00462FC6" w:rsidP="006A1AA2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613B298A" w14:textId="531B5786" w:rsidR="00462FC6" w:rsidRDefault="00462FC6" w:rsidP="006A1AA2">
                            <w:pPr>
                              <w:pStyle w:val="NoSpacing"/>
                              <w:ind w:left="3420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Cu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el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instructior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Corpora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salutatus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incorrupte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id, </w:t>
                            </w:r>
                          </w:p>
                          <w:p w14:paraId="7871E967" w14:textId="35B57404" w:rsidR="00462FC6" w:rsidRPr="00763B73" w:rsidRDefault="00462FC6" w:rsidP="006A1AA2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quidam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senserit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petentium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Vis in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voluptua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delicata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mutat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nobis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interpretaris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quot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aliquam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persecuti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 sit. In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mediocrem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reprimique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nibh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admodum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contentiones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cibo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ne.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philosophia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ne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tation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consulatu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iracundia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efficiendi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Sumo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mel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affert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451413A6" w14:textId="77777777" w:rsidR="00462FC6" w:rsidRPr="00763B73" w:rsidRDefault="00462FC6" w:rsidP="006A1AA2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4BF944AA" w14:textId="47D37DCE" w:rsidR="00462FC6" w:rsidRPr="00763B73" w:rsidRDefault="00462FC6" w:rsidP="006A1AA2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phaedrum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appellantur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no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timeam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menandri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vituperatoribus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dignissim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 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ferri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iriure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praesent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est. Nam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placerat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omnium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vocent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at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invidunt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assentior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Option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verterem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tota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vivendo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dicunt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pro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theophrastus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ad.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fabulas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intellegat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his.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augue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commune.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nemore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tractatos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accommodare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choro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alterum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 pro.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Per ne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deterruisset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consequuntur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concludaturque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An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nonumy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voluptatibus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34CC0BA5" w14:textId="77777777" w:rsidR="00462FC6" w:rsidRPr="00763B73" w:rsidRDefault="00462FC6" w:rsidP="006A1AA2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12E78346" w14:textId="77777777" w:rsidR="00462FC6" w:rsidRPr="00763B73" w:rsidRDefault="00462FC6" w:rsidP="006A1AA2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Et per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nominati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deseruisse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delenit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oporteat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latine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id,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habeo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an. Eros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gubergren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et, pro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libris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periculis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56A3CF19" w14:textId="77777777" w:rsidR="00462FC6" w:rsidRPr="00763B73" w:rsidRDefault="00462FC6" w:rsidP="006A1AA2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654CD489" w14:textId="77777777" w:rsidR="00462FC6" w:rsidRPr="00763B73" w:rsidRDefault="00462FC6" w:rsidP="006A1AA2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instructior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Corpora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salutatus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incorrupte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quidam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senserit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petentium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Vis in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voluptua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delicata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mutat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nobis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interpretaris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quot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aliquam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persecuti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 sit. In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mediocrem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reprimique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nibh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admodum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contentiones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cibo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ne.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philosophia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ne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tation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consulatu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iracundia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efficiendi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Sumo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mel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affert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4F827F88" w14:textId="77777777" w:rsidR="00462FC6" w:rsidRPr="00763B73" w:rsidRDefault="00462FC6" w:rsidP="006A1AA2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5C637698" w14:textId="77777777" w:rsidR="00462FC6" w:rsidRPr="00763B73" w:rsidRDefault="00462FC6" w:rsidP="006A1AA2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phaedrum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appellantur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no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timeam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menandri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vituperatoribus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dignissim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 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ferri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iriure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praesent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est. Nam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placerat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omnium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vocent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at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invidunt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assentior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Option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verterem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</w:t>
                            </w:r>
                            <w:proofErr w:type="gramEnd"/>
                          </w:p>
                          <w:p w14:paraId="5AF989AB" w14:textId="77777777" w:rsidR="00462FC6" w:rsidRDefault="00462FC6" w:rsidP="0091419E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41F6C3CC" w14:textId="77777777" w:rsidR="00462FC6" w:rsidRPr="00763B73" w:rsidRDefault="00462FC6" w:rsidP="006A1AA2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tota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vivendo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dicunt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pro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theophrastus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ad.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fabulas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intellegat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his.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augue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commune.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nemore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tractatos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accommodare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choro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alterum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 pro.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Per ne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deterruisset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consequuntur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concludaturque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An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nonumy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voluptatibus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32C23DB4" w14:textId="77777777" w:rsidR="00462FC6" w:rsidRPr="00763B73" w:rsidRDefault="00462FC6" w:rsidP="006A1AA2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60C5FF00" w14:textId="77777777" w:rsidR="00462FC6" w:rsidRPr="00763B73" w:rsidRDefault="00462FC6" w:rsidP="006A1AA2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Et per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nominati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deseruisse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delenit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oporteat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latine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id,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habeo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an. Eros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gubergren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et, pro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libris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periculis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26D49052" w14:textId="77777777" w:rsidR="00462FC6" w:rsidRPr="00763B73" w:rsidRDefault="00462FC6" w:rsidP="006A1AA2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43B17427" w14:textId="77777777" w:rsidR="00462FC6" w:rsidRPr="00763B73" w:rsidRDefault="00462FC6" w:rsidP="006A1AA2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instructior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Corpora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salutatus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incorrupte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quidam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senserit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petentium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Vis in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voluptua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delicata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mutat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nobis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interpretaris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quot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aliquam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persecuti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 sit. In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mediocrem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reprimique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nibh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admodum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contentiones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cibo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ne.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philosophia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ne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tation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consulatu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iracundia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efficiendi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Sumo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mel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affert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09C1D842" w14:textId="77777777" w:rsidR="00462FC6" w:rsidRPr="00763B73" w:rsidRDefault="00462FC6" w:rsidP="006A1AA2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6C921884" w14:textId="77777777" w:rsidR="00462FC6" w:rsidRPr="00763B73" w:rsidRDefault="00462FC6" w:rsidP="006A1AA2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phaedrum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appellantur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no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timeam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menandri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vituperatoribus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dignissim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 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ferri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iriure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praesent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est. Nam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placerat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omnium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vocent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at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invidunt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assentior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Option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verterem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</w:t>
                            </w:r>
                            <w:proofErr w:type="gramEnd"/>
                          </w:p>
                          <w:p w14:paraId="178E1CE2" w14:textId="77777777" w:rsidR="00462FC6" w:rsidRPr="00763B73" w:rsidRDefault="00462FC6" w:rsidP="0091419E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8" type="#_x0000_t202" style="position:absolute;margin-left:17.2pt;margin-top:7.6pt;width:351.2pt;height:494.9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" filled="f" stroked="f">
                <v:textbox style="mso-next-textbox:#Text Box 24">
                  <w:txbxContent>
                    <w:p w14:paraId="6F8CA2EE" w14:textId="77777777" w:rsidR="00462FC6" w:rsidRPr="00763B73" w:rsidRDefault="00462FC6" w:rsidP="006A1AA2">
                      <w:pPr>
                        <w:pStyle w:val="NoSpacing"/>
                        <w:ind w:left="3420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tota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vivendo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dicunt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pro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theophrastus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ad.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fabulas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intellegat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his.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augue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commune.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nemore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tractatos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accommodare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choro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alterum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 pro.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Per ne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deterruisset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consequuntur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concludaturque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An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nonumy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voluptatibus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01536C64" w14:textId="77777777" w:rsidR="00462FC6" w:rsidRPr="00763B73" w:rsidRDefault="00462FC6" w:rsidP="006A1AA2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613B298A" w14:textId="531B5786" w:rsidR="00462FC6" w:rsidRDefault="00462FC6" w:rsidP="006A1AA2">
                      <w:pPr>
                        <w:pStyle w:val="NoSpacing"/>
                        <w:ind w:left="3420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Cu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>el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instructior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Corpora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salutatus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incorrupte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id, </w:t>
                      </w:r>
                    </w:p>
                    <w:p w14:paraId="7871E967" w14:textId="35B57404" w:rsidR="00462FC6" w:rsidRPr="00763B73" w:rsidRDefault="00462FC6" w:rsidP="006A1AA2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quidam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senserit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petentium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Vis in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voluptua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delicata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mutat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nobis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interpretaris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quot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aliquam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persecuti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 sit. In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mediocrem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reprimique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nibh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admodum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contentiones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cibo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ne.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philosophia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ne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tation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consulatu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iracundia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efficiendi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Sumo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mel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affert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451413A6" w14:textId="77777777" w:rsidR="00462FC6" w:rsidRPr="00763B73" w:rsidRDefault="00462FC6" w:rsidP="006A1AA2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4BF944AA" w14:textId="47D37DCE" w:rsidR="00462FC6" w:rsidRPr="00763B73" w:rsidRDefault="00462FC6" w:rsidP="006A1AA2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phaedrum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appellantur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no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est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timeam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menandri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vituperatoribus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dignissim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 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ferri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iriure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praesent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est. Nam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placerat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omnium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vocent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at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invidunt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assentior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Option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verterem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</w:t>
                      </w:r>
                      <w:proofErr w:type="gram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tota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vivendo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dicunt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pro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theophrastus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ad.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fabulas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intellegat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his.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augue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commune.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nemore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tractatos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accommodare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choro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alterum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 pro.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Per ne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deterruisset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consequuntur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concludaturque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An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nonumy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voluptatibus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34CC0BA5" w14:textId="77777777" w:rsidR="00462FC6" w:rsidRPr="00763B73" w:rsidRDefault="00462FC6" w:rsidP="006A1AA2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12E78346" w14:textId="77777777" w:rsidR="00462FC6" w:rsidRPr="00763B73" w:rsidRDefault="00462FC6" w:rsidP="006A1AA2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Et per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nominati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deseruisse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delenit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oporteat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latine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id,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habeo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an. Eros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gubergren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et, pro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libris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periculis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56A3CF19" w14:textId="77777777" w:rsidR="00462FC6" w:rsidRPr="00763B73" w:rsidRDefault="00462FC6" w:rsidP="006A1AA2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654CD489" w14:textId="77777777" w:rsidR="00462FC6" w:rsidRPr="00763B73" w:rsidRDefault="00462FC6" w:rsidP="006A1AA2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instructior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Corpora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salutatus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incorrupte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quidam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senserit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petentium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Vis in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voluptua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delicata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mutat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nobis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interpretaris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quot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aliquam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persecuti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 sit. In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mediocrem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reprimique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nibh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admodum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contentiones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cibo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ne.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philosophia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ne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tation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consulatu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iracundia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efficiendi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Sumo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mel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affert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4F827F88" w14:textId="77777777" w:rsidR="00462FC6" w:rsidRPr="00763B73" w:rsidRDefault="00462FC6" w:rsidP="006A1AA2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5C637698" w14:textId="77777777" w:rsidR="00462FC6" w:rsidRPr="00763B73" w:rsidRDefault="00462FC6" w:rsidP="006A1AA2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phaedrum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appellantur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no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est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timeam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menandri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vituperatoribus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dignissim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 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ferri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iriure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praesent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est. Nam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placerat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omnium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vocent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at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invidunt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assentior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Option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verterem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</w:t>
                      </w:r>
                      <w:proofErr w:type="gramEnd"/>
                    </w:p>
                    <w:p w14:paraId="5AF989AB" w14:textId="77777777" w:rsidR="00462FC6" w:rsidRDefault="00462FC6" w:rsidP="0091419E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41F6C3CC" w14:textId="77777777" w:rsidR="00462FC6" w:rsidRPr="00763B73" w:rsidRDefault="00462FC6" w:rsidP="006A1AA2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tota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vivendo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dicunt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pro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theophrastus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ad.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fabulas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intellegat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his.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augue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commune.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nemore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tractatos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accommodare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choro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alterum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 pro.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Per ne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deterruisset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consequuntur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concludaturque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An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nonumy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voluptatibus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32C23DB4" w14:textId="77777777" w:rsidR="00462FC6" w:rsidRPr="00763B73" w:rsidRDefault="00462FC6" w:rsidP="006A1AA2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60C5FF00" w14:textId="77777777" w:rsidR="00462FC6" w:rsidRPr="00763B73" w:rsidRDefault="00462FC6" w:rsidP="006A1AA2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Et per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nominati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deseruisse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delenit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oporteat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latine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id,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habeo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an. Eros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gubergren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et, pro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libris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periculis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26D49052" w14:textId="77777777" w:rsidR="00462FC6" w:rsidRPr="00763B73" w:rsidRDefault="00462FC6" w:rsidP="006A1AA2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43B17427" w14:textId="77777777" w:rsidR="00462FC6" w:rsidRPr="00763B73" w:rsidRDefault="00462FC6" w:rsidP="006A1AA2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instructior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Corpora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salutatus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incorrupte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quidam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senserit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petentium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Vis in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voluptua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delicata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mutat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nobis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interpretaris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quot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aliquam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persecuti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 sit. In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mediocrem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reprimique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nibh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admodum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contentiones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cibo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ne.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philosophia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ne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tation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consulatu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iracundia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efficiendi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Sumo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mel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affert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09C1D842" w14:textId="77777777" w:rsidR="00462FC6" w:rsidRPr="00763B73" w:rsidRDefault="00462FC6" w:rsidP="006A1AA2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6C921884" w14:textId="77777777" w:rsidR="00462FC6" w:rsidRPr="00763B73" w:rsidRDefault="00462FC6" w:rsidP="006A1AA2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phaedrum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appellantur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no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est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timeam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menandri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vituperatoribus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dignissim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 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ferri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iriure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praesent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est. Nam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placerat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omnium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vocent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at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invidunt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assentior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Option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verterem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</w:t>
                      </w:r>
                      <w:proofErr w:type="gramEnd"/>
                    </w:p>
                    <w:p w14:paraId="178E1CE2" w14:textId="77777777" w:rsidR="00462FC6" w:rsidRPr="00763B73" w:rsidRDefault="00462FC6" w:rsidP="0091419E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53D434BE" w14:textId="403C542C" w:rsidR="00E82608" w:rsidRDefault="00E82608"/>
    <w:p w14:paraId="0EF832BF" w14:textId="77777777" w:rsidR="00E82608" w:rsidRDefault="00E82608"/>
    <w:p w14:paraId="62BF7511" w14:textId="200EC809" w:rsidR="00E82608" w:rsidRDefault="00E82608"/>
    <w:p w14:paraId="65FB0968" w14:textId="18B27F8E" w:rsidR="00E82608" w:rsidRDefault="00E82608"/>
    <w:p w14:paraId="6AA4BAC3" w14:textId="77777777" w:rsidR="00E82608" w:rsidRDefault="00E82608"/>
    <w:p w14:paraId="4C9DBED4" w14:textId="77777777" w:rsidR="00E82608" w:rsidRDefault="00E82608"/>
    <w:p w14:paraId="5AAEABBF" w14:textId="77777777" w:rsidR="00E82608" w:rsidRDefault="00E82608"/>
    <w:p w14:paraId="79FFAB54" w14:textId="1F894E1B" w:rsidR="00E82608" w:rsidRDefault="00E82608"/>
    <w:p w14:paraId="605CB9C3" w14:textId="77777777" w:rsidR="00E82608" w:rsidRDefault="00E82608"/>
    <w:p w14:paraId="604F5E9B" w14:textId="77777777" w:rsidR="00E82608" w:rsidRDefault="00E82608"/>
    <w:p w14:paraId="5FED484F" w14:textId="77777777" w:rsidR="00E82608" w:rsidRDefault="00E82608"/>
    <w:p w14:paraId="2CFBDD09" w14:textId="77777777" w:rsidR="00E82608" w:rsidRDefault="00E82608"/>
    <w:p w14:paraId="555B700B" w14:textId="77777777" w:rsidR="00E82608" w:rsidRDefault="00E82608"/>
    <w:p w14:paraId="2FE644AB" w14:textId="77777777" w:rsidR="00E82608" w:rsidRDefault="00E82608"/>
    <w:p w14:paraId="2FE51276" w14:textId="77777777" w:rsidR="00E82608" w:rsidRDefault="00E82608"/>
    <w:p w14:paraId="02021781" w14:textId="77777777" w:rsidR="00E82608" w:rsidRDefault="00E82608"/>
    <w:p w14:paraId="254C7327" w14:textId="77777777" w:rsidR="00E82608" w:rsidRDefault="00E82608"/>
    <w:p w14:paraId="00EA56FF" w14:textId="77777777" w:rsidR="00E82608" w:rsidRDefault="00E82608"/>
    <w:p w14:paraId="3918251E" w14:textId="77777777" w:rsidR="00E82608" w:rsidRDefault="00E82608"/>
    <w:p w14:paraId="6E54B761" w14:textId="77777777" w:rsidR="00E82608" w:rsidRDefault="00E82608"/>
    <w:p w14:paraId="430BF47B" w14:textId="77777777" w:rsidR="00E82608" w:rsidRDefault="00E82608"/>
    <w:p w14:paraId="3CAEF06B" w14:textId="77777777" w:rsidR="00E82608" w:rsidRDefault="00E82608"/>
    <w:p w14:paraId="1E4A1BA1" w14:textId="77777777" w:rsidR="00E82608" w:rsidRDefault="00E82608"/>
    <w:p w14:paraId="1C12B267" w14:textId="77777777" w:rsidR="00E82608" w:rsidRDefault="00E82608"/>
    <w:p w14:paraId="1452D4C4" w14:textId="77777777" w:rsidR="00E82608" w:rsidRDefault="00E82608"/>
    <w:p w14:paraId="48B91149" w14:textId="77777777" w:rsidR="00E82608" w:rsidRDefault="00E82608"/>
    <w:p w14:paraId="7ED8EC31" w14:textId="77777777" w:rsidR="00E82608" w:rsidRDefault="00E82608"/>
    <w:p w14:paraId="62EA095D" w14:textId="77777777" w:rsidR="00E82608" w:rsidRDefault="00E82608"/>
    <w:p w14:paraId="47760E79" w14:textId="77777777" w:rsidR="00E82608" w:rsidRDefault="00E82608"/>
    <w:p w14:paraId="1716220F" w14:textId="77777777" w:rsidR="00E82608" w:rsidRDefault="00E82608"/>
    <w:p w14:paraId="472554B8" w14:textId="77777777" w:rsidR="00E82608" w:rsidRDefault="00E82608"/>
    <w:p w14:paraId="7E2FE451" w14:textId="77777777" w:rsidR="00E82608" w:rsidRDefault="00E82608"/>
    <w:p w14:paraId="0E56F097" w14:textId="77777777" w:rsidR="00E82608" w:rsidRDefault="00E82608"/>
    <w:p w14:paraId="38587964" w14:textId="77777777" w:rsidR="00E82608" w:rsidRDefault="00E82608"/>
    <w:p w14:paraId="3535D56F" w14:textId="77777777" w:rsidR="00E82608" w:rsidRDefault="00E82608"/>
    <w:p w14:paraId="6D49D093" w14:textId="77777777" w:rsidR="00E82608" w:rsidRDefault="00E82608"/>
    <w:p w14:paraId="43D37BA8" w14:textId="1FD046A1" w:rsidR="00E82608" w:rsidRDefault="0091419E"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5CF2A8F" wp14:editId="0606B3AB">
                <wp:simplePos x="0" y="0"/>
                <wp:positionH relativeFrom="column">
                  <wp:posOffset>320675</wp:posOffset>
                </wp:positionH>
                <wp:positionV relativeFrom="paragraph">
                  <wp:posOffset>304165</wp:posOffset>
                </wp:positionV>
                <wp:extent cx="4403725" cy="7128510"/>
                <wp:effectExtent l="0" t="0" r="0" b="8890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3725" cy="7128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3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9" type="#_x0000_t202" style="position:absolute;margin-left:25.25pt;margin-top:23.95pt;width:346.75pt;height:561.3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" filled="f" stroked="f">
                <v:textbox>
                  <w:txbxContent/>
                </v:textbox>
                <w10:wrap type="square"/>
              </v:shape>
            </w:pict>
          </mc:Fallback>
        </mc:AlternateContent>
      </w:r>
    </w:p>
    <w:p w14:paraId="233BB75F" w14:textId="3F3643B5" w:rsidR="00E82608" w:rsidRDefault="00E82608"/>
    <w:p w14:paraId="0E956F2C" w14:textId="77777777" w:rsidR="0091419E" w:rsidRDefault="0091419E"/>
    <w:p w14:paraId="294B2E3A" w14:textId="5C36264A" w:rsidR="00E82608" w:rsidRDefault="00272659"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D1A5473" wp14:editId="3C572202">
                <wp:simplePos x="0" y="0"/>
                <wp:positionH relativeFrom="column">
                  <wp:posOffset>2445711</wp:posOffset>
                </wp:positionH>
                <wp:positionV relativeFrom="paragraph">
                  <wp:posOffset>140652</wp:posOffset>
                </wp:positionV>
                <wp:extent cx="2250114" cy="584165"/>
                <wp:effectExtent l="0" t="0" r="10795" b="635"/>
                <wp:wrapThrough wrapText="bothSides">
                  <wp:wrapPolygon edited="0">
                    <wp:start x="0" y="0"/>
                    <wp:lineTo x="0" y="20683"/>
                    <wp:lineTo x="21460" y="20683"/>
                    <wp:lineTo x="21460" y="0"/>
                    <wp:lineTo x="0" y="0"/>
                  </wp:wrapPolygon>
                </wp:wrapThrough>
                <wp:docPr id="126" name="Text 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0114" cy="58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524F11" w14:textId="77777777" w:rsidR="00462FC6" w:rsidRPr="00670485" w:rsidRDefault="00462FC6" w:rsidP="008A458D">
                            <w:pPr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  <w:r w:rsidRPr="00670485"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RANK</w:t>
                            </w:r>
                          </w:p>
                          <w:p w14:paraId="04B00E14" w14:textId="77777777" w:rsidR="00462FC6" w:rsidRPr="00670485" w:rsidRDefault="00462FC6" w:rsidP="008A458D">
                            <w:pPr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  <w:r w:rsidRPr="00670485"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FIRST M. LAST</w:t>
                            </w:r>
                          </w:p>
                          <w:p w14:paraId="7118D301" w14:textId="77777777" w:rsidR="00462FC6" w:rsidRPr="00670485" w:rsidRDefault="00462FC6" w:rsidP="008A458D">
                            <w:pPr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  <w:r w:rsidRPr="00670485"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POSITION</w:t>
                            </w:r>
                          </w:p>
                          <w:p w14:paraId="6063C0FA" w14:textId="77777777" w:rsidR="00462FC6" w:rsidRPr="00350F94" w:rsidRDefault="00462FC6" w:rsidP="008A458D">
                            <w:pPr>
                              <w:rPr>
                                <w:color w:val="365F91" w:themeColor="accent1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6" o:spid="_x0000_s1040" type="#_x0000_t202" style="position:absolute;margin-left:192.6pt;margin-top:11.05pt;width:177.15pt;height:46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" filled="f" stroked="f">
                <v:textbox inset="0,0,0,0">
                  <w:txbxContent>
                    <w:p w14:paraId="24524F11" w14:textId="77777777" w:rsidR="00462FC6" w:rsidRPr="00670485" w:rsidRDefault="00462FC6" w:rsidP="008A458D">
                      <w:pPr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</w:pPr>
                      <w:r w:rsidRPr="00670485"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  <w:t>RANK</w:t>
                      </w:r>
                    </w:p>
                    <w:p w14:paraId="04B00E14" w14:textId="77777777" w:rsidR="00462FC6" w:rsidRPr="00670485" w:rsidRDefault="00462FC6" w:rsidP="008A458D">
                      <w:pPr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</w:pPr>
                      <w:r w:rsidRPr="00670485"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  <w:t>FIRST M. LAST</w:t>
                      </w:r>
                    </w:p>
                    <w:p w14:paraId="7118D301" w14:textId="77777777" w:rsidR="00462FC6" w:rsidRPr="00670485" w:rsidRDefault="00462FC6" w:rsidP="008A458D">
                      <w:pPr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</w:pPr>
                      <w:r w:rsidRPr="00670485"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  <w:t>POSITION</w:t>
                      </w:r>
                    </w:p>
                    <w:p w14:paraId="6063C0FA" w14:textId="77777777" w:rsidR="00462FC6" w:rsidRPr="00350F94" w:rsidRDefault="00462FC6" w:rsidP="008A458D">
                      <w:pPr>
                        <w:rPr>
                          <w:color w:val="365F91" w:themeColor="accent1" w:themeShade="BF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8656" behindDoc="0" locked="0" layoutInCell="1" allowOverlap="1" wp14:anchorId="37D970A5" wp14:editId="07AA98A6">
            <wp:simplePos x="0" y="0"/>
            <wp:positionH relativeFrom="column">
              <wp:posOffset>316865</wp:posOffset>
            </wp:positionH>
            <wp:positionV relativeFrom="paragraph">
              <wp:posOffset>133985</wp:posOffset>
            </wp:positionV>
            <wp:extent cx="2018665" cy="2691130"/>
            <wp:effectExtent l="0" t="0" r="0" b="1270"/>
            <wp:wrapThrough wrapText="bothSides">
              <wp:wrapPolygon edited="0">
                <wp:start x="0" y="0"/>
                <wp:lineTo x="0" y="21406"/>
                <wp:lineTo x="21199" y="21406"/>
                <wp:lineTo x="21199" y="0"/>
                <wp:lineTo x="0" y="0"/>
              </wp:wrapPolygon>
            </wp:wrapThrough>
            <wp:docPr id="128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laceholder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665" cy="269113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val="1"/>
                      </a:ext>
                    </a:extLst>
                  </pic:spPr>
                </pic:pic>
              </a:graphicData>
            </a:graphic>
          </wp:anchor>
        </w:drawing>
      </w:r>
    </w:p>
    <w:p w14:paraId="4439238A" w14:textId="5D4045D7" w:rsidR="00E82608" w:rsidRDefault="00E82608"/>
    <w:p w14:paraId="5F152F03" w14:textId="77777777" w:rsidR="00E82608" w:rsidRDefault="00E82608"/>
    <w:p w14:paraId="4AB963AD" w14:textId="7CAED001" w:rsidR="00E82608" w:rsidRDefault="00272659">
      <w:r>
        <w:rPr>
          <w:noProof/>
        </w:rPr>
        <w:drawing>
          <wp:anchor distT="0" distB="0" distL="114300" distR="114300" simplePos="0" relativeHeight="251719680" behindDoc="0" locked="0" layoutInCell="1" allowOverlap="1" wp14:anchorId="596EB511" wp14:editId="6F623FBB">
            <wp:simplePos x="0" y="0"/>
            <wp:positionH relativeFrom="column">
              <wp:posOffset>2505815</wp:posOffset>
            </wp:positionH>
            <wp:positionV relativeFrom="paragraph">
              <wp:posOffset>155859</wp:posOffset>
            </wp:positionV>
            <wp:extent cx="2120265" cy="156845"/>
            <wp:effectExtent l="0" t="0" r="0" b="0"/>
            <wp:wrapThrough wrapText="bothSides">
              <wp:wrapPolygon edited="0">
                <wp:start x="11508" y="21600"/>
                <wp:lineTo x="21600" y="21600"/>
                <wp:lineTo x="21600" y="11106"/>
                <wp:lineTo x="13578" y="4110"/>
                <wp:lineTo x="8403" y="4110"/>
                <wp:lineTo x="382" y="11106"/>
                <wp:lineTo x="382" y="21600"/>
                <wp:lineTo x="10473" y="21600"/>
                <wp:lineTo x="11508" y="21600"/>
              </wp:wrapPolygon>
            </wp:wrapThrough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120265" cy="156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31B8AB" w14:textId="77777777" w:rsidR="00E82608" w:rsidRDefault="00E82608"/>
    <w:p w14:paraId="1F864347" w14:textId="2467C757" w:rsidR="00E82608" w:rsidRDefault="00462FC6"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49B9F86" wp14:editId="7558F8B4">
                <wp:simplePos x="0" y="0"/>
                <wp:positionH relativeFrom="column">
                  <wp:posOffset>241935</wp:posOffset>
                </wp:positionH>
                <wp:positionV relativeFrom="paragraph">
                  <wp:posOffset>111760</wp:posOffset>
                </wp:positionV>
                <wp:extent cx="4460240" cy="6285865"/>
                <wp:effectExtent l="0" t="0" r="0" b="0"/>
                <wp:wrapThrough wrapText="bothSides">
                  <wp:wrapPolygon edited="0">
                    <wp:start x="123" y="0"/>
                    <wp:lineTo x="123" y="21471"/>
                    <wp:lineTo x="21280" y="21471"/>
                    <wp:lineTo x="21280" y="0"/>
                    <wp:lineTo x="123" y="0"/>
                  </wp:wrapPolygon>
                </wp:wrapThrough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0240" cy="6285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5">
                        <w:txbxContent>
                          <w:p w14:paraId="1EAD588C" w14:textId="77777777" w:rsidR="00462FC6" w:rsidRPr="00763B73" w:rsidRDefault="00462FC6" w:rsidP="00462FC6">
                            <w:pPr>
                              <w:pStyle w:val="NoSpacing"/>
                              <w:ind w:left="3420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tota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vivendo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dicunt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pro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theophrastus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ad.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fabulas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intellegat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his.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augue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commune.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nemore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tractatos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accommodare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choro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alterum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 pro.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Per ne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deterruisset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consequuntur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concludaturque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An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nonumy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voluptatibus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7B2AC1E8" w14:textId="77777777" w:rsidR="00462FC6" w:rsidRPr="00763B73" w:rsidRDefault="00462FC6" w:rsidP="00462FC6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325DD353" w14:textId="77777777" w:rsidR="00462FC6" w:rsidRDefault="00462FC6" w:rsidP="00462FC6">
                            <w:pPr>
                              <w:pStyle w:val="NoSpacing"/>
                              <w:ind w:left="3420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Cu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el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instructior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Corpora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salutatus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incorrupte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id, </w:t>
                            </w:r>
                          </w:p>
                          <w:p w14:paraId="5480DC4F" w14:textId="77777777" w:rsidR="00462FC6" w:rsidRPr="00763B73" w:rsidRDefault="00462FC6" w:rsidP="00462FC6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quidam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senserit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petentium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Vis in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voluptua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delicata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mutat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nobis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interpretaris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quot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aliquam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persecuti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 sit. In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mediocrem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reprimique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nibh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admodum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contentiones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cibo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ne.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philosophia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ne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tation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consulatu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iracundia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efficiendi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Sumo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mel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affert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6E90B5A3" w14:textId="77777777" w:rsidR="00462FC6" w:rsidRPr="00763B73" w:rsidRDefault="00462FC6" w:rsidP="00462FC6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4095207B" w14:textId="77777777" w:rsidR="00462FC6" w:rsidRPr="00763B73" w:rsidRDefault="00462FC6" w:rsidP="00462FC6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phaedrum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appellantur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no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timeam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menandri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vituperatoribus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dignissim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 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ferri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iriure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praesent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est. Nam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placerat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omnium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vocent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at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invidunt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assentior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Option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verterem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tota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vivendo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dicunt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pro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theophrastus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ad.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fabulas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intellegat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his.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augue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commune.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nemore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tractatos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accommodare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choro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alterum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 pro.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Per ne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deterruisset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consequuntur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concludaturque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An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nonumy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voluptatibus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340BE8AC" w14:textId="77777777" w:rsidR="00462FC6" w:rsidRPr="00763B73" w:rsidRDefault="00462FC6" w:rsidP="00462FC6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47E9EE18" w14:textId="77777777" w:rsidR="00462FC6" w:rsidRPr="00763B73" w:rsidRDefault="00462FC6" w:rsidP="00462FC6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Et per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nominati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deseruisse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delenit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oporteat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latine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id,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habeo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an. Eros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gubergren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et, pro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libris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periculis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745FDFDD" w14:textId="77777777" w:rsidR="00462FC6" w:rsidRPr="00763B73" w:rsidRDefault="00462FC6" w:rsidP="00462FC6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1D1C16A0" w14:textId="77777777" w:rsidR="00462FC6" w:rsidRPr="00763B73" w:rsidRDefault="00462FC6" w:rsidP="00462FC6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instructior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Corpora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salutatus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incorrupte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quidam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senserit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petentium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Vis in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voluptua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delicata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mutat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nobis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interpretaris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quot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aliquam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persecuti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 sit. In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mediocrem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reprimique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nibh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admodum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contentiones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cibo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ne.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philosophia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ne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tation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consulatu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iracundia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efficiendi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Sumo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mel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affert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599CBCFC" w14:textId="77777777" w:rsidR="00462FC6" w:rsidRPr="00763B73" w:rsidRDefault="00462FC6" w:rsidP="00462FC6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6D0AE69C" w14:textId="77777777" w:rsidR="00462FC6" w:rsidRPr="00763B73" w:rsidRDefault="00462FC6" w:rsidP="00462FC6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phaedrum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appellantur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no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timeam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menandri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vituperatoribus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dignissim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 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ferri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iriure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praesent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est. Nam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placerat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omnium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vocent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at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invidunt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assentior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Option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verterem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</w:t>
                            </w:r>
                            <w:proofErr w:type="gramEnd"/>
                          </w:p>
                          <w:p w14:paraId="563DF16C" w14:textId="77777777" w:rsidR="00462FC6" w:rsidRDefault="00462FC6" w:rsidP="00462FC6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216394BA" w14:textId="77777777" w:rsidR="00462FC6" w:rsidRPr="00763B73" w:rsidRDefault="00462FC6" w:rsidP="00462FC6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tota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vivendo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dicunt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pro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theophrastus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ad.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fabulas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intellegat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his.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augue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commune.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nemore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tractatos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accommodare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choro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alterum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 pro.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Per ne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deterruisset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consequuntur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concludaturque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An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nonumy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voluptatibus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044D6AE8" w14:textId="77777777" w:rsidR="00462FC6" w:rsidRPr="00763B73" w:rsidRDefault="00462FC6" w:rsidP="00462FC6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290AF6C3" w14:textId="77777777" w:rsidR="00462FC6" w:rsidRPr="00763B73" w:rsidRDefault="00462FC6" w:rsidP="00462FC6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Et per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nominati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deseruisse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delenit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oporteat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latine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id,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habeo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an. Eros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gubergren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et, pro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libris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periculis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24A95E53" w14:textId="77777777" w:rsidR="00462FC6" w:rsidRPr="00763B73" w:rsidRDefault="00462FC6" w:rsidP="00462FC6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10945492" w14:textId="77777777" w:rsidR="00462FC6" w:rsidRPr="00763B73" w:rsidRDefault="00462FC6" w:rsidP="00462FC6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instructior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Corpora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salutatus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incorrupte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quidam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senserit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petentium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Vis in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voluptua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delicata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mutat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nobis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interpretaris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quot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aliquam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persecuti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 sit. In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mediocrem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reprimique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nibh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admodum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contentiones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cibo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ne.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philosophia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ne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tation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consulatu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iracundia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efficiendi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Sumo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mel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affert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257D2448" w14:textId="77777777" w:rsidR="00462FC6" w:rsidRPr="00763B73" w:rsidRDefault="00462FC6" w:rsidP="00462FC6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4CE59D52" w14:textId="77777777" w:rsidR="00462FC6" w:rsidRPr="00763B73" w:rsidRDefault="00462FC6" w:rsidP="00462FC6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phaedrum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appellantur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no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timeam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menandri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vituperatoribus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dignissim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 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ferri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iriure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praesent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est. Nam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placerat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omnium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vocent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at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invidunt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assentior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Option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verterem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</w:t>
                            </w:r>
                            <w:proofErr w:type="gramEnd"/>
                          </w:p>
                          <w:p w14:paraId="1FD1315A" w14:textId="77777777" w:rsidR="00462FC6" w:rsidRPr="00763B73" w:rsidRDefault="00462FC6" w:rsidP="00462FC6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41" type="#_x0000_t202" style="position:absolute;margin-left:19.05pt;margin-top:8.8pt;width:351.2pt;height:494.9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" filled="f" stroked="f">
                <v:textbox style="mso-next-textbox:#Text Box 8">
                  <w:txbxContent>
                    <w:p w14:paraId="1EAD588C" w14:textId="77777777" w:rsidR="00462FC6" w:rsidRPr="00763B73" w:rsidRDefault="00462FC6" w:rsidP="00462FC6">
                      <w:pPr>
                        <w:pStyle w:val="NoSpacing"/>
                        <w:ind w:left="3420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tota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vivendo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dicunt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pro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theophrastus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ad.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fabulas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intellegat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his.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augue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commune.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nemore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tractatos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accommodare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choro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alterum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 pro.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Per ne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deterruisset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consequuntur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concludaturque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An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nonumy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voluptatibus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7B2AC1E8" w14:textId="77777777" w:rsidR="00462FC6" w:rsidRPr="00763B73" w:rsidRDefault="00462FC6" w:rsidP="00462FC6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325DD353" w14:textId="77777777" w:rsidR="00462FC6" w:rsidRDefault="00462FC6" w:rsidP="00462FC6">
                      <w:pPr>
                        <w:pStyle w:val="NoSpacing"/>
                        <w:ind w:left="3420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Cu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>el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instructior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Corpora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salutatus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incorrupte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id, </w:t>
                      </w:r>
                    </w:p>
                    <w:p w14:paraId="5480DC4F" w14:textId="77777777" w:rsidR="00462FC6" w:rsidRPr="00763B73" w:rsidRDefault="00462FC6" w:rsidP="00462FC6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quidam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senserit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petentium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Vis in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voluptua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delicata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mutat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nobis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interpretaris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quot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aliquam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persecuti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 sit. In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mediocrem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reprimique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nibh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admodum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contentiones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cibo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ne.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philosophia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ne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tation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consulatu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iracundia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efficiendi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Sumo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mel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affert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6E90B5A3" w14:textId="77777777" w:rsidR="00462FC6" w:rsidRPr="00763B73" w:rsidRDefault="00462FC6" w:rsidP="00462FC6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4095207B" w14:textId="77777777" w:rsidR="00462FC6" w:rsidRPr="00763B73" w:rsidRDefault="00462FC6" w:rsidP="00462FC6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phaedrum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appellantur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no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est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timeam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menandri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vituperatoribus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dignissim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 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ferri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iriure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praesent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est. Nam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placerat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omnium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vocent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at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invidunt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assentior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Option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verterem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</w:t>
                      </w:r>
                      <w:proofErr w:type="gram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tota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vivendo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dicunt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pro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theophrastus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ad.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fabulas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intellegat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his.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augue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commune.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nemore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tractatos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accommodare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choro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alterum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 pro.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Per ne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deterruisset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consequuntur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concludaturque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An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nonumy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voluptatibus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340BE8AC" w14:textId="77777777" w:rsidR="00462FC6" w:rsidRPr="00763B73" w:rsidRDefault="00462FC6" w:rsidP="00462FC6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47E9EE18" w14:textId="77777777" w:rsidR="00462FC6" w:rsidRPr="00763B73" w:rsidRDefault="00462FC6" w:rsidP="00462FC6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Et per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nominati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deseruisse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delenit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oporteat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latine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id,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habeo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an. Eros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gubergren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et, pro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libris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periculis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745FDFDD" w14:textId="77777777" w:rsidR="00462FC6" w:rsidRPr="00763B73" w:rsidRDefault="00462FC6" w:rsidP="00462FC6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1D1C16A0" w14:textId="77777777" w:rsidR="00462FC6" w:rsidRPr="00763B73" w:rsidRDefault="00462FC6" w:rsidP="00462FC6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instructior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Corpora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salutatus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incorrupte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quidam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senserit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petentium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Vis in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voluptua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delicata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mutat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nobis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interpretaris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quot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aliquam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persecuti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 sit. In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mediocrem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reprimique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nibh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admodum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contentiones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cibo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ne.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philosophia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ne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tation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consulatu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iracundia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efficiendi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Sumo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mel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affert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599CBCFC" w14:textId="77777777" w:rsidR="00462FC6" w:rsidRPr="00763B73" w:rsidRDefault="00462FC6" w:rsidP="00462FC6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6D0AE69C" w14:textId="77777777" w:rsidR="00462FC6" w:rsidRPr="00763B73" w:rsidRDefault="00462FC6" w:rsidP="00462FC6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phaedrum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appellantur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no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est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timeam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menandri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vituperatoribus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dignissim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 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ferri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iriure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praesent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est. Nam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placerat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omnium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vocent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at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invidunt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assentior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Option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verterem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</w:t>
                      </w:r>
                      <w:proofErr w:type="gramEnd"/>
                    </w:p>
                    <w:p w14:paraId="563DF16C" w14:textId="77777777" w:rsidR="00462FC6" w:rsidRDefault="00462FC6" w:rsidP="00462FC6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216394BA" w14:textId="77777777" w:rsidR="00462FC6" w:rsidRPr="00763B73" w:rsidRDefault="00462FC6" w:rsidP="00462FC6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tota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vivendo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dicunt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pro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theophrastus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ad.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fabulas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intellegat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his.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augue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commune.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nemore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tractatos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accommodare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choro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alterum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 pro.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Per ne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deterruisset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consequuntur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concludaturque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An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nonumy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voluptatibus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044D6AE8" w14:textId="77777777" w:rsidR="00462FC6" w:rsidRPr="00763B73" w:rsidRDefault="00462FC6" w:rsidP="00462FC6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290AF6C3" w14:textId="77777777" w:rsidR="00462FC6" w:rsidRPr="00763B73" w:rsidRDefault="00462FC6" w:rsidP="00462FC6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Et per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nominati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deseruisse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delenit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oporteat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latine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id,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habeo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an. Eros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gubergren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et, pro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libris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periculis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24A95E53" w14:textId="77777777" w:rsidR="00462FC6" w:rsidRPr="00763B73" w:rsidRDefault="00462FC6" w:rsidP="00462FC6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10945492" w14:textId="77777777" w:rsidR="00462FC6" w:rsidRPr="00763B73" w:rsidRDefault="00462FC6" w:rsidP="00462FC6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instructior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Corpora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salutatus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incorrupte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quidam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senserit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petentium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Vis in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voluptua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delicata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mutat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nobis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interpretaris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quot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aliquam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persecuti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 sit. In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mediocrem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reprimique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nibh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admodum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contentiones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cibo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ne.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philosophia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ne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tation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consulatu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iracundia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efficiendi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Sumo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mel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affert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257D2448" w14:textId="77777777" w:rsidR="00462FC6" w:rsidRPr="00763B73" w:rsidRDefault="00462FC6" w:rsidP="00462FC6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4CE59D52" w14:textId="77777777" w:rsidR="00462FC6" w:rsidRPr="00763B73" w:rsidRDefault="00462FC6" w:rsidP="00462FC6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phaedrum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appellantur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no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est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timeam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menandri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vituperatoribus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dignissim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 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ferri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iriure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praesent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est. Nam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placerat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omnium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vocent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at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invidunt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assentior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Option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verterem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</w:t>
                      </w:r>
                      <w:proofErr w:type="gramEnd"/>
                    </w:p>
                    <w:p w14:paraId="1FD1315A" w14:textId="77777777" w:rsidR="00462FC6" w:rsidRPr="00763B73" w:rsidRDefault="00462FC6" w:rsidP="00462FC6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7CCFB562" w14:textId="77777777" w:rsidR="00E82608" w:rsidRDefault="00E82608"/>
    <w:p w14:paraId="476E7274" w14:textId="77777777" w:rsidR="00E82608" w:rsidRDefault="00E82608"/>
    <w:p w14:paraId="73299DBC" w14:textId="77777777" w:rsidR="00E82608" w:rsidRDefault="00E82608"/>
    <w:p w14:paraId="1E952E15" w14:textId="77777777" w:rsidR="00E82608" w:rsidRDefault="00E82608"/>
    <w:p w14:paraId="5C15ADF9" w14:textId="77777777" w:rsidR="00E82608" w:rsidRDefault="00E82608"/>
    <w:p w14:paraId="46C01B33" w14:textId="77777777" w:rsidR="00E82608" w:rsidRDefault="00E82608"/>
    <w:p w14:paraId="52E04307" w14:textId="77777777" w:rsidR="00E82608" w:rsidRDefault="00E82608"/>
    <w:p w14:paraId="007832AC" w14:textId="77777777" w:rsidR="00E82608" w:rsidRDefault="00E82608"/>
    <w:p w14:paraId="1E3C9CC5" w14:textId="77777777" w:rsidR="00E82608" w:rsidRDefault="00E82608"/>
    <w:p w14:paraId="1656F275" w14:textId="77777777" w:rsidR="00E82608" w:rsidRDefault="00E82608"/>
    <w:p w14:paraId="20A03D06" w14:textId="77777777" w:rsidR="00E82608" w:rsidRDefault="00E82608"/>
    <w:p w14:paraId="3E51C817" w14:textId="77777777" w:rsidR="00E82608" w:rsidRDefault="00E82608"/>
    <w:p w14:paraId="6275DF53" w14:textId="77777777" w:rsidR="00E82608" w:rsidRDefault="00E82608"/>
    <w:p w14:paraId="5F0567E4" w14:textId="77777777" w:rsidR="00E82608" w:rsidRDefault="00E82608"/>
    <w:p w14:paraId="6D6F6F84" w14:textId="77777777" w:rsidR="00E82608" w:rsidRDefault="00E82608"/>
    <w:p w14:paraId="6716050D" w14:textId="77777777" w:rsidR="00E82608" w:rsidRDefault="00E82608"/>
    <w:p w14:paraId="52CCA55A" w14:textId="77777777" w:rsidR="00E82608" w:rsidRDefault="00E82608"/>
    <w:p w14:paraId="0FF0618A" w14:textId="77777777" w:rsidR="00E82608" w:rsidRDefault="00E82608"/>
    <w:p w14:paraId="13DA9791" w14:textId="77777777" w:rsidR="00E82608" w:rsidRDefault="00E82608"/>
    <w:p w14:paraId="43F56480" w14:textId="77777777" w:rsidR="00E82608" w:rsidRDefault="00E82608"/>
    <w:p w14:paraId="381D5FA3" w14:textId="77777777" w:rsidR="00E82608" w:rsidRDefault="00E82608"/>
    <w:p w14:paraId="59EAC196" w14:textId="77777777" w:rsidR="00E82608" w:rsidRDefault="00E82608"/>
    <w:p w14:paraId="1E117B60" w14:textId="77777777" w:rsidR="00E82608" w:rsidRDefault="00E82608"/>
    <w:p w14:paraId="1FB6CA39" w14:textId="77777777" w:rsidR="00E82608" w:rsidRDefault="00E82608"/>
    <w:p w14:paraId="4278B6F6" w14:textId="77777777" w:rsidR="00E82608" w:rsidRDefault="00E82608"/>
    <w:p w14:paraId="2C0FD56F" w14:textId="77777777" w:rsidR="00E82608" w:rsidRDefault="00E82608"/>
    <w:p w14:paraId="767BC389" w14:textId="77777777" w:rsidR="00E82608" w:rsidRDefault="00E82608"/>
    <w:p w14:paraId="0509522A" w14:textId="77777777" w:rsidR="00E82608" w:rsidRDefault="00E82608"/>
    <w:p w14:paraId="51A1BE3E" w14:textId="77777777" w:rsidR="00E82608" w:rsidRDefault="00E82608"/>
    <w:p w14:paraId="450C3813" w14:textId="77777777" w:rsidR="00E82608" w:rsidRDefault="00E82608"/>
    <w:p w14:paraId="00D00BCB" w14:textId="77777777" w:rsidR="00E82608" w:rsidRDefault="00E82608"/>
    <w:p w14:paraId="48612AE2" w14:textId="77777777" w:rsidR="00E82608" w:rsidRDefault="00E82608"/>
    <w:p w14:paraId="52B70C86" w14:textId="77777777" w:rsidR="00E82608" w:rsidRDefault="00E82608"/>
    <w:p w14:paraId="53684F9D" w14:textId="77777777" w:rsidR="00E82608" w:rsidRDefault="00E82608"/>
    <w:p w14:paraId="63C31931" w14:textId="77777777" w:rsidR="00E82608" w:rsidRDefault="00E82608"/>
    <w:p w14:paraId="4EAA60DD" w14:textId="77777777" w:rsidR="00E82608" w:rsidRDefault="00E82608"/>
    <w:p w14:paraId="7952E5FC" w14:textId="08183F8C" w:rsidR="00E82608" w:rsidRDefault="00462FC6"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660F928" wp14:editId="22A37AD5">
                <wp:simplePos x="0" y="0"/>
                <wp:positionH relativeFrom="column">
                  <wp:posOffset>311150</wp:posOffset>
                </wp:positionH>
                <wp:positionV relativeFrom="paragraph">
                  <wp:posOffset>320040</wp:posOffset>
                </wp:positionV>
                <wp:extent cx="4403725" cy="7128510"/>
                <wp:effectExtent l="0" t="0" r="0" b="889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3725" cy="7128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5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42" type="#_x0000_t202" style="position:absolute;margin-left:24.5pt;margin-top:25.2pt;width:346.75pt;height:561.3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" filled="f" stroked="f">
                <v:textbox>
                  <w:txbxContent/>
                </v:textbox>
                <w10:wrap type="square"/>
              </v:shape>
            </w:pict>
          </mc:Fallback>
        </mc:AlternateContent>
      </w:r>
    </w:p>
    <w:p w14:paraId="7C4DDD5E" w14:textId="44FBB9EB" w:rsidR="00E82608" w:rsidRDefault="00E82608"/>
    <w:p w14:paraId="523263D8" w14:textId="30C9F20E" w:rsidR="00E82608" w:rsidRDefault="00E82608"/>
    <w:p w14:paraId="722D49AE" w14:textId="77777777" w:rsidR="00E82608" w:rsidRDefault="00E82608"/>
    <w:p w14:paraId="4E708DD9" w14:textId="77777777" w:rsidR="00E82608" w:rsidRDefault="00E82608"/>
    <w:p w14:paraId="4EFE9E90" w14:textId="2FAA6B24" w:rsidR="00E82608" w:rsidRDefault="00462FC6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75EAD26" wp14:editId="345C6563">
                <wp:simplePos x="0" y="0"/>
                <wp:positionH relativeFrom="margin">
                  <wp:posOffset>423545</wp:posOffset>
                </wp:positionH>
                <wp:positionV relativeFrom="margin">
                  <wp:posOffset>627380</wp:posOffset>
                </wp:positionV>
                <wp:extent cx="4157345" cy="405130"/>
                <wp:effectExtent l="0" t="0" r="0" b="1270"/>
                <wp:wrapSquare wrapText="bothSides"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7345" cy="405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455DF4" w14:textId="0A29EAC6" w:rsidR="00462FC6" w:rsidRPr="00670485" w:rsidRDefault="00462FC6" w:rsidP="00F30021">
                            <w:pPr>
                              <w:spacing w:line="360" w:lineRule="auto"/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36"/>
                                <w:szCs w:val="36"/>
                              </w:rPr>
                            </w:pPr>
                            <w:r w:rsidRPr="00670485">
                              <w:rPr>
                                <w:rFonts w:ascii="Times" w:hAnsi="Times"/>
                                <w:color w:val="943634" w:themeColor="accent2" w:themeShade="BF"/>
                                <w:sz w:val="36"/>
                                <w:szCs w:val="36"/>
                              </w:rPr>
                              <w:t>HONORS</w:t>
                            </w:r>
                          </w:p>
                          <w:p w14:paraId="763249A8" w14:textId="77777777" w:rsidR="00462FC6" w:rsidRDefault="00462FC6" w:rsidP="00F300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3" o:spid="_x0000_s1043" type="#_x0000_t202" style="position:absolute;margin-left:33.35pt;margin-top:49.4pt;width:327.35pt;height:31.9pt;z-index:2516582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" filled="f" stroked="f">
                <v:textbox>
                  <w:txbxContent>
                    <w:p w14:paraId="6E455DF4" w14:textId="0A29EAC6" w:rsidR="00462FC6" w:rsidRPr="00670485" w:rsidRDefault="00462FC6" w:rsidP="00F30021">
                      <w:pPr>
                        <w:spacing w:line="360" w:lineRule="auto"/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36"/>
                          <w:szCs w:val="36"/>
                        </w:rPr>
                      </w:pPr>
                      <w:r w:rsidRPr="00670485">
                        <w:rPr>
                          <w:rFonts w:ascii="Times" w:hAnsi="Times"/>
                          <w:color w:val="943634" w:themeColor="accent2" w:themeShade="BF"/>
                          <w:sz w:val="36"/>
                          <w:szCs w:val="36"/>
                        </w:rPr>
                        <w:t>HONORS</w:t>
                      </w:r>
                    </w:p>
                    <w:p w14:paraId="763249A8" w14:textId="77777777" w:rsidR="00462FC6" w:rsidRDefault="00462FC6" w:rsidP="00F30021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1915E743" w14:textId="77777777" w:rsidR="00E82608" w:rsidRDefault="00E82608"/>
    <w:p w14:paraId="7855ACDC" w14:textId="77777777" w:rsidR="00E82608" w:rsidRDefault="00E82608"/>
    <w:p w14:paraId="09D5649E" w14:textId="37DD002C" w:rsidR="00E82608" w:rsidRDefault="00462FC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1E08D0" wp14:editId="57D3F405">
                <wp:simplePos x="0" y="0"/>
                <wp:positionH relativeFrom="margin">
                  <wp:posOffset>422910</wp:posOffset>
                </wp:positionH>
                <wp:positionV relativeFrom="margin">
                  <wp:posOffset>1101725</wp:posOffset>
                </wp:positionV>
                <wp:extent cx="4157345" cy="5984875"/>
                <wp:effectExtent l="0" t="0" r="0" b="9525"/>
                <wp:wrapSquare wrapText="bothSides"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7345" cy="598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C0138A" w14:textId="54676347" w:rsidR="00462FC6" w:rsidRPr="00A819B7" w:rsidRDefault="00462FC6" w:rsidP="00F30021">
                            <w:pPr>
                              <w:pStyle w:val="BalloonText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LISTED HONORS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4" o:spid="_x0000_s1044" type="#_x0000_t202" style="position:absolute;margin-left:33.3pt;margin-top:86.75pt;width:327.35pt;height:471.25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" filled="f" stroked="f">
                <v:textbox>
                  <w:txbxContent>
                    <w:p w14:paraId="3FC0138A" w14:textId="54676347" w:rsidR="00462FC6" w:rsidRPr="00A819B7" w:rsidRDefault="00462FC6" w:rsidP="00F30021">
                      <w:pPr>
                        <w:pStyle w:val="BalloonText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LISTED HONORS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5A81BC11" w14:textId="4E57BEBA" w:rsidR="00E82608" w:rsidRDefault="00E82608"/>
    <w:p w14:paraId="3E18BAA2" w14:textId="77777777" w:rsidR="00E82608" w:rsidRDefault="00E82608"/>
    <w:p w14:paraId="55BCA640" w14:textId="77777777" w:rsidR="00E82608" w:rsidRDefault="00E82608"/>
    <w:p w14:paraId="4142D771" w14:textId="77777777" w:rsidR="00E82608" w:rsidRDefault="00E82608"/>
    <w:p w14:paraId="3C4FDCFF" w14:textId="77777777" w:rsidR="00E82608" w:rsidRDefault="00E82608"/>
    <w:p w14:paraId="5EDDFF65" w14:textId="77777777" w:rsidR="00E82608" w:rsidRDefault="00E82608"/>
    <w:p w14:paraId="059BC0F4" w14:textId="77777777" w:rsidR="00E82608" w:rsidRDefault="00E82608"/>
    <w:p w14:paraId="4345FC66" w14:textId="77777777" w:rsidR="00E82608" w:rsidRDefault="00E82608"/>
    <w:p w14:paraId="6EF0B1E3" w14:textId="77777777" w:rsidR="00E82608" w:rsidRDefault="00E82608"/>
    <w:p w14:paraId="22E553B1" w14:textId="77777777" w:rsidR="00E82608" w:rsidRDefault="00E82608"/>
    <w:p w14:paraId="52C87B73" w14:textId="77777777" w:rsidR="00E82608" w:rsidRDefault="00E82608"/>
    <w:p w14:paraId="7034D5EC" w14:textId="77777777" w:rsidR="00E82608" w:rsidRDefault="00E82608"/>
    <w:p w14:paraId="35FFB532" w14:textId="77777777" w:rsidR="00E82608" w:rsidRDefault="00E82608"/>
    <w:p w14:paraId="2DD71FC0" w14:textId="77777777" w:rsidR="00E82608" w:rsidRDefault="00E82608"/>
    <w:p w14:paraId="30E9C166" w14:textId="77777777" w:rsidR="00E82608" w:rsidRDefault="00E82608"/>
    <w:p w14:paraId="12AD25D2" w14:textId="77777777" w:rsidR="00E82608" w:rsidRDefault="00E82608"/>
    <w:p w14:paraId="1790B2DF" w14:textId="77777777" w:rsidR="00E82608" w:rsidRDefault="00E82608"/>
    <w:p w14:paraId="252AD6BA" w14:textId="77777777" w:rsidR="00E82608" w:rsidRDefault="00E82608"/>
    <w:p w14:paraId="777C5C82" w14:textId="77777777" w:rsidR="00E82608" w:rsidRDefault="00E82608"/>
    <w:p w14:paraId="78F5D73E" w14:textId="77777777" w:rsidR="00E82608" w:rsidRDefault="00E82608"/>
    <w:p w14:paraId="0A4F54A5" w14:textId="77777777" w:rsidR="00E82608" w:rsidRDefault="00E82608"/>
    <w:p w14:paraId="206EFFCE" w14:textId="77777777" w:rsidR="00E82608" w:rsidRDefault="00E82608"/>
    <w:p w14:paraId="5D584EB6" w14:textId="77777777" w:rsidR="00E82608" w:rsidRDefault="00E82608"/>
    <w:p w14:paraId="1FD083E5" w14:textId="77777777" w:rsidR="00E82608" w:rsidRDefault="00E82608"/>
    <w:p w14:paraId="1D60B1A0" w14:textId="77777777" w:rsidR="00E82608" w:rsidRDefault="00E82608"/>
    <w:p w14:paraId="218AFAE7" w14:textId="77777777" w:rsidR="00E82608" w:rsidRDefault="00E82608"/>
    <w:p w14:paraId="6BC83719" w14:textId="77777777" w:rsidR="00E82608" w:rsidRDefault="00E82608"/>
    <w:p w14:paraId="7AF6A959" w14:textId="77777777" w:rsidR="00E82608" w:rsidRDefault="00E82608"/>
    <w:p w14:paraId="63CBB17E" w14:textId="77777777" w:rsidR="00E82608" w:rsidRDefault="00E82608"/>
    <w:p w14:paraId="186519D9" w14:textId="77777777" w:rsidR="00E82608" w:rsidRDefault="00E82608"/>
    <w:p w14:paraId="799D62F5" w14:textId="77777777" w:rsidR="00E82608" w:rsidRDefault="00E82608"/>
    <w:p w14:paraId="25EA5BFF" w14:textId="77777777" w:rsidR="00E82608" w:rsidRDefault="00E82608"/>
    <w:p w14:paraId="2AD81D61" w14:textId="77777777" w:rsidR="00E82608" w:rsidRDefault="00E82608"/>
    <w:p w14:paraId="3FEBE09D" w14:textId="77777777" w:rsidR="00E82608" w:rsidRDefault="00E82608"/>
    <w:p w14:paraId="5714C0B9" w14:textId="77777777" w:rsidR="00E82608" w:rsidRDefault="00E82608"/>
    <w:p w14:paraId="5232634E" w14:textId="20E651C0" w:rsidR="00E82608" w:rsidRDefault="00272659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EDAFF7A" wp14:editId="04CF28F4">
                <wp:simplePos x="0" y="0"/>
                <wp:positionH relativeFrom="margin">
                  <wp:posOffset>1161736</wp:posOffset>
                </wp:positionH>
                <wp:positionV relativeFrom="margin">
                  <wp:posOffset>279400</wp:posOffset>
                </wp:positionV>
                <wp:extent cx="2698108" cy="7207885"/>
                <wp:effectExtent l="0" t="0" r="0" b="5715"/>
                <wp:wrapSquare wrapText="bothSides"/>
                <wp:docPr id="75" name="Group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8108" cy="7207885"/>
                          <a:chOff x="548326" y="0"/>
                          <a:chExt cx="2698108" cy="7207885"/>
                        </a:xfrm>
                      </wpg:grpSpPr>
                      <pic:pic xmlns:pic="http://schemas.openxmlformats.org/drawingml/2006/picture">
                        <pic:nvPicPr>
                          <pic:cNvPr id="76" name="Picture 76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8326" y="0"/>
                            <a:ext cx="2698108" cy="283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Picture 77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8326" y="6924675"/>
                            <a:ext cx="2698108" cy="2832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5" o:spid="_x0000_s1026" style="position:absolute;margin-left:91.5pt;margin-top:22pt;width:212.45pt;height:567.55pt;z-index:251660288;mso-position-horizontal-relative:margin;mso-position-vertical-relative:margin" coordorigin="548326" coordsize="2698108,720788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6" o:spid="_x0000_s1027" type="#_x0000_t75" style="position:absolute;left:548326;width:2698108;height:2832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ey&#10;vX3HAAAA2wAAAA8AAABkcnMvZG93bnJldi54bWxEj09rwkAUxO9Cv8PyhF5ENw1FJXWVKlRKC6X+&#10;O3h7zT43odm3IbvG2E/fLRQ8DjPzG2a26GwlWmp86VjBwygBQZw7XbJRsN+9DKcgfEDWWDkmBVfy&#10;sJjf9WaYaXfhDbXbYESEsM9QQRFCnUnp84Is+pGriaN3co3FEGVjpG7wEuG2kmmSjKXFkuNCgTWt&#10;Csq/t2er4Hi4fvxs0uVjuzbp19v70qwG7lOp+373/AQiUBdu4f/2q1YwGcPfl/gD5PwX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EeyvX3HAAAA2wAAAA8AAAAAAAAAAAAAAAAA&#10;nAIAAGRycy9kb3ducmV2LnhtbFBLBQYAAAAABAAEAPcAAACQAwAAAAA=&#10;">
                  <v:imagedata r:id="rId22" o:title=""/>
                  <v:path arrowok="t"/>
                </v:shape>
                <v:shape id="Picture 77" o:spid="_x0000_s1028" type="#_x0000_t75" style="position:absolute;left:548326;top:6924675;width:2698108;height:2832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j+&#10;GObHAAAA2wAAAA8AAABkcnMvZG93bnJldi54bWxEj09rwkAUxO+FfoflCb0U3TSUKqmrVKEiLRT/&#10;Hry9Zp+b0OzbkF1j7Kd3CwWPw8z8hhlPO1uJlhpfOlbwNEhAEOdOl2wU7Lbv/REIH5A1Vo5JwYU8&#10;TCf3d2PMtDvzmtpNMCJC2GeooAihzqT0eUEW/cDVxNE7usZiiLIxUjd4jnBbyTRJXqTFkuNCgTXN&#10;C8p/Nier4LC/fP2u09lzuzDp98fnzMwf3Uqph1739goiUBdu4f/2UisYDuHvS/wBcnIF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Cj+GObHAAAA2wAAAA8AAAAAAAAAAAAAAAAA&#10;nAIAAGRycy9kb3ducmV2LnhtbFBLBQYAAAAABAAEAPcAAACQAwAAAAA=&#10;">
                  <v:imagedata r:id="rId23" o:title=""/>
                  <v:path arrowok="t"/>
                </v:shape>
                <w10:wrap type="square" anchorx="margin" anchory="margin"/>
              </v:group>
            </w:pict>
          </mc:Fallback>
        </mc:AlternateContent>
      </w:r>
    </w:p>
    <w:p w14:paraId="721888F7" w14:textId="20322F73" w:rsidR="00E82608" w:rsidRDefault="00E82608"/>
    <w:p w14:paraId="324B5F92" w14:textId="77777777" w:rsidR="00E82608" w:rsidRDefault="00E82608"/>
    <w:p w14:paraId="109E36FD" w14:textId="77777777" w:rsidR="00E82608" w:rsidRDefault="00E82608"/>
    <w:p w14:paraId="20B03E4F" w14:textId="19A7486E" w:rsidR="00E82608" w:rsidRDefault="00462FC6"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6B4107D" wp14:editId="26E92D16">
                <wp:simplePos x="0" y="0"/>
                <wp:positionH relativeFrom="margin">
                  <wp:posOffset>431800</wp:posOffset>
                </wp:positionH>
                <wp:positionV relativeFrom="margin">
                  <wp:posOffset>685165</wp:posOffset>
                </wp:positionV>
                <wp:extent cx="4157345" cy="342900"/>
                <wp:effectExtent l="0" t="0" r="0" b="12700"/>
                <wp:wrapSquare wrapText="bothSides"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734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CF1AFD" w14:textId="0DA8ABA4" w:rsidR="00462FC6" w:rsidRPr="00670485" w:rsidRDefault="00462FC6" w:rsidP="00F30021">
                            <w:pPr>
                              <w:spacing w:line="360" w:lineRule="auto"/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36"/>
                                <w:szCs w:val="36"/>
                              </w:rPr>
                            </w:pPr>
                            <w:r w:rsidRPr="00670485">
                              <w:rPr>
                                <w:rFonts w:ascii="Times" w:hAnsi="Times"/>
                                <w:color w:val="943634" w:themeColor="accent2" w:themeShade="BF"/>
                                <w:sz w:val="36"/>
                                <w:szCs w:val="36"/>
                              </w:rPr>
                              <w:t>LINEAGE</w:t>
                            </w:r>
                          </w:p>
                          <w:p w14:paraId="264B5B84" w14:textId="77777777" w:rsidR="00462FC6" w:rsidRDefault="00462FC6" w:rsidP="00F300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" o:spid="_x0000_s1045" type="#_x0000_t202" style="position:absolute;margin-left:34pt;margin-top:53.95pt;width:327.35pt;height:27pt;z-index:2516541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" filled="f" stroked="f">
                <v:textbox>
                  <w:txbxContent>
                    <w:p w14:paraId="6ACF1AFD" w14:textId="0DA8ABA4" w:rsidR="00462FC6" w:rsidRPr="00670485" w:rsidRDefault="00462FC6" w:rsidP="00F30021">
                      <w:pPr>
                        <w:spacing w:line="360" w:lineRule="auto"/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36"/>
                          <w:szCs w:val="36"/>
                        </w:rPr>
                      </w:pPr>
                      <w:r w:rsidRPr="00670485">
                        <w:rPr>
                          <w:rFonts w:ascii="Times" w:hAnsi="Times"/>
                          <w:color w:val="943634" w:themeColor="accent2" w:themeShade="BF"/>
                          <w:sz w:val="36"/>
                          <w:szCs w:val="36"/>
                        </w:rPr>
                        <w:t>LINEAGE</w:t>
                      </w:r>
                    </w:p>
                    <w:p w14:paraId="264B5B84" w14:textId="77777777" w:rsidR="00462FC6" w:rsidRDefault="00462FC6" w:rsidP="00F30021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24533198" w14:textId="77777777" w:rsidR="00E82608" w:rsidRDefault="00E82608"/>
    <w:p w14:paraId="26A26658" w14:textId="77777777" w:rsidR="00E82608" w:rsidRDefault="00E82608"/>
    <w:p w14:paraId="3F3CF471" w14:textId="41925C3B" w:rsidR="00E82608" w:rsidRDefault="00462FC6"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19BDA34" wp14:editId="01BDE1B5">
                <wp:simplePos x="0" y="0"/>
                <wp:positionH relativeFrom="margin">
                  <wp:posOffset>431165</wp:posOffset>
                </wp:positionH>
                <wp:positionV relativeFrom="margin">
                  <wp:posOffset>1158875</wp:posOffset>
                </wp:positionV>
                <wp:extent cx="4157345" cy="5918200"/>
                <wp:effectExtent l="0" t="0" r="0" b="0"/>
                <wp:wrapSquare wrapText="bothSides"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7345" cy="591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38CB21" w14:textId="6F9A8A64" w:rsidR="00462FC6" w:rsidRPr="00A819B7" w:rsidRDefault="00462FC6" w:rsidP="00F30021">
                            <w:pPr>
                              <w:pStyle w:val="BalloonText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LISTED LINEAGE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" o:spid="_x0000_s1046" type="#_x0000_t202" style="position:absolute;margin-left:33.95pt;margin-top:91.25pt;width:327.35pt;height:466pt;z-index:25165516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" filled="f" stroked="f">
                <v:textbox>
                  <w:txbxContent>
                    <w:p w14:paraId="3C38CB21" w14:textId="6F9A8A64" w:rsidR="00462FC6" w:rsidRPr="00A819B7" w:rsidRDefault="00462FC6" w:rsidP="00F30021">
                      <w:pPr>
                        <w:pStyle w:val="BalloonText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LISTED LINEAGE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207A6EEA" w14:textId="77777777" w:rsidR="00E82608" w:rsidRDefault="00E82608"/>
    <w:p w14:paraId="13FDD503" w14:textId="77777777" w:rsidR="00E82608" w:rsidRDefault="00E82608"/>
    <w:p w14:paraId="0BE18AF1" w14:textId="77777777" w:rsidR="00E82608" w:rsidRDefault="00E82608"/>
    <w:p w14:paraId="669BF187" w14:textId="77777777" w:rsidR="00E82608" w:rsidRDefault="00E82608"/>
    <w:p w14:paraId="078DA7CE" w14:textId="77777777" w:rsidR="00E82608" w:rsidRDefault="00E82608"/>
    <w:p w14:paraId="606B428E" w14:textId="77777777" w:rsidR="00E82608" w:rsidRDefault="00E82608"/>
    <w:p w14:paraId="0DE52EAF" w14:textId="77777777" w:rsidR="00E82608" w:rsidRDefault="00E82608"/>
    <w:p w14:paraId="2C3CB509" w14:textId="77777777" w:rsidR="00E82608" w:rsidRDefault="00E82608"/>
    <w:p w14:paraId="2FF9DC5C" w14:textId="77777777" w:rsidR="00E82608" w:rsidRDefault="00E82608"/>
    <w:p w14:paraId="1F8770D8" w14:textId="77777777" w:rsidR="00E82608" w:rsidRDefault="00E82608"/>
    <w:p w14:paraId="2A00C385" w14:textId="77777777" w:rsidR="00E82608" w:rsidRDefault="00E82608"/>
    <w:p w14:paraId="7A598FDE" w14:textId="77777777" w:rsidR="00E82608" w:rsidRDefault="00E82608"/>
    <w:p w14:paraId="58F12D96" w14:textId="77777777" w:rsidR="00E82608" w:rsidRDefault="00E82608"/>
    <w:p w14:paraId="376EA9BC" w14:textId="77777777" w:rsidR="00E82608" w:rsidRDefault="00E82608"/>
    <w:p w14:paraId="2B726DC3" w14:textId="77777777" w:rsidR="00E82608" w:rsidRDefault="00E82608"/>
    <w:p w14:paraId="5FE98ADC" w14:textId="77777777" w:rsidR="00E82608" w:rsidRDefault="00E82608"/>
    <w:p w14:paraId="1D80FC88" w14:textId="77777777" w:rsidR="00E82608" w:rsidRDefault="00E82608"/>
    <w:p w14:paraId="7864A261" w14:textId="77777777" w:rsidR="00E82608" w:rsidRDefault="00E82608"/>
    <w:p w14:paraId="47B64D30" w14:textId="77777777" w:rsidR="00E82608" w:rsidRDefault="00E82608"/>
    <w:p w14:paraId="37BBFE48" w14:textId="77777777" w:rsidR="00E82608" w:rsidRDefault="00E82608"/>
    <w:p w14:paraId="4216F3D0" w14:textId="77777777" w:rsidR="00E82608" w:rsidRDefault="00E82608"/>
    <w:p w14:paraId="05943C5F" w14:textId="77777777" w:rsidR="00E82608" w:rsidRDefault="00E82608"/>
    <w:p w14:paraId="22DCB8C5" w14:textId="77777777" w:rsidR="00E82608" w:rsidRDefault="00E82608"/>
    <w:p w14:paraId="08A91026" w14:textId="199729ED" w:rsidR="00E82608" w:rsidRDefault="00E82608"/>
    <w:p w14:paraId="58DD2638" w14:textId="77777777" w:rsidR="00E82608" w:rsidRDefault="00E82608"/>
    <w:p w14:paraId="371016D3" w14:textId="77777777" w:rsidR="00E82608" w:rsidRDefault="00E82608"/>
    <w:p w14:paraId="7F486661" w14:textId="77777777" w:rsidR="00E82608" w:rsidRDefault="00E82608"/>
    <w:p w14:paraId="178C8D41" w14:textId="77777777" w:rsidR="00E82608" w:rsidRDefault="00E82608"/>
    <w:p w14:paraId="0613AD64" w14:textId="77777777" w:rsidR="00E82608" w:rsidRDefault="00E82608"/>
    <w:p w14:paraId="3BEF8056" w14:textId="77777777" w:rsidR="00E82608" w:rsidRDefault="00E82608"/>
    <w:p w14:paraId="6E1B471E" w14:textId="77777777" w:rsidR="00E82608" w:rsidRDefault="00E82608"/>
    <w:p w14:paraId="27844EF9" w14:textId="77777777" w:rsidR="00E82608" w:rsidRDefault="00E82608"/>
    <w:p w14:paraId="19D670B7" w14:textId="77777777" w:rsidR="00E82608" w:rsidRDefault="00E82608"/>
    <w:p w14:paraId="52AED02E" w14:textId="77777777" w:rsidR="00E82608" w:rsidRDefault="00E82608"/>
    <w:p w14:paraId="17755B4A" w14:textId="77777777" w:rsidR="00E82608" w:rsidRDefault="00E82608"/>
    <w:p w14:paraId="0C3BF2EA" w14:textId="51B42474" w:rsidR="00E82608" w:rsidRDefault="00272659"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06E74ABD" wp14:editId="3F04A7D4">
                <wp:simplePos x="0" y="0"/>
                <wp:positionH relativeFrom="margin">
                  <wp:posOffset>1161736</wp:posOffset>
                </wp:positionH>
                <wp:positionV relativeFrom="margin">
                  <wp:posOffset>279400</wp:posOffset>
                </wp:positionV>
                <wp:extent cx="2698108" cy="7207885"/>
                <wp:effectExtent l="0" t="0" r="0" b="5715"/>
                <wp:wrapSquare wrapText="bothSides"/>
                <wp:docPr id="69" name="Group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8108" cy="7207885"/>
                          <a:chOff x="548326" y="0"/>
                          <a:chExt cx="2698108" cy="7207885"/>
                        </a:xfrm>
                      </wpg:grpSpPr>
                      <pic:pic xmlns:pic="http://schemas.openxmlformats.org/drawingml/2006/picture">
                        <pic:nvPicPr>
                          <pic:cNvPr id="70" name="Picture 70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8326" y="0"/>
                            <a:ext cx="2698108" cy="283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Picture 71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8326" y="6924675"/>
                            <a:ext cx="2698108" cy="2832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69" o:spid="_x0000_s1026" style="position:absolute;margin-left:91.5pt;margin-top:22pt;width:212.45pt;height:567.55pt;z-index:251656192;mso-position-horizontal-relative:margin;mso-position-vertical-relative:margin" coordorigin="548326" coordsize="2698108,720788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">
                <v:shape id="Picture 70" o:spid="_x0000_s1027" type="#_x0000_t75" style="position:absolute;left:548326;width:2698108;height:2832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JK&#10;WgnAAAAA2wAAAA8AAABkcnMvZG93bnJldi54bWxET11rwjAUfRf2H8Id7E3TCbrSmZYxmAwEh9W9&#10;X5q7tKy5KUls6783D4M9Hs73rpptL0byoXOs4HmVgSBunO7YKLicP5Y5iBCRNfaOScGNAlTlw2KH&#10;hXYTn2isoxEphEOBCtoYh0LK0LRkMazcQJy4H+ctxgS9kdrjlMJtL9dZtpUWO04NLQ703lLzW1+t&#10;Amc3x/102F71yX2bOjdffjOPSj09zm+vICLN8V/85/7UCl7S+vQl/QBZ3gE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ckpaCcAAAADbAAAADwAAAAAAAAAAAAAAAACcAgAAZHJz&#10;L2Rvd25yZXYueG1sUEsFBgAAAAAEAAQA9wAAAIkDAAAAAA==&#10;">
                  <v:imagedata r:id="rId24" o:title=""/>
                  <v:path arrowok="t"/>
                </v:shape>
                <v:shape id="Picture 71" o:spid="_x0000_s1028" type="#_x0000_t75" style="position:absolute;left:548326;top:6924675;width:2698108;height:2832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0G&#10;/5LCAAAA2wAAAA8AAABkcnMvZG93bnJldi54bWxEj19rwjAUxd8HfodwB77N1IF/6IwyhIkgbFjd&#10;+6W5psXmpiSxrd/eDAY+Hs45v8NZbQbbiI58qB0rmE4yEMSl0zUbBefT19sSRIjIGhvHpOBOATbr&#10;0csKc+16PlJXRCMShEOOCqoY21zKUFZkMUxcS5y8i/MWY5LeSO2xT3DbyPcsm0uLNaeFClvaVlRe&#10;i5tV4Ozse9cf5jd9dL+mWJofPxs6pcavw+cHiEhDfIb/23utYDGFvy/pB8j1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dBv+SwgAAANsAAAAPAAAAAAAAAAAAAAAAAJwCAABk&#10;cnMvZG93bnJldi54bWxQSwUGAAAAAAQABAD3AAAAiwMAAAAA&#10;">
                  <v:imagedata r:id="rId25" o:title=""/>
                  <v:path arrowok="t"/>
                </v:shape>
                <w10:wrap type="square" anchorx="margin" anchory="margin"/>
              </v:group>
            </w:pict>
          </mc:Fallback>
        </mc:AlternateContent>
      </w:r>
    </w:p>
    <w:p w14:paraId="30A32FB1" w14:textId="59116B48" w:rsidR="00D45CC9" w:rsidRDefault="00462FC6"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C4D8C71" wp14:editId="16117204">
                <wp:simplePos x="0" y="0"/>
                <wp:positionH relativeFrom="column">
                  <wp:posOffset>587375</wp:posOffset>
                </wp:positionH>
                <wp:positionV relativeFrom="paragraph">
                  <wp:posOffset>558165</wp:posOffset>
                </wp:positionV>
                <wp:extent cx="3885565" cy="6688667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5565" cy="66886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B693E0" w14:textId="77777777" w:rsidR="00462FC6" w:rsidRPr="00EC0DF2" w:rsidRDefault="00462FC6" w:rsidP="00462FC6">
                            <w:pPr>
                              <w:jc w:val="center"/>
                              <w:rPr>
                                <w:rFonts w:ascii="Times" w:hAnsi="Times"/>
                                <w:i/>
                                <w:color w:val="FFFFFF" w:themeColor="background1"/>
                              </w:rPr>
                            </w:pPr>
                            <w:r w:rsidRPr="00EC0DF2">
                              <w:rPr>
                                <w:rFonts w:ascii="Times" w:hAnsi="Times"/>
                                <w:i/>
                                <w:color w:val="FFFFFF" w:themeColor="background1"/>
                              </w:rPr>
                              <w:t>Add photo, logo or i</w:t>
                            </w:r>
                            <w:r>
                              <w:rPr>
                                <w:rFonts w:ascii="Times" w:hAnsi="Times"/>
                                <w:i/>
                                <w:color w:val="FFFFFF" w:themeColor="background1"/>
                              </w:rPr>
                              <w:t>nserts available for download such as</w:t>
                            </w:r>
                          </w:p>
                          <w:p w14:paraId="7B53CB18" w14:textId="77777777" w:rsidR="00462FC6" w:rsidRPr="00EC0DF2" w:rsidRDefault="00462FC6" w:rsidP="00462FC6">
                            <w:pPr>
                              <w:jc w:val="center"/>
                              <w:rPr>
                                <w:rFonts w:ascii="Times" w:hAnsi="Times"/>
                                <w:i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Times" w:hAnsi="Times"/>
                                <w:i/>
                                <w:color w:val="FFFFFF" w:themeColor="background1"/>
                              </w:rPr>
                              <w:t>The Marines’ Hymn, The Marine’s</w:t>
                            </w:r>
                            <w:r w:rsidRPr="00EC0DF2">
                              <w:rPr>
                                <w:rFonts w:ascii="Times" w:hAnsi="Times"/>
                                <w:i/>
                                <w:color w:val="FFFFFF" w:themeColor="background1"/>
                              </w:rPr>
                              <w:t xml:space="preserve"> Prayer, The Watch, Old Glory</w:t>
                            </w:r>
                            <w:r>
                              <w:rPr>
                                <w:rFonts w:ascii="Times" w:hAnsi="Times"/>
                                <w:i/>
                                <w:color w:val="FFFFFF" w:themeColor="background1"/>
                              </w:rPr>
                              <w:t>, etc.</w:t>
                            </w:r>
                          </w:p>
                          <w:p w14:paraId="58A345F0" w14:textId="77777777" w:rsidR="00462FC6" w:rsidRPr="00A30837" w:rsidRDefault="00462FC6" w:rsidP="00462FC6">
                            <w:pPr>
                              <w:rPr>
                                <w:rFonts w:ascii="Times" w:hAnsi="Times"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47" type="#_x0000_t202" style="position:absolute;margin-left:46.25pt;margin-top:43.95pt;width:305.95pt;height:526.65pt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" filled="f" stroked="f">
                <v:textbox>
                  <w:txbxContent>
                    <w:p w14:paraId="54B693E0" w14:textId="77777777" w:rsidR="00462FC6" w:rsidRPr="00EC0DF2" w:rsidRDefault="00462FC6" w:rsidP="00462FC6">
                      <w:pPr>
                        <w:jc w:val="center"/>
                        <w:rPr>
                          <w:rFonts w:ascii="Times" w:hAnsi="Times"/>
                          <w:i/>
                          <w:color w:val="FFFFFF" w:themeColor="background1"/>
                        </w:rPr>
                      </w:pPr>
                      <w:r w:rsidRPr="00EC0DF2">
                        <w:rPr>
                          <w:rFonts w:ascii="Times" w:hAnsi="Times"/>
                          <w:i/>
                          <w:color w:val="FFFFFF" w:themeColor="background1"/>
                        </w:rPr>
                        <w:t>Add photo, logo or i</w:t>
                      </w:r>
                      <w:r>
                        <w:rPr>
                          <w:rFonts w:ascii="Times" w:hAnsi="Times"/>
                          <w:i/>
                          <w:color w:val="FFFFFF" w:themeColor="background1"/>
                        </w:rPr>
                        <w:t>nserts available for download such as</w:t>
                      </w:r>
                    </w:p>
                    <w:p w14:paraId="7B53CB18" w14:textId="77777777" w:rsidR="00462FC6" w:rsidRPr="00EC0DF2" w:rsidRDefault="00462FC6" w:rsidP="00462FC6">
                      <w:pPr>
                        <w:jc w:val="center"/>
                        <w:rPr>
                          <w:rFonts w:ascii="Times" w:hAnsi="Times"/>
                          <w:i/>
                          <w:color w:val="FFFFFF" w:themeColor="background1"/>
                        </w:rPr>
                      </w:pPr>
                      <w:r>
                        <w:rPr>
                          <w:rFonts w:ascii="Times" w:hAnsi="Times"/>
                          <w:i/>
                          <w:color w:val="FFFFFF" w:themeColor="background1"/>
                        </w:rPr>
                        <w:t>The Marines’ Hymn, The Marine’s</w:t>
                      </w:r>
                      <w:r w:rsidRPr="00EC0DF2">
                        <w:rPr>
                          <w:rFonts w:ascii="Times" w:hAnsi="Times"/>
                          <w:i/>
                          <w:color w:val="FFFFFF" w:themeColor="background1"/>
                        </w:rPr>
                        <w:t xml:space="preserve"> Prayer, The Watch, Old Glory</w:t>
                      </w:r>
                      <w:r>
                        <w:rPr>
                          <w:rFonts w:ascii="Times" w:hAnsi="Times"/>
                          <w:i/>
                          <w:color w:val="FFFFFF" w:themeColor="background1"/>
                        </w:rPr>
                        <w:t>, etc.</w:t>
                      </w:r>
                    </w:p>
                    <w:p w14:paraId="58A345F0" w14:textId="77777777" w:rsidR="00462FC6" w:rsidRPr="00A30837" w:rsidRDefault="00462FC6" w:rsidP="00462FC6">
                      <w:pPr>
                        <w:rPr>
                          <w:rFonts w:ascii="Times" w:hAnsi="Times"/>
                          <w:i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623CC">
        <w:rPr>
          <w:noProof/>
        </w:rPr>
        <w:drawing>
          <wp:inline distT="0" distB="0" distL="0" distR="0" wp14:anchorId="688E8178" wp14:editId="57EB8C91">
            <wp:extent cx="5029200" cy="7772400"/>
            <wp:effectExtent l="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5CC9" w:rsidSect="005D7D24">
      <w:pgSz w:w="7920" w:h="12240"/>
      <w:pgMar w:top="0" w:right="0" w:bottom="0" w:left="0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A00002EF" w:usb1="4000004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">
    <w:altName w:val="Cambria"/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attachedTemplate r:id="rId1"/>
  <w:defaultTabStop w:val="720"/>
  <w:drawingGridHorizontalSpacing w:val="187"/>
  <w:drawingGridVerticalSpacing w:val="187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3CC"/>
    <w:rsid w:val="000C0732"/>
    <w:rsid w:val="000F2742"/>
    <w:rsid w:val="00121B44"/>
    <w:rsid w:val="00123884"/>
    <w:rsid w:val="001531C2"/>
    <w:rsid w:val="001877AF"/>
    <w:rsid w:val="0019793B"/>
    <w:rsid w:val="00272659"/>
    <w:rsid w:val="00293B57"/>
    <w:rsid w:val="002B30A4"/>
    <w:rsid w:val="002C3C40"/>
    <w:rsid w:val="00350F94"/>
    <w:rsid w:val="00384F60"/>
    <w:rsid w:val="003940FE"/>
    <w:rsid w:val="00397FC1"/>
    <w:rsid w:val="003D05A9"/>
    <w:rsid w:val="00462FC6"/>
    <w:rsid w:val="00491015"/>
    <w:rsid w:val="004C573B"/>
    <w:rsid w:val="00511969"/>
    <w:rsid w:val="005707D0"/>
    <w:rsid w:val="005742D2"/>
    <w:rsid w:val="005C6BB2"/>
    <w:rsid w:val="005D7D24"/>
    <w:rsid w:val="005E2EBB"/>
    <w:rsid w:val="006023AE"/>
    <w:rsid w:val="00670485"/>
    <w:rsid w:val="00693CB0"/>
    <w:rsid w:val="006A1AA2"/>
    <w:rsid w:val="006B7044"/>
    <w:rsid w:val="006C35B0"/>
    <w:rsid w:val="006F3141"/>
    <w:rsid w:val="0075546F"/>
    <w:rsid w:val="007B1678"/>
    <w:rsid w:val="007B4381"/>
    <w:rsid w:val="007F0726"/>
    <w:rsid w:val="008178FA"/>
    <w:rsid w:val="008623CC"/>
    <w:rsid w:val="008A458D"/>
    <w:rsid w:val="008E7844"/>
    <w:rsid w:val="0091020B"/>
    <w:rsid w:val="0091419E"/>
    <w:rsid w:val="00944533"/>
    <w:rsid w:val="009D7BAF"/>
    <w:rsid w:val="00A27F13"/>
    <w:rsid w:val="00A30837"/>
    <w:rsid w:val="00A819B7"/>
    <w:rsid w:val="00B82859"/>
    <w:rsid w:val="00BE4CCA"/>
    <w:rsid w:val="00BE504B"/>
    <w:rsid w:val="00CD2885"/>
    <w:rsid w:val="00D45CC9"/>
    <w:rsid w:val="00D96ABD"/>
    <w:rsid w:val="00E46097"/>
    <w:rsid w:val="00E82608"/>
    <w:rsid w:val="00E859BC"/>
    <w:rsid w:val="00EA7513"/>
    <w:rsid w:val="00F23755"/>
    <w:rsid w:val="00F30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4FE9D1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ＭＳ 明朝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5CC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45CC9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A819B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NoSpacing">
    <w:name w:val="No Spacing"/>
    <w:uiPriority w:val="1"/>
    <w:qFormat/>
    <w:rsid w:val="0091419E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ＭＳ 明朝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5CC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45CC9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A819B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NoSpacing">
    <w:name w:val="No Spacing"/>
    <w:uiPriority w:val="1"/>
    <w:qFormat/>
    <w:rsid w:val="0091419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2.jp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styles" Target="styles.xml"/><Relationship Id="rId6" Type="http://schemas.microsoft.com/office/2007/relationships/stylesWithEffects" Target="stylesWithEffects.xml"/><Relationship Id="rId7" Type="http://schemas.openxmlformats.org/officeDocument/2006/relationships/settings" Target="settings.xml"/><Relationship Id="rId8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comcamimacjdhjw:Downloads:Document1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bg1">
            <a:lumMod val="75000"/>
          </a:schemeClr>
        </a:solidFill>
        <a:ln w="12700" cmpd="sng"/>
        <a:effectLst/>
      </a:spPr>
      <a:bodyPr rtlCol="0" anchor="ctr"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D8BD96DA59164692113C1EA4C9AEFC" ma:contentTypeVersion="2" ma:contentTypeDescription="Create a new document." ma:contentTypeScope="" ma:versionID="ae2d3e01f7ced3097f3c7122afb9fddc">
  <xsd:schema xmlns:xsd="http://www.w3.org/2001/XMLSchema" xmlns:xs="http://www.w3.org/2001/XMLSchema" xmlns:p="http://schemas.microsoft.com/office/2006/metadata/properties" xmlns:ns2="25a9be34-2663-41e7-8609-fed3eaf114b7" targetNamespace="http://schemas.microsoft.com/office/2006/metadata/properties" ma:root="true" ma:fieldsID="e784ab72e03fa7091aac23b8cc2154e7" ns2:_="">
    <xsd:import namespace="25a9be34-2663-41e7-8609-fed3eaf114b7"/>
    <xsd:element name="properties">
      <xsd:complexType>
        <xsd:sequence>
          <xsd:element name="documentManagement">
            <xsd:complexType>
              <xsd:all>
                <xsd:element ref="ns2:ProgramType" minOccurs="0"/>
                <xsd:element ref="ns2:Thumbnai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a9be34-2663-41e7-8609-fed3eaf114b7" elementFormDefault="qualified">
    <xsd:import namespace="http://schemas.microsoft.com/office/2006/documentManagement/types"/>
    <xsd:import namespace="http://schemas.microsoft.com/office/infopath/2007/PartnerControls"/>
    <xsd:element name="ProgramType" ma:index="8" nillable="true" ma:displayName="Program Type" ma:format="Dropdown" ma:internalName="ProgramType">
      <xsd:simpleType>
        <xsd:restriction base="dms:Text">
          <xsd:maxLength value="255"/>
        </xsd:restriction>
      </xsd:simpleType>
    </xsd:element>
    <xsd:element name="Thumbnail" ma:index="9" nillable="true" ma:displayName="Thumbnail" ma:format="Thumbnail" ma:internalName="Thumbnail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ogramType xmlns="25a9be34-2663-41e7-8609-fed3eaf114b7">Change of Command</ProgramType>
    <Thumbnail xmlns="25a9be34-2663-41e7-8609-fed3eaf114b7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4F1D561-E74A-4B21-8C34-279B46B5CB0D}"/>
</file>

<file path=customXml/itemProps2.xml><?xml version="1.0" encoding="utf-8"?>
<ds:datastoreItem xmlns:ds="http://schemas.openxmlformats.org/officeDocument/2006/customXml" ds:itemID="{3534FCC9-B3DD-4216-99E5-17EA39377477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5A65F0E8-35A6-431A-A63B-A8F799D8B7B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A8E9151-8094-CF48-B9CB-1BDB232E8D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Document1.dot</Template>
  <TotalTime>33</TotalTime>
  <Pages>12</Pages>
  <Words>64</Words>
  <Characters>365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428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Change of Command - Bloodstripe</dc:title>
  <dc:subject/>
  <dc:creator/>
  <cp:keywords>Change of Command - Bloodstripe</cp:keywords>
  <dc:description/>
  <cp:lastModifiedBy/>
  <cp:revision>6</cp:revision>
  <dcterms:created xsi:type="dcterms:W3CDTF">2017-07-19T20:04:00Z</dcterms:created>
  <dcterms:modified xsi:type="dcterms:W3CDTF">2021-04-14T18:51:00Z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0x010100B4D8BD96DA59164692113C1EA4C9AEFC</vt:lpwstr>
  </property>
  <property fmtid="{D5CDD505-2E9C-101B-9397-08002B2CF9AE}" pid="3" name="Order">
    <vt:r8>1800</vt:r8>
  </property>
  <property fmtid="{D5CDD505-2E9C-101B-9397-08002B2CF9AE}" pid="4" name="_SourceUrl">
    <vt:lpwstr/>
  </property>
  <property fmtid="{D5CDD505-2E9C-101B-9397-08002B2CF9AE}" pid="5" name="_SharedFileIndex">
    <vt:lpwstr/>
  </property>
  <property fmtid="{D5CDD505-2E9C-101B-9397-08002B2CF9AE}" pid="6" name="vti_imgdate">
    <vt:lpwstr/>
  </property>
</Properties>
</file>