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367A04C8" w:rsidR="004C573B" w:rsidRDefault="008623CC">
      <w:r>
        <w:rPr>
          <w:noProof/>
        </w:rPr>
        <w:drawing>
          <wp:anchor distT="0" distB="0" distL="114300" distR="114300" simplePos="0" relativeHeight="251602944" behindDoc="0" locked="1" layoutInCell="1" allowOverlap="1" wp14:anchorId="7F696773" wp14:editId="3275D7F5">
            <wp:simplePos x="0" y="0"/>
            <wp:positionH relativeFrom="column">
              <wp:posOffset>1487170</wp:posOffset>
            </wp:positionH>
            <wp:positionV relativeFrom="page">
              <wp:posOffset>3968750</wp:posOffset>
            </wp:positionV>
            <wp:extent cx="1990725" cy="1708150"/>
            <wp:effectExtent l="0" t="0" r="0" b="0"/>
            <wp:wrapNone/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5" r="10815"/>
                    <a:stretch/>
                  </pic:blipFill>
                  <pic:spPr bwMode="auto">
                    <a:xfrm>
                      <a:off x="0" y="0"/>
                      <a:ext cx="19907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D0A">
        <w:rPr>
          <w:noProof/>
        </w:rPr>
        <w:drawing>
          <wp:anchor distT="0" distB="0" distL="114300" distR="114300" simplePos="0" relativeHeight="251736064" behindDoc="1" locked="1" layoutInCell="1" allowOverlap="1" wp14:anchorId="0216386A" wp14:editId="7E23DA2D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5447A157" w:rsidR="00A30837" w:rsidRDefault="00A30837"/>
    <w:p w14:paraId="7993AE65" w14:textId="38D86CC2" w:rsidR="00A30837" w:rsidRDefault="00A30837"/>
    <w:p w14:paraId="31964890" w14:textId="77777777" w:rsidR="00A30837" w:rsidRDefault="00A30837"/>
    <w:p w14:paraId="6D6A7721" w14:textId="77777777" w:rsidR="00A30837" w:rsidRDefault="00A30837"/>
    <w:p w14:paraId="28691D62" w14:textId="477ECBA2" w:rsidR="00A30837" w:rsidRDefault="00A30837"/>
    <w:p w14:paraId="6398FDC2" w14:textId="5F076EBA" w:rsidR="00A30837" w:rsidRDefault="00A30837"/>
    <w:p w14:paraId="7F4BEE6A" w14:textId="61D1259E" w:rsidR="00A30837" w:rsidRDefault="00E91D0A"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2950159" wp14:editId="4075EB3B">
                <wp:simplePos x="0" y="0"/>
                <wp:positionH relativeFrom="margin">
                  <wp:posOffset>287020</wp:posOffset>
                </wp:positionH>
                <wp:positionV relativeFrom="margin">
                  <wp:posOffset>1537335</wp:posOffset>
                </wp:positionV>
                <wp:extent cx="4477385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738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14B23B" w14:textId="0FDCE93F" w:rsidR="00462FC6" w:rsidRPr="00944533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944533">
                              <w:rPr>
                                <w:rFonts w:ascii="Times New Roman" w:hAnsi="Times New Roman"/>
                                <w:color w:val="FFFFFF"/>
                                <w:sz w:val="56"/>
                                <w:szCs w:val="56"/>
                              </w:rPr>
                              <w:t>CHANGE OF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2.6pt;margin-top:121.05pt;width:352.55pt;height:49.5pt;z-index: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" filled="f" stroked="f">
                <v:path arrowok="t"/>
                <v:textbox>
                  <w:txbxContent>
                    <w:p w14:paraId="1614B23B" w14:textId="0FDCE93F" w:rsidR="00462FC6" w:rsidRPr="00944533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</w:pPr>
                      <w:r w:rsidRPr="00944533">
                        <w:rPr>
                          <w:rFonts w:ascii="Times New Roman" w:hAnsi="Times New Roman"/>
                          <w:color w:val="FFFFFF"/>
                          <w:sz w:val="56"/>
                          <w:szCs w:val="56"/>
                        </w:rPr>
                        <w:t>CHANGE OF COMMAND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F064AC7" w14:textId="77777777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2AA492A3" w:rsidR="00A30837" w:rsidRDefault="00A30837"/>
    <w:p w14:paraId="2D6CD824" w14:textId="069A36AF" w:rsidR="00A30837" w:rsidRDefault="00E91D0A"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DFE4ABE" wp14:editId="29B22658">
                <wp:simplePos x="0" y="0"/>
                <wp:positionH relativeFrom="margin">
                  <wp:posOffset>384810</wp:posOffset>
                </wp:positionH>
                <wp:positionV relativeFrom="margin">
                  <wp:posOffset>2628476</wp:posOffset>
                </wp:positionV>
                <wp:extent cx="4254500" cy="15957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0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C6524B" w14:textId="62FFA758" w:rsidR="00462FC6" w:rsidRPr="00462FC6" w:rsidRDefault="00462FC6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COMMAND</w:t>
                            </w:r>
                          </w:p>
                          <w:p w14:paraId="6AC6AD9F" w14:textId="77777777" w:rsidR="00462FC6" w:rsidRDefault="00462FC6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4C3BB1B" w14:textId="25B25B6A" w:rsidR="00462FC6" w:rsidRPr="00462FC6" w:rsidRDefault="004C42F1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 xml:space="preserve">RANK </w:t>
                            </w:r>
                            <w:r w:rsidR="00462FC6"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</w:t>
                            </w:r>
                            <w:r w:rsid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S</w:t>
                            </w:r>
                            <w:r w:rsidR="00462FC6"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T M. LAST</w:t>
                            </w:r>
                          </w:p>
                          <w:p w14:paraId="63EDB001" w14:textId="75DC006D" w:rsidR="00462FC6" w:rsidRPr="00462FC6" w:rsidRDefault="00462FC6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</w:rPr>
                              <w:t>RELI</w:t>
                            </w:r>
                            <w:r w:rsidR="00EC795E">
                              <w:rPr>
                                <w:rFonts w:ascii="Times New Roman" w:hAnsi="Times New Roman"/>
                                <w:color w:val="FFFFFF"/>
                              </w:rPr>
                              <w:t>N</w:t>
                            </w:r>
                            <w:r w:rsidRPr="00462FC6">
                              <w:rPr>
                                <w:rFonts w:ascii="Times New Roman" w:hAnsi="Times New Roman"/>
                                <w:color w:val="FFFFFF"/>
                              </w:rPr>
                              <w:t>QUISHES COMMAND TO</w:t>
                            </w:r>
                          </w:p>
                          <w:p w14:paraId="22E8CCAD" w14:textId="4669A775" w:rsidR="00462FC6" w:rsidRPr="00462FC6" w:rsidRDefault="004C42F1" w:rsidP="00462FC6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 xml:space="preserve">RANK </w:t>
                            </w:r>
                            <w:bookmarkStart w:id="0" w:name="_GoBack"/>
                            <w:bookmarkEnd w:id="0"/>
                            <w:r w:rsidR="00462FC6" w:rsidRPr="00462FC6">
                              <w:rPr>
                                <w:rFonts w:ascii="Times New Roman" w:hAnsi="Times New Roman"/>
                                <w:color w:val="FFFFFF"/>
                                <w:sz w:val="40"/>
                                <w:szCs w:val="40"/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0.3pt;margin-top:206.95pt;width:335pt;height:125.65pt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" filled="f" stroked="f">
                <v:path arrowok="t"/>
                <v:textbox>
                  <w:txbxContent>
                    <w:p w14:paraId="43C6524B" w14:textId="62FFA758" w:rsidR="00462FC6" w:rsidRPr="00462FC6" w:rsidRDefault="00462FC6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COMMAND</w:t>
                      </w:r>
                    </w:p>
                    <w:p w14:paraId="6AC6AD9F" w14:textId="77777777" w:rsidR="00462FC6" w:rsidRDefault="00462FC6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32"/>
                          <w:szCs w:val="32"/>
                        </w:rPr>
                      </w:pPr>
                    </w:p>
                    <w:p w14:paraId="04C3BB1B" w14:textId="25B25B6A" w:rsidR="00462FC6" w:rsidRPr="00462FC6" w:rsidRDefault="004C42F1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 xml:space="preserve">RANK </w:t>
                      </w:r>
                      <w:r w:rsidR="00462FC6"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</w:t>
                      </w:r>
                      <w:r w:rsid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S</w:t>
                      </w:r>
                      <w:r w:rsidR="00462FC6"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T M. LAST</w:t>
                      </w:r>
                    </w:p>
                    <w:p w14:paraId="63EDB001" w14:textId="75DC006D" w:rsidR="00462FC6" w:rsidRPr="00462FC6" w:rsidRDefault="00462FC6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462FC6">
                        <w:rPr>
                          <w:rFonts w:ascii="Times New Roman" w:hAnsi="Times New Roman"/>
                          <w:color w:val="FFFFFF"/>
                        </w:rPr>
                        <w:t>RELI</w:t>
                      </w:r>
                      <w:r w:rsidR="00EC795E">
                        <w:rPr>
                          <w:rFonts w:ascii="Times New Roman" w:hAnsi="Times New Roman"/>
                          <w:color w:val="FFFFFF"/>
                        </w:rPr>
                        <w:t>N</w:t>
                      </w:r>
                      <w:r w:rsidRPr="00462FC6">
                        <w:rPr>
                          <w:rFonts w:ascii="Times New Roman" w:hAnsi="Times New Roman"/>
                          <w:color w:val="FFFFFF"/>
                        </w:rPr>
                        <w:t>QUISHES COMMAND TO</w:t>
                      </w:r>
                    </w:p>
                    <w:p w14:paraId="22E8CCAD" w14:textId="4669A775" w:rsidR="00462FC6" w:rsidRPr="00462FC6" w:rsidRDefault="004C42F1" w:rsidP="00462FC6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 xml:space="preserve">RANK </w:t>
                      </w:r>
                      <w:bookmarkStart w:id="1" w:name="_GoBack"/>
                      <w:bookmarkEnd w:id="1"/>
                      <w:r w:rsidR="00462FC6" w:rsidRPr="00462FC6">
                        <w:rPr>
                          <w:rFonts w:ascii="Times New Roman" w:hAnsi="Times New Roman"/>
                          <w:color w:val="FFFFFF"/>
                          <w:sz w:val="40"/>
                          <w:szCs w:val="40"/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3ACA216" w14:textId="77777777" w:rsidR="00A30837" w:rsidRDefault="00A30837"/>
    <w:p w14:paraId="50D30AFF" w14:textId="77777777" w:rsidR="00A30837" w:rsidRDefault="00A30837"/>
    <w:p w14:paraId="4B59ACC8" w14:textId="77777777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37428A6B" w:rsidR="00A30837" w:rsidRDefault="00A30837"/>
    <w:p w14:paraId="2DD11630" w14:textId="0EC4F700" w:rsidR="00A30837" w:rsidRDefault="00E91D0A"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8FD1D67" wp14:editId="35448375">
                <wp:simplePos x="0" y="0"/>
                <wp:positionH relativeFrom="margin">
                  <wp:posOffset>452755</wp:posOffset>
                </wp:positionH>
                <wp:positionV relativeFrom="margin">
                  <wp:posOffset>5651500</wp:posOffset>
                </wp:positionV>
                <wp:extent cx="4133850" cy="635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61F239" w14:textId="77777777" w:rsidR="00462FC6" w:rsidRPr="00123884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LOCATION OF EVENT</w:t>
                            </w:r>
                          </w:p>
                          <w:p w14:paraId="759632E5" w14:textId="77777777" w:rsidR="00462FC6" w:rsidRPr="00123884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BASE OR STATION</w:t>
                            </w:r>
                          </w:p>
                          <w:p w14:paraId="1E2B7241" w14:textId="77777777" w:rsidR="00462FC6" w:rsidRPr="00123884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.65pt;margin-top:445pt;width:325.5pt;height:50pt;z-index: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" filled="f" stroked="f">
                <v:path arrowok="t"/>
                <v:textbox>
                  <w:txbxContent>
                    <w:p w14:paraId="1161F239" w14:textId="77777777" w:rsidR="00462FC6" w:rsidRPr="00123884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LOCATION OF EVENT</w:t>
                      </w:r>
                    </w:p>
                    <w:p w14:paraId="759632E5" w14:textId="77777777" w:rsidR="00462FC6" w:rsidRPr="00123884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BASE OR STATION</w:t>
                      </w:r>
                    </w:p>
                    <w:p w14:paraId="1E2B7241" w14:textId="77777777" w:rsidR="00462FC6" w:rsidRPr="00123884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4D0BAD" w14:textId="77777777" w:rsidR="00A30837" w:rsidRDefault="00A30837"/>
    <w:p w14:paraId="2BC5B654" w14:textId="54872F4E" w:rsidR="00A30837" w:rsidRDefault="00A30837"/>
    <w:p w14:paraId="5AF07D1F" w14:textId="18B1C727" w:rsidR="00A30837" w:rsidRDefault="00A30837"/>
    <w:p w14:paraId="56FCE879" w14:textId="437109AF" w:rsidR="00A30837" w:rsidRDefault="00A30837"/>
    <w:p w14:paraId="3F6F5E79" w14:textId="2FDA2BC6" w:rsidR="00A30837" w:rsidRDefault="00E91D0A"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99405EB" wp14:editId="5FCE1E79">
                <wp:simplePos x="0" y="0"/>
                <wp:positionH relativeFrom="margin">
                  <wp:posOffset>603250</wp:posOffset>
                </wp:positionH>
                <wp:positionV relativeFrom="margin">
                  <wp:posOffset>6541770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E16963" w14:textId="77777777" w:rsidR="00462FC6" w:rsidRPr="00123884" w:rsidRDefault="00462FC6" w:rsidP="009D7BAF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123884">
                              <w:rPr>
                                <w:rFonts w:ascii="Times New Roman" w:hAnsi="Times New Roman"/>
                                <w:color w:val="FFFFFF"/>
                                <w:sz w:val="44"/>
                                <w:szCs w:val="44"/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.5pt;margin-top:515.1pt;width:301.5pt;height:36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" filled="f" stroked="f">
                <v:path arrowok="t"/>
                <v:textbox>
                  <w:txbxContent>
                    <w:p w14:paraId="1BE16963" w14:textId="77777777" w:rsidR="00462FC6" w:rsidRPr="00123884" w:rsidRDefault="00462FC6" w:rsidP="009D7BAF">
                      <w:pPr>
                        <w:jc w:val="center"/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</w:pPr>
                      <w:r w:rsidRPr="00123884">
                        <w:rPr>
                          <w:rFonts w:ascii="Times New Roman" w:hAnsi="Times New Roman"/>
                          <w:color w:val="FFFFFF"/>
                          <w:sz w:val="44"/>
                          <w:szCs w:val="44"/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E880CBE" w14:textId="1A8F1749" w:rsidR="00A30837" w:rsidRDefault="00A30837"/>
    <w:p w14:paraId="345DA51F" w14:textId="055DF261" w:rsidR="00A30837" w:rsidRDefault="00A30837"/>
    <w:p w14:paraId="079476C6" w14:textId="74385322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1B1E50F5" w:rsidR="00A30837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5148F3B" wp14:editId="0273CBC3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31CB11DF" w:rsidR="00A30837" w:rsidRDefault="00272659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7FA024B8">
            <wp:simplePos x="0" y="0"/>
            <wp:positionH relativeFrom="column">
              <wp:posOffset>854287</wp:posOffset>
            </wp:positionH>
            <wp:positionV relativeFrom="paragraph">
              <wp:posOffset>172720</wp:posOffset>
            </wp:positionV>
            <wp:extent cx="3310890" cy="234632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097AF" w14:textId="3F476A70" w:rsidR="00A30837" w:rsidRDefault="00A30837"/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/>
    <w:p w14:paraId="758B2E1B" w14:textId="77777777" w:rsidR="00E82608" w:rsidRDefault="00E82608"/>
    <w:p w14:paraId="7774BB0A" w14:textId="77777777" w:rsidR="00E82608" w:rsidRDefault="00E82608"/>
    <w:p w14:paraId="54386AF0" w14:textId="0020A3A2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3221BD" wp14:editId="3DAD9FA1">
                <wp:simplePos x="0" y="0"/>
                <wp:positionH relativeFrom="margin">
                  <wp:posOffset>431800</wp:posOffset>
                </wp:positionH>
                <wp:positionV relativeFrom="margin">
                  <wp:posOffset>3437467</wp:posOffset>
                </wp:positionV>
                <wp:extent cx="4157345" cy="3556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55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045241D6" w:rsidR="00462FC6" w:rsidRPr="0091020B" w:rsidRDefault="00462FC6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Change of Command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Colonel Marine A. Motivator will relinquish command to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Colonel Marine B. Motivator.</w:t>
                            </w:r>
                          </w:p>
                          <w:p w14:paraId="34AA1415" w14:textId="77777777" w:rsidR="00462FC6" w:rsidRDefault="00462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70.65pt;width:327.35pt;height:280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" filled="f" stroked="f">
                <v:textbox>
                  <w:txbxContent>
                    <w:p w14:paraId="7D45B32F" w14:textId="045241D6" w:rsidR="00462FC6" w:rsidRPr="0091020B" w:rsidRDefault="00462FC6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Change of Command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Colonel Marine A. Motivator will relinquish command to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Colonel Marine B. Motivator.</w:t>
                      </w:r>
                    </w:p>
                    <w:p w14:paraId="34AA1415" w14:textId="77777777" w:rsidR="00462FC6" w:rsidRDefault="00462FC6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FFE24F9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33DD500E" wp14:editId="24E3BF10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4AD059CF" w:rsidR="00E82608" w:rsidRDefault="00E82608"/>
    <w:p w14:paraId="7A80E719" w14:textId="2CCDA944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8E35FE1" wp14:editId="50258E0C">
                <wp:simplePos x="0" y="0"/>
                <wp:positionH relativeFrom="margin">
                  <wp:posOffset>432435</wp:posOffset>
                </wp:positionH>
                <wp:positionV relativeFrom="margin">
                  <wp:posOffset>568538</wp:posOffset>
                </wp:positionV>
                <wp:extent cx="4157345" cy="371263"/>
                <wp:effectExtent l="0" t="0" r="0" b="101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71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462FC6" w:rsidRPr="00670485" w:rsidRDefault="00462FC6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462FC6" w:rsidRDefault="00462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1" type="#_x0000_t202" style="position:absolute;margin-left:34.05pt;margin-top:44.75pt;width:327.35pt;height:29.25pt;z-index:251645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" filled="f" stroked="f">
                <v:textbox>
                  <w:txbxContent>
                    <w:p w14:paraId="1533E65D" w14:textId="19E65EF3" w:rsidR="00462FC6" w:rsidRPr="00670485" w:rsidRDefault="00462FC6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462FC6" w:rsidRDefault="00462FC6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01F94CDE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40686F0" wp14:editId="4BC735E7">
                <wp:simplePos x="0" y="0"/>
                <wp:positionH relativeFrom="margin">
                  <wp:posOffset>431800</wp:posOffset>
                </wp:positionH>
                <wp:positionV relativeFrom="margin">
                  <wp:posOffset>983615</wp:posOffset>
                </wp:positionV>
                <wp:extent cx="4157345" cy="61950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619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TRANSFER OF COMMAND</w:t>
                            </w:r>
                          </w:p>
                          <w:p w14:paraId="55AA1059" w14:textId="3CFCDCEF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OUTGOING COMMANDER’S REMARKS</w:t>
                            </w:r>
                          </w:p>
                          <w:p w14:paraId="18D0B55B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INCOMING COMMANDER’S REMARKS</w:t>
                            </w:r>
                          </w:p>
                          <w:p w14:paraId="19CA1C55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462FC6" w:rsidRPr="00A819B7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462FC6" w:rsidRDefault="00462FC6" w:rsidP="00A819B7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462FC6" w:rsidRPr="00A819B7" w:rsidRDefault="00462FC6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2" type="#_x0000_t202" style="position:absolute;margin-left:34pt;margin-top:77.45pt;width:327.35pt;height:487.8pt;z-index: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RU19Q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" filled="f" stroked="f">
                <v:textbox>
                  <w:txbxContent>
                    <w:p w14:paraId="652B4954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TRANSFER OF COMMAND</w:t>
                      </w:r>
                    </w:p>
                    <w:p w14:paraId="55AA1059" w14:textId="3CFCDCEF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OUTGOING COMMANDER’S REMARKS</w:t>
                      </w:r>
                    </w:p>
                    <w:p w14:paraId="18D0B55B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INCOMING COMMANDER’S REMARKS</w:t>
                      </w:r>
                    </w:p>
                    <w:p w14:paraId="19CA1C55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462FC6" w:rsidRPr="00A819B7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462FC6" w:rsidRDefault="00462FC6" w:rsidP="00A819B7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462FC6" w:rsidRPr="00A819B7" w:rsidRDefault="00462FC6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877C75" w14:textId="77777777" w:rsidR="00E82608" w:rsidRDefault="00E82608"/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416AF8D8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FD960B8" wp14:editId="346BCD10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3B8ABEDA" w:rsidR="00E82608" w:rsidRDefault="00E82608"/>
    <w:p w14:paraId="64E6C705" w14:textId="433FE9CD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F93A17" wp14:editId="26A6B91A">
                <wp:simplePos x="0" y="0"/>
                <wp:positionH relativeFrom="margin">
                  <wp:posOffset>440690</wp:posOffset>
                </wp:positionH>
                <wp:positionV relativeFrom="margin">
                  <wp:posOffset>543138</wp:posOffset>
                </wp:positionV>
                <wp:extent cx="4157345" cy="396663"/>
                <wp:effectExtent l="0" t="0" r="0" b="1016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9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462FC6" w:rsidRPr="00670485" w:rsidRDefault="00462FC6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462FC6" w:rsidRDefault="00462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3" type="#_x0000_t202" style="position:absolute;margin-left:34.7pt;margin-top:42.75pt;width:327.35pt;height:31.25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" filled="f" stroked="f">
                <v:textbox>
                  <w:txbxContent>
                    <w:p w14:paraId="229BA08E" w14:textId="4D25A70E" w:rsidR="00462FC6" w:rsidRPr="00670485" w:rsidRDefault="00462FC6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462FC6" w:rsidRDefault="00462FC6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493458A4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3967A9" wp14:editId="6517EF90">
                <wp:simplePos x="0" y="0"/>
                <wp:positionH relativeFrom="margin">
                  <wp:posOffset>440055</wp:posOffset>
                </wp:positionH>
                <wp:positionV relativeFrom="margin">
                  <wp:posOffset>958215</wp:posOffset>
                </wp:positionV>
                <wp:extent cx="4157345" cy="6195060"/>
                <wp:effectExtent l="0" t="0" r="0" b="254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619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462FC6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462FC6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462FC6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F0CFB4F" w14:textId="77777777" w:rsidR="00462FC6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5011D93E" w14:textId="77777777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462FC6" w:rsidRPr="00F30021" w:rsidRDefault="00462FC6" w:rsidP="00F30021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462FC6" w:rsidRPr="00F30021" w:rsidRDefault="00462FC6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6" o:spid="_x0000_s1034" type="#_x0000_t202" style="position:absolute;margin-left:34.65pt;margin-top:75.45pt;width:327.35pt;height:487.8pt;z-index:251651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0V+dUCAAAY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" filled="f" stroked="f">
                <v:textbox>
                  <w:txbxContent>
                    <w:p w14:paraId="35ED6F49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462FC6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462FC6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462FC6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462FC6" w:rsidRPr="00F30021" w:rsidRDefault="00462FC6" w:rsidP="00F30021">
                      <w:pPr>
                        <w:pStyle w:val="BasicParagraph"/>
                        <w:suppressAutoHyphens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F0CFB4F" w14:textId="77777777" w:rsidR="00462FC6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5011D93E" w14:textId="77777777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462FC6" w:rsidRPr="00F30021" w:rsidRDefault="00462FC6" w:rsidP="00F30021">
                      <w:pPr>
                        <w:pStyle w:val="BasicParagraph"/>
                        <w:suppressAutoHyphens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462FC6" w:rsidRPr="00F30021" w:rsidRDefault="00462FC6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918E614" w14:textId="77777777" w:rsidR="00E82608" w:rsidRDefault="00E82608"/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0EDAF6F0" w14:textId="13947138" w:rsidR="00E82608" w:rsidRDefault="00E82608"/>
    <w:p w14:paraId="01401A20" w14:textId="1D359052" w:rsidR="00E82608" w:rsidRDefault="00E82608"/>
    <w:p w14:paraId="1336F54D" w14:textId="3A7C5BAF" w:rsidR="00E82608" w:rsidRDefault="00272659">
      <w:r>
        <w:rPr>
          <w:noProof/>
        </w:rPr>
        <w:drawing>
          <wp:anchor distT="0" distB="0" distL="114300" distR="114300" simplePos="0" relativeHeight="251682816" behindDoc="0" locked="0" layoutInCell="1" allowOverlap="1" wp14:anchorId="07CEE4C9" wp14:editId="50188A22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4F2B5" wp14:editId="7DEEE01C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E085B" w14:textId="34F8B0B9" w:rsidR="00462FC6" w:rsidRPr="00670485" w:rsidRDefault="00462FC6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02F72C16" w14:textId="71AF6F47" w:rsidR="00462FC6" w:rsidRPr="00670485" w:rsidRDefault="00462FC6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5F62F074" w14:textId="724CDF2A" w:rsidR="00462FC6" w:rsidRPr="00670485" w:rsidRDefault="00462FC6" w:rsidP="008E7844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30235371" w14:textId="77777777" w:rsidR="00462FC6" w:rsidRPr="00350F94" w:rsidRDefault="00462FC6" w:rsidP="008E7844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CB1bYCyQIAAAc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39CE085B" w14:textId="34F8B0B9" w:rsidR="00462FC6" w:rsidRPr="00670485" w:rsidRDefault="00462FC6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02F72C16" w14:textId="71AF6F47" w:rsidR="00462FC6" w:rsidRPr="00670485" w:rsidRDefault="00462FC6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5F62F074" w14:textId="724CDF2A" w:rsidR="00462FC6" w:rsidRPr="00670485" w:rsidRDefault="00462FC6" w:rsidP="008E7844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30235371" w14:textId="77777777" w:rsidR="00462FC6" w:rsidRPr="00350F94" w:rsidRDefault="00462FC6" w:rsidP="008E7844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6E81EF2" wp14:editId="54167E0F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D3CE0" w14:textId="2496C43B" w:rsidR="00E82608" w:rsidRDefault="00E82608"/>
    <w:p w14:paraId="7FC541AA" w14:textId="05EB2BAA" w:rsidR="00E82608" w:rsidRDefault="00E82608" w:rsidP="008E7844">
      <w:pPr>
        <w:jc w:val="center"/>
      </w:pPr>
    </w:p>
    <w:p w14:paraId="4D7508A6" w14:textId="559E71B0" w:rsidR="00E82608" w:rsidRDefault="00E82608"/>
    <w:p w14:paraId="1DD9A5BE" w14:textId="12D42329" w:rsidR="00E82608" w:rsidRDefault="0091419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A571F9" wp14:editId="181577D4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7D7F8" w14:textId="77777777" w:rsidR="00462FC6" w:rsidRPr="00763B73" w:rsidRDefault="00462FC6" w:rsidP="00462FC6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E15223B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BCF02CD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AB7CB7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0DC5745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7E48444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4B2E1D8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EDCEA9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F1DD4DB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67B9686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E4A58AA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5383E43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3331BB8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OiDdECAAAZ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" filled="f" stroked="f">
                <v:textbox>
                  <w:txbxContent>
                    <w:p w14:paraId="5CA7D7F8" w14:textId="77777777" w:rsidR="00462FC6" w:rsidRPr="00763B73" w:rsidRDefault="00462FC6" w:rsidP="00462FC6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E15223B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BCF02CD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FAB7CB7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0DC5745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7E48444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4B2E1D8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5EDCEA9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F1DD4DB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67B9686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E4A58AA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5383E43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3331BB8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1B830E8" w14:textId="77777777" w:rsidR="00E82608" w:rsidRDefault="00E82608"/>
    <w:p w14:paraId="523907AD" w14:textId="7E438E7A" w:rsidR="00E82608" w:rsidRDefault="00E82608"/>
    <w:p w14:paraId="70E8580E" w14:textId="65536ED6" w:rsidR="00E82608" w:rsidRDefault="00E82608"/>
    <w:p w14:paraId="1C86F39E" w14:textId="242FD86D" w:rsidR="00E82608" w:rsidRDefault="00E82608"/>
    <w:p w14:paraId="003CC8D9" w14:textId="4BBCDF26" w:rsidR="00E82608" w:rsidRDefault="00E82608"/>
    <w:p w14:paraId="36F1D525" w14:textId="53A165E5" w:rsidR="00E82608" w:rsidRDefault="00E82608"/>
    <w:p w14:paraId="768ABBA4" w14:textId="77777777" w:rsidR="00E82608" w:rsidRDefault="00E82608"/>
    <w:p w14:paraId="434D6A94" w14:textId="77777777" w:rsidR="00E82608" w:rsidRDefault="00E82608"/>
    <w:p w14:paraId="0BFE8E1B" w14:textId="77777777" w:rsidR="00E82608" w:rsidRDefault="00E82608"/>
    <w:p w14:paraId="3F9E4939" w14:textId="77777777" w:rsidR="00E82608" w:rsidRDefault="00E82608"/>
    <w:p w14:paraId="366BD804" w14:textId="77777777" w:rsidR="00E82608" w:rsidRDefault="00E82608"/>
    <w:p w14:paraId="624ACFCB" w14:textId="77777777" w:rsidR="00E82608" w:rsidRDefault="00E82608"/>
    <w:p w14:paraId="6B127D61" w14:textId="77777777" w:rsidR="00E82608" w:rsidRDefault="00E82608"/>
    <w:p w14:paraId="3F60DBE3" w14:textId="77777777" w:rsidR="00E82608" w:rsidRDefault="00E82608"/>
    <w:p w14:paraId="01E071CE" w14:textId="77777777" w:rsidR="00E82608" w:rsidRDefault="00E82608"/>
    <w:p w14:paraId="1A7A9340" w14:textId="77777777" w:rsidR="00E82608" w:rsidRDefault="00E82608"/>
    <w:p w14:paraId="6B6FC68E" w14:textId="77777777" w:rsidR="00E82608" w:rsidRDefault="00E82608"/>
    <w:p w14:paraId="3A21314B" w14:textId="77777777" w:rsidR="00E82608" w:rsidRDefault="00E82608"/>
    <w:p w14:paraId="266CDFE4" w14:textId="77777777" w:rsidR="00E82608" w:rsidRDefault="00E82608"/>
    <w:p w14:paraId="39D5F8E8" w14:textId="77777777" w:rsidR="00E82608" w:rsidRDefault="00E82608"/>
    <w:p w14:paraId="60BAB645" w14:textId="77777777" w:rsidR="00E82608" w:rsidRDefault="00E82608"/>
    <w:p w14:paraId="75EF54AC" w14:textId="77777777" w:rsidR="00E82608" w:rsidRDefault="00E82608"/>
    <w:p w14:paraId="799041FE" w14:textId="77777777" w:rsidR="00E82608" w:rsidRDefault="00E82608"/>
    <w:p w14:paraId="2E40A2B0" w14:textId="77777777" w:rsidR="00E82608" w:rsidRDefault="00E82608"/>
    <w:p w14:paraId="00AE05B2" w14:textId="77777777" w:rsidR="00E82608" w:rsidRDefault="00E82608"/>
    <w:p w14:paraId="2F1D2348" w14:textId="77777777" w:rsidR="00E82608" w:rsidRDefault="00E82608"/>
    <w:p w14:paraId="0BDF3BAE" w14:textId="77777777" w:rsidR="00E82608" w:rsidRDefault="00E82608"/>
    <w:p w14:paraId="0E013BDF" w14:textId="77777777" w:rsidR="00E82608" w:rsidRDefault="00E82608"/>
    <w:p w14:paraId="606297F0" w14:textId="77777777" w:rsidR="00E82608" w:rsidRDefault="00E82608"/>
    <w:p w14:paraId="416BC40B" w14:textId="77777777" w:rsidR="00E82608" w:rsidRDefault="00E82608"/>
    <w:p w14:paraId="5E4CA0BA" w14:textId="77777777" w:rsidR="00E82608" w:rsidRDefault="00E82608"/>
    <w:p w14:paraId="3CBEEB65" w14:textId="77777777" w:rsidR="00E82608" w:rsidRDefault="00E82608"/>
    <w:p w14:paraId="035943C8" w14:textId="77777777" w:rsidR="00E82608" w:rsidRDefault="00E82608"/>
    <w:p w14:paraId="128A0B14" w14:textId="77777777" w:rsidR="00E82608" w:rsidRDefault="00E82608"/>
    <w:p w14:paraId="54D7B350" w14:textId="61288328" w:rsidR="00E82608" w:rsidRDefault="00E82608"/>
    <w:p w14:paraId="7206F4FA" w14:textId="77777777" w:rsidR="00E82608" w:rsidRDefault="00E82608"/>
    <w:p w14:paraId="0FF110C3" w14:textId="48782E1D" w:rsidR="00E82608" w:rsidRDefault="00E82608"/>
    <w:p w14:paraId="2E1CB8B8" w14:textId="2C307EC7" w:rsidR="00E82608" w:rsidRDefault="006A1AA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4737E5" wp14:editId="275BD890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BB94" w14:textId="77777777" w:rsidR="00462FC6" w:rsidRPr="00670485" w:rsidRDefault="00462FC6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352CD02B" w14:textId="77777777" w:rsidR="00462FC6" w:rsidRPr="00670485" w:rsidRDefault="00462FC6" w:rsidP="005742D2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133ACC54" w14:textId="77777777" w:rsidR="00462FC6" w:rsidRPr="008E7844" w:rsidRDefault="00462FC6" w:rsidP="005742D2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1BD69A9" w14:textId="77777777" w:rsidR="00462FC6" w:rsidRPr="00350F94" w:rsidRDefault="00462FC6" w:rsidP="005742D2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HN6zso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" filled="f" stroked="f">
                <v:textbox inset="0,0,0,0">
                  <w:txbxContent>
                    <w:p w14:paraId="0DD4BB94" w14:textId="77777777" w:rsidR="00462FC6" w:rsidRPr="00670485" w:rsidRDefault="00462FC6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352CD02B" w14:textId="77777777" w:rsidR="00462FC6" w:rsidRPr="00670485" w:rsidRDefault="00462FC6" w:rsidP="005742D2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133ACC54" w14:textId="77777777" w:rsidR="00462FC6" w:rsidRPr="008E7844" w:rsidRDefault="00462FC6" w:rsidP="005742D2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1BD69A9" w14:textId="77777777" w:rsidR="00462FC6" w:rsidRPr="00350F94" w:rsidRDefault="00462FC6" w:rsidP="005742D2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72659">
        <w:rPr>
          <w:noProof/>
        </w:rPr>
        <w:drawing>
          <wp:anchor distT="0" distB="0" distL="114300" distR="114300" simplePos="0" relativeHeight="251699200" behindDoc="0" locked="0" layoutInCell="1" allowOverlap="1" wp14:anchorId="2ABF7613" wp14:editId="30371D20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1EE7474F" w14:textId="0CD6EC36" w:rsidR="00E82608" w:rsidRDefault="00E82608"/>
    <w:p w14:paraId="29A75AB9" w14:textId="77777777" w:rsidR="00E82608" w:rsidRDefault="00E82608"/>
    <w:p w14:paraId="14502774" w14:textId="50E6EE7E" w:rsidR="00E82608" w:rsidRDefault="00E82608"/>
    <w:p w14:paraId="6206421D" w14:textId="7CB8A5B1" w:rsidR="00E82608" w:rsidRDefault="00272659">
      <w:r>
        <w:rPr>
          <w:noProof/>
        </w:rPr>
        <w:drawing>
          <wp:anchor distT="0" distB="0" distL="114300" distR="114300" simplePos="0" relativeHeight="251700224" behindDoc="0" locked="0" layoutInCell="1" allowOverlap="1" wp14:anchorId="52B97CE6" wp14:editId="7A5997E2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33C7C" w14:textId="6576033C" w:rsidR="00E82608" w:rsidRDefault="006A1AA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C5AF10" wp14:editId="6FA3E407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6F8CA2EE" w14:textId="77777777" w:rsidR="00462FC6" w:rsidRPr="00763B73" w:rsidRDefault="00462FC6" w:rsidP="006A1AA2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536C64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13B298A" w14:textId="531B5786" w:rsidR="00462FC6" w:rsidRDefault="00462FC6" w:rsidP="006A1AA2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71E967" w14:textId="35B57404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51413A6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F944AA" w14:textId="47D37DCE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CC0BA5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2E78346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6A3CF19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54CD489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827F88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637698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AF989AB" w14:textId="77777777" w:rsidR="00462FC6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1F6C3CC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2C23DB4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0C5FF00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D49052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3B17427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9C1D842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C921884" w14:textId="77777777" w:rsidR="00462FC6" w:rsidRPr="00763B73" w:rsidRDefault="00462FC6" w:rsidP="006A1AA2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78E1CE2" w14:textId="77777777" w:rsidR="00462FC6" w:rsidRPr="00763B73" w:rsidRDefault="00462FC6" w:rsidP="0091419E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9PEN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YU/Dpa73wE6ru/l2&#10;hi4aYNANcf6eWBhoYB0sKX8HHy70rsT6IGG01vbHn/TBHxoKVoxC20vsvm+IZRiJzwomcJrlgcw+&#10;HnIgERzsqWV5alEbOdfQlgzWoaFRDP5e9CK3Wj7BLqvCq2AiisLbJfa9OPfd2oJdSFlVRSfYIYb4&#10;G/VgaAgduhTm47F9ItYchsgDk251v0pI8WaWOt9wU+lq4zVv4qAFoDtUDw2A/RN5ediVYcGdnqPX&#10;y0af/QI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AH08Q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6F8CA2EE" w14:textId="77777777" w:rsidR="00462FC6" w:rsidRPr="00763B73" w:rsidRDefault="00462FC6" w:rsidP="006A1AA2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1536C64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13B298A" w14:textId="531B5786" w:rsidR="00462FC6" w:rsidRDefault="00462FC6" w:rsidP="006A1AA2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71E967" w14:textId="35B57404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51413A6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F944AA" w14:textId="47D37DCE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4CC0BA5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2E78346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6A3CF19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54CD489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F827F88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637698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AF989AB" w14:textId="77777777" w:rsidR="00462FC6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1F6C3CC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2C23DB4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0C5FF00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D49052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3B17427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9C1D842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C921884" w14:textId="77777777" w:rsidR="00462FC6" w:rsidRPr="00763B73" w:rsidRDefault="00462FC6" w:rsidP="006A1AA2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78E1CE2" w14:textId="77777777" w:rsidR="00462FC6" w:rsidRPr="00763B73" w:rsidRDefault="00462FC6" w:rsidP="0091419E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3D434BE" w14:textId="403C542C" w:rsidR="00E82608" w:rsidRDefault="00E82608"/>
    <w:p w14:paraId="0EF832BF" w14:textId="77777777" w:rsidR="00E82608" w:rsidRDefault="00E82608"/>
    <w:p w14:paraId="62BF7511" w14:textId="200EC809" w:rsidR="00E82608" w:rsidRDefault="00E82608"/>
    <w:p w14:paraId="65FB0968" w14:textId="18B27F8E" w:rsidR="00E82608" w:rsidRDefault="00E82608"/>
    <w:p w14:paraId="6AA4BAC3" w14:textId="77777777" w:rsidR="00E82608" w:rsidRDefault="00E82608"/>
    <w:p w14:paraId="4C9DBED4" w14:textId="77777777" w:rsidR="00E82608" w:rsidRDefault="00E82608"/>
    <w:p w14:paraId="5AAEABBF" w14:textId="77777777" w:rsidR="00E82608" w:rsidRDefault="00E82608"/>
    <w:p w14:paraId="79FFAB54" w14:textId="1F894E1B" w:rsidR="00E82608" w:rsidRDefault="00E82608"/>
    <w:p w14:paraId="605CB9C3" w14:textId="77777777" w:rsidR="00E82608" w:rsidRDefault="00E82608"/>
    <w:p w14:paraId="604F5E9B" w14:textId="77777777" w:rsidR="00E82608" w:rsidRDefault="00E82608"/>
    <w:p w14:paraId="5FED484F" w14:textId="77777777" w:rsidR="00E82608" w:rsidRDefault="00E82608"/>
    <w:p w14:paraId="2CFBDD09" w14:textId="77777777" w:rsidR="00E82608" w:rsidRDefault="00E82608"/>
    <w:p w14:paraId="555B700B" w14:textId="77777777" w:rsidR="00E82608" w:rsidRDefault="00E82608"/>
    <w:p w14:paraId="2FE644AB" w14:textId="77777777" w:rsidR="00E82608" w:rsidRDefault="00E82608"/>
    <w:p w14:paraId="2FE51276" w14:textId="77777777" w:rsidR="00E82608" w:rsidRDefault="00E82608"/>
    <w:p w14:paraId="02021781" w14:textId="77777777" w:rsidR="00E82608" w:rsidRDefault="00E82608"/>
    <w:p w14:paraId="254C7327" w14:textId="77777777" w:rsidR="00E82608" w:rsidRDefault="00E82608"/>
    <w:p w14:paraId="00EA56FF" w14:textId="77777777" w:rsidR="00E82608" w:rsidRDefault="00E82608"/>
    <w:p w14:paraId="3918251E" w14:textId="77777777" w:rsidR="00E82608" w:rsidRDefault="00E82608"/>
    <w:p w14:paraId="6E54B761" w14:textId="77777777" w:rsidR="00E82608" w:rsidRDefault="00E82608"/>
    <w:p w14:paraId="430BF47B" w14:textId="77777777" w:rsidR="00E82608" w:rsidRDefault="00E82608"/>
    <w:p w14:paraId="3CAEF06B" w14:textId="77777777" w:rsidR="00E82608" w:rsidRDefault="00E82608"/>
    <w:p w14:paraId="1E4A1BA1" w14:textId="77777777" w:rsidR="00E82608" w:rsidRDefault="00E82608"/>
    <w:p w14:paraId="1C12B267" w14:textId="77777777" w:rsidR="00E82608" w:rsidRDefault="00E82608"/>
    <w:p w14:paraId="1452D4C4" w14:textId="77777777" w:rsidR="00E82608" w:rsidRDefault="00E82608"/>
    <w:p w14:paraId="48B91149" w14:textId="77777777" w:rsidR="00E82608" w:rsidRDefault="00E82608"/>
    <w:p w14:paraId="7ED8EC31" w14:textId="77777777" w:rsidR="00E82608" w:rsidRDefault="00E82608"/>
    <w:p w14:paraId="62EA095D" w14:textId="77777777" w:rsidR="00E82608" w:rsidRDefault="00E82608"/>
    <w:p w14:paraId="47760E79" w14:textId="77777777" w:rsidR="00E82608" w:rsidRDefault="00E82608"/>
    <w:p w14:paraId="1716220F" w14:textId="77777777" w:rsidR="00E82608" w:rsidRDefault="00E82608"/>
    <w:p w14:paraId="472554B8" w14:textId="77777777" w:rsidR="00E82608" w:rsidRDefault="00E82608"/>
    <w:p w14:paraId="7E2FE451" w14:textId="77777777" w:rsidR="00E82608" w:rsidRDefault="00E82608"/>
    <w:p w14:paraId="0E56F097" w14:textId="77777777" w:rsidR="00E82608" w:rsidRDefault="00E82608"/>
    <w:p w14:paraId="38587964" w14:textId="77777777" w:rsidR="00E82608" w:rsidRDefault="00E82608"/>
    <w:p w14:paraId="3535D56F" w14:textId="77777777" w:rsidR="00E82608" w:rsidRDefault="00E82608"/>
    <w:p w14:paraId="6D49D093" w14:textId="77777777" w:rsidR="00E82608" w:rsidRDefault="00E82608"/>
    <w:p w14:paraId="43D37BA8" w14:textId="1FD046A1" w:rsidR="00E82608" w:rsidRDefault="0091419E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CF2A8F" wp14:editId="0606B3AB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4JO9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+wUNgx7&#10;PiLlQtc74KrV3bQ7Q2cN8OmGOH9PLIw30BNWlr+DDxd6W2K9lzBaafv9T/rgD+0FK0aBBCV2z2ti&#10;GUbii4J5PM+A3rBf4iEHSsHBHlsWxxa1llMNTcogdUOjGPy96EVutXyEzVaFV8FEFIW3S+x7ceq7&#10;JQabkbKqik6wUQzxN+rB0BA69CxMy7x9JNbsR8oDr251v1hI8WayOt9wU+lq7TVv4tgF2DtU9+2A&#10;bRRZut+cYd0dn6PXy36f/AI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DmOCTv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33BB75F" w14:textId="3F3643B5" w:rsidR="00E82608" w:rsidRDefault="00E82608"/>
    <w:p w14:paraId="0E956F2C" w14:textId="77777777" w:rsidR="0091419E" w:rsidRDefault="0091419E"/>
    <w:p w14:paraId="294B2E3A" w14:textId="5C36264A" w:rsidR="00E82608" w:rsidRDefault="00272659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1A5473" wp14:editId="3C572202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24F11" w14:textId="77777777" w:rsidR="00462FC6" w:rsidRPr="00670485" w:rsidRDefault="00462FC6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04B00E14" w14:textId="77777777" w:rsidR="00462FC6" w:rsidRPr="00670485" w:rsidRDefault="00462FC6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118D301" w14:textId="77777777" w:rsidR="00462FC6" w:rsidRPr="00670485" w:rsidRDefault="00462FC6" w:rsidP="008A458D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063C0FA" w14:textId="77777777" w:rsidR="00462FC6" w:rsidRPr="00350F94" w:rsidRDefault="00462FC6" w:rsidP="008A458D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" filled="f" stroked="f">
                <v:textbox inset="0,0,0,0">
                  <w:txbxContent>
                    <w:p w14:paraId="24524F11" w14:textId="77777777" w:rsidR="00462FC6" w:rsidRPr="00670485" w:rsidRDefault="00462FC6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04B00E14" w14:textId="77777777" w:rsidR="00462FC6" w:rsidRPr="00670485" w:rsidRDefault="00462FC6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118D301" w14:textId="77777777" w:rsidR="00462FC6" w:rsidRPr="00670485" w:rsidRDefault="00462FC6" w:rsidP="008A458D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063C0FA" w14:textId="77777777" w:rsidR="00462FC6" w:rsidRPr="00350F94" w:rsidRDefault="00462FC6" w:rsidP="008A458D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7D970A5" wp14:editId="07AA98A6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4439238A" w14:textId="5D4045D7" w:rsidR="00E82608" w:rsidRDefault="00E82608"/>
    <w:p w14:paraId="5F152F03" w14:textId="77777777" w:rsidR="00E82608" w:rsidRDefault="00E82608"/>
    <w:p w14:paraId="4AB963AD" w14:textId="7CAED001" w:rsidR="00E82608" w:rsidRDefault="00272659">
      <w:r>
        <w:rPr>
          <w:noProof/>
        </w:rPr>
        <w:drawing>
          <wp:anchor distT="0" distB="0" distL="114300" distR="114300" simplePos="0" relativeHeight="251719680" behindDoc="0" locked="0" layoutInCell="1" allowOverlap="1" wp14:anchorId="596EB511" wp14:editId="6F623FBB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1B8AB" w14:textId="77777777" w:rsidR="00E82608" w:rsidRDefault="00E82608"/>
    <w:p w14:paraId="1F864347" w14:textId="2467C757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9B9F86" wp14:editId="7558F8B4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14:paraId="1EAD588C" w14:textId="77777777" w:rsidR="00462FC6" w:rsidRPr="00763B73" w:rsidRDefault="00462FC6" w:rsidP="00462FC6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B2AC1E8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25DD353" w14:textId="77777777" w:rsidR="00462FC6" w:rsidRDefault="00462FC6" w:rsidP="00462FC6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480DC4F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E90B5A3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095207B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40BE8AC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7E9EE18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45FDFDD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1C16A0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9CBCFC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D0AE69C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63DF16C" w14:textId="77777777" w:rsidR="00462FC6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16394BA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44D6AE8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0AF6C3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4A95E53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0945492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7D2448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CE59D52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FD1315A" w14:textId="77777777" w:rsidR="00462FC6" w:rsidRPr="00763B73" w:rsidRDefault="00462FC6" w:rsidP="00462FC6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Q6n9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" filled="f" stroked="f">
                <v:textbox style="mso-next-textbox:#Text Box 8">
                  <w:txbxContent>
                    <w:p w14:paraId="1EAD588C" w14:textId="77777777" w:rsidR="00462FC6" w:rsidRPr="00763B73" w:rsidRDefault="00462FC6" w:rsidP="00462FC6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B2AC1E8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25DD353" w14:textId="77777777" w:rsidR="00462FC6" w:rsidRDefault="00462FC6" w:rsidP="00462FC6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480DC4F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E90B5A3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095207B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40BE8AC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7E9EE18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745FDFDD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1C16A0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99CBCFC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D0AE69C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63DF16C" w14:textId="77777777" w:rsidR="00462FC6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16394BA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44D6AE8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0AF6C3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4A95E53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0945492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7D2448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CE59D52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FD1315A" w14:textId="77777777" w:rsidR="00462FC6" w:rsidRPr="00763B73" w:rsidRDefault="00462FC6" w:rsidP="00462FC6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CCFB562" w14:textId="77777777" w:rsidR="00E82608" w:rsidRDefault="00E82608"/>
    <w:p w14:paraId="476E7274" w14:textId="77777777" w:rsidR="00E82608" w:rsidRDefault="00E82608"/>
    <w:p w14:paraId="73299DBC" w14:textId="77777777" w:rsidR="00E82608" w:rsidRDefault="00E82608"/>
    <w:p w14:paraId="1E952E15" w14:textId="77777777" w:rsidR="00E82608" w:rsidRDefault="00E82608"/>
    <w:p w14:paraId="5C15ADF9" w14:textId="77777777" w:rsidR="00E82608" w:rsidRDefault="00E82608"/>
    <w:p w14:paraId="46C01B33" w14:textId="77777777" w:rsidR="00E82608" w:rsidRDefault="00E82608"/>
    <w:p w14:paraId="52E04307" w14:textId="77777777" w:rsidR="00E82608" w:rsidRDefault="00E82608"/>
    <w:p w14:paraId="007832AC" w14:textId="77777777" w:rsidR="00E82608" w:rsidRDefault="00E82608"/>
    <w:p w14:paraId="1E3C9CC5" w14:textId="77777777" w:rsidR="00E82608" w:rsidRDefault="00E82608"/>
    <w:p w14:paraId="1656F275" w14:textId="77777777" w:rsidR="00E82608" w:rsidRDefault="00E82608"/>
    <w:p w14:paraId="20A03D06" w14:textId="77777777" w:rsidR="00E82608" w:rsidRDefault="00E82608"/>
    <w:p w14:paraId="3E51C817" w14:textId="77777777" w:rsidR="00E82608" w:rsidRDefault="00E82608"/>
    <w:p w14:paraId="6275DF53" w14:textId="77777777" w:rsidR="00E82608" w:rsidRDefault="00E82608"/>
    <w:p w14:paraId="5F0567E4" w14:textId="77777777" w:rsidR="00E82608" w:rsidRDefault="00E82608"/>
    <w:p w14:paraId="6D6F6F84" w14:textId="77777777" w:rsidR="00E82608" w:rsidRDefault="00E82608"/>
    <w:p w14:paraId="6716050D" w14:textId="77777777" w:rsidR="00E82608" w:rsidRDefault="00E82608"/>
    <w:p w14:paraId="52CCA55A" w14:textId="77777777" w:rsidR="00E82608" w:rsidRDefault="00E82608"/>
    <w:p w14:paraId="0FF0618A" w14:textId="77777777" w:rsidR="00E82608" w:rsidRDefault="00E82608"/>
    <w:p w14:paraId="13DA9791" w14:textId="77777777" w:rsidR="00E82608" w:rsidRDefault="00E82608"/>
    <w:p w14:paraId="43F56480" w14:textId="77777777" w:rsidR="00E82608" w:rsidRDefault="00E82608"/>
    <w:p w14:paraId="381D5FA3" w14:textId="77777777" w:rsidR="00E82608" w:rsidRDefault="00E82608"/>
    <w:p w14:paraId="59EAC196" w14:textId="77777777" w:rsidR="00E82608" w:rsidRDefault="00E82608"/>
    <w:p w14:paraId="1E117B60" w14:textId="77777777" w:rsidR="00E82608" w:rsidRDefault="00E82608"/>
    <w:p w14:paraId="1FB6CA39" w14:textId="77777777" w:rsidR="00E82608" w:rsidRDefault="00E82608"/>
    <w:p w14:paraId="4278B6F6" w14:textId="77777777" w:rsidR="00E82608" w:rsidRDefault="00E82608"/>
    <w:p w14:paraId="2C0FD56F" w14:textId="77777777" w:rsidR="00E82608" w:rsidRDefault="00E82608"/>
    <w:p w14:paraId="767BC389" w14:textId="77777777" w:rsidR="00E82608" w:rsidRDefault="00E82608"/>
    <w:p w14:paraId="0509522A" w14:textId="77777777" w:rsidR="00E82608" w:rsidRDefault="00E82608"/>
    <w:p w14:paraId="51A1BE3E" w14:textId="77777777" w:rsidR="00E82608" w:rsidRDefault="00E82608"/>
    <w:p w14:paraId="450C3813" w14:textId="77777777" w:rsidR="00E82608" w:rsidRDefault="00E82608"/>
    <w:p w14:paraId="00D00BCB" w14:textId="77777777" w:rsidR="00E82608" w:rsidRDefault="00E82608"/>
    <w:p w14:paraId="48612AE2" w14:textId="77777777" w:rsidR="00E82608" w:rsidRDefault="00E82608"/>
    <w:p w14:paraId="52B70C86" w14:textId="77777777" w:rsidR="00E82608" w:rsidRDefault="00E82608"/>
    <w:p w14:paraId="53684F9D" w14:textId="77777777" w:rsidR="00E82608" w:rsidRDefault="00E82608"/>
    <w:p w14:paraId="63C31931" w14:textId="77777777" w:rsidR="00E82608" w:rsidRDefault="00E82608"/>
    <w:p w14:paraId="4EAA60DD" w14:textId="77777777" w:rsidR="00E82608" w:rsidRDefault="00E82608"/>
    <w:p w14:paraId="7952E5FC" w14:textId="08183F8C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60F928" wp14:editId="22A37AD5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GU29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C/uFPZ+Q&#10;cqmrPXDV6nbWnaHzGvh0Q5y/JxaGG+gJC8vfwYcLvSuwPkgYrbX9/id98If2ghWjQIICu+cNsQwj&#10;8UXBNE4yoDdsl3gYAKXgYE8ty1OL2siZhiZlkLqhUQz+XnQit1o+wl4rw6tgIorC2wX2nTjz7QqD&#10;vUhZWUYn2CeG+Bv1YGgIHXoWpmXRPBJrDiPlgVe3ulsrJH8zWa1vuKl0ufGa13HsAuwtqod2wC6K&#10;LD3szbDsTs/R62W7T38B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HLGU29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7C4DDD5E" w14:textId="44FBB9EB" w:rsidR="00E82608" w:rsidRDefault="00E82608"/>
    <w:p w14:paraId="523263D8" w14:textId="30C9F20E" w:rsidR="00E82608" w:rsidRDefault="00E82608"/>
    <w:p w14:paraId="722D49AE" w14:textId="77777777" w:rsidR="00E82608" w:rsidRDefault="00E82608"/>
    <w:p w14:paraId="4E708DD9" w14:textId="77777777" w:rsidR="00E82608" w:rsidRDefault="00E82608"/>
    <w:p w14:paraId="4EFE9E90" w14:textId="2FAA6B24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5EAD26" wp14:editId="345C6563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55DF4" w14:textId="0A29EAC6" w:rsidR="00462FC6" w:rsidRPr="00670485" w:rsidRDefault="00462FC6" w:rsidP="00F30021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63249A8" w14:textId="77777777" w:rsidR="00462FC6" w:rsidRDefault="00462FC6" w:rsidP="00F30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wa1NU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" filled="f" stroked="f">
                <v:textbox>
                  <w:txbxContent>
                    <w:p w14:paraId="6E455DF4" w14:textId="0A29EAC6" w:rsidR="00462FC6" w:rsidRPr="00670485" w:rsidRDefault="00462FC6" w:rsidP="00F30021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63249A8" w14:textId="77777777" w:rsidR="00462FC6" w:rsidRDefault="00462FC6" w:rsidP="00F3002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915E743" w14:textId="77777777" w:rsidR="00E82608" w:rsidRDefault="00E82608"/>
    <w:p w14:paraId="7855ACDC" w14:textId="77777777" w:rsidR="00E82608" w:rsidRDefault="00E82608"/>
    <w:p w14:paraId="09D5649E" w14:textId="37DD002C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E08D0" wp14:editId="57D3F405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138A" w14:textId="54676347" w:rsidR="00462FC6" w:rsidRPr="00A819B7" w:rsidRDefault="00462FC6" w:rsidP="00F30021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UQ7dU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" filled="f" stroked="f">
                <v:textbox>
                  <w:txbxContent>
                    <w:p w14:paraId="3FC0138A" w14:textId="54676347" w:rsidR="00462FC6" w:rsidRPr="00A819B7" w:rsidRDefault="00462FC6" w:rsidP="00F30021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A81BC11" w14:textId="4E57BEBA" w:rsidR="00E82608" w:rsidRDefault="00E82608"/>
    <w:p w14:paraId="3E18BAA2" w14:textId="77777777" w:rsidR="00E82608" w:rsidRDefault="00E82608"/>
    <w:p w14:paraId="55BCA640" w14:textId="77777777" w:rsidR="00E82608" w:rsidRDefault="00E82608"/>
    <w:p w14:paraId="4142D771" w14:textId="77777777" w:rsidR="00E82608" w:rsidRDefault="00E82608"/>
    <w:p w14:paraId="3C4FDCFF" w14:textId="77777777" w:rsidR="00E82608" w:rsidRDefault="00E82608"/>
    <w:p w14:paraId="5EDDFF65" w14:textId="77777777" w:rsidR="00E82608" w:rsidRDefault="00E82608"/>
    <w:p w14:paraId="059BC0F4" w14:textId="77777777" w:rsidR="00E82608" w:rsidRDefault="00E82608"/>
    <w:p w14:paraId="4345FC66" w14:textId="77777777" w:rsidR="00E82608" w:rsidRDefault="00E82608"/>
    <w:p w14:paraId="6EF0B1E3" w14:textId="77777777" w:rsidR="00E82608" w:rsidRDefault="00E82608"/>
    <w:p w14:paraId="22E553B1" w14:textId="77777777" w:rsidR="00E82608" w:rsidRDefault="00E82608"/>
    <w:p w14:paraId="52C87B73" w14:textId="77777777" w:rsidR="00E82608" w:rsidRDefault="00E82608"/>
    <w:p w14:paraId="7034D5EC" w14:textId="77777777" w:rsidR="00E82608" w:rsidRDefault="00E82608"/>
    <w:p w14:paraId="35FFB532" w14:textId="77777777" w:rsidR="00E82608" w:rsidRDefault="00E82608"/>
    <w:p w14:paraId="2DD71FC0" w14:textId="77777777" w:rsidR="00E82608" w:rsidRDefault="00E82608"/>
    <w:p w14:paraId="30E9C166" w14:textId="77777777" w:rsidR="00E82608" w:rsidRDefault="00E82608"/>
    <w:p w14:paraId="12AD25D2" w14:textId="77777777" w:rsidR="00E82608" w:rsidRDefault="00E82608"/>
    <w:p w14:paraId="1790B2DF" w14:textId="77777777" w:rsidR="00E82608" w:rsidRDefault="00E82608"/>
    <w:p w14:paraId="252AD6BA" w14:textId="77777777" w:rsidR="00E82608" w:rsidRDefault="00E82608"/>
    <w:p w14:paraId="777C5C82" w14:textId="77777777" w:rsidR="00E82608" w:rsidRDefault="00E82608"/>
    <w:p w14:paraId="78F5D73E" w14:textId="77777777" w:rsidR="00E82608" w:rsidRDefault="00E82608"/>
    <w:p w14:paraId="0A4F54A5" w14:textId="77777777" w:rsidR="00E82608" w:rsidRDefault="00E82608"/>
    <w:p w14:paraId="206EFFCE" w14:textId="77777777" w:rsidR="00E82608" w:rsidRDefault="00E82608"/>
    <w:p w14:paraId="5D584EB6" w14:textId="77777777" w:rsidR="00E82608" w:rsidRDefault="00E82608"/>
    <w:p w14:paraId="1FD083E5" w14:textId="77777777" w:rsidR="00E82608" w:rsidRDefault="00E82608"/>
    <w:p w14:paraId="1D60B1A0" w14:textId="77777777" w:rsidR="00E82608" w:rsidRDefault="00E82608"/>
    <w:p w14:paraId="218AFAE7" w14:textId="77777777" w:rsidR="00E82608" w:rsidRDefault="00E82608"/>
    <w:p w14:paraId="6BC83719" w14:textId="77777777" w:rsidR="00E82608" w:rsidRDefault="00E82608"/>
    <w:p w14:paraId="7AF6A959" w14:textId="77777777" w:rsidR="00E82608" w:rsidRDefault="00E82608"/>
    <w:p w14:paraId="63CBB17E" w14:textId="77777777" w:rsidR="00E82608" w:rsidRDefault="00E82608"/>
    <w:p w14:paraId="186519D9" w14:textId="77777777" w:rsidR="00E82608" w:rsidRDefault="00E82608"/>
    <w:p w14:paraId="799D62F5" w14:textId="77777777" w:rsidR="00E82608" w:rsidRDefault="00E82608"/>
    <w:p w14:paraId="25EA5BFF" w14:textId="77777777" w:rsidR="00E82608" w:rsidRDefault="00E82608"/>
    <w:p w14:paraId="2AD81D61" w14:textId="77777777" w:rsidR="00E82608" w:rsidRDefault="00E82608"/>
    <w:p w14:paraId="3FEBE09D" w14:textId="77777777" w:rsidR="00E82608" w:rsidRDefault="00E82608"/>
    <w:p w14:paraId="5714C0B9" w14:textId="77777777" w:rsidR="00E82608" w:rsidRDefault="00E82608"/>
    <w:p w14:paraId="5232634E" w14:textId="20E651C0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DAFF7A" wp14:editId="04CF28F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660288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721888F7" w14:textId="20322F73" w:rsidR="00E82608" w:rsidRDefault="00E82608"/>
    <w:p w14:paraId="324B5F92" w14:textId="77777777" w:rsidR="00E82608" w:rsidRDefault="00E82608"/>
    <w:p w14:paraId="109E36FD" w14:textId="77777777" w:rsidR="00E82608" w:rsidRDefault="00E82608"/>
    <w:p w14:paraId="20B03E4F" w14:textId="19A7486E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B4107D" wp14:editId="26E92D16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F1AFD" w14:textId="0DA8ABA4" w:rsidR="00462FC6" w:rsidRPr="00670485" w:rsidRDefault="00462FC6" w:rsidP="00F30021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264B5B84" w14:textId="77777777" w:rsidR="00462FC6" w:rsidRDefault="00462FC6" w:rsidP="00F30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/u19Q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" filled="f" stroked="f">
                <v:textbox>
                  <w:txbxContent>
                    <w:p w14:paraId="6ACF1AFD" w14:textId="0DA8ABA4" w:rsidR="00462FC6" w:rsidRPr="00670485" w:rsidRDefault="00462FC6" w:rsidP="00F30021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264B5B84" w14:textId="77777777" w:rsidR="00462FC6" w:rsidRDefault="00462FC6" w:rsidP="00F3002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4533198" w14:textId="77777777" w:rsidR="00E82608" w:rsidRDefault="00E82608"/>
    <w:p w14:paraId="26A26658" w14:textId="77777777" w:rsidR="00E82608" w:rsidRDefault="00E82608"/>
    <w:p w14:paraId="3F3CF471" w14:textId="41925C3B" w:rsidR="00E82608" w:rsidRDefault="00462FC6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9BDA34" wp14:editId="01BDE1B5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8CB21" w14:textId="6F9A8A64" w:rsidR="00462FC6" w:rsidRPr="00A819B7" w:rsidRDefault="00462FC6" w:rsidP="00F30021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6551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wbu9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" filled="f" stroked="f">
                <v:textbox>
                  <w:txbxContent>
                    <w:p w14:paraId="3C38CB21" w14:textId="6F9A8A64" w:rsidR="00462FC6" w:rsidRPr="00A819B7" w:rsidRDefault="00462FC6" w:rsidP="00F30021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7A6EEA" w14:textId="77777777" w:rsidR="00E82608" w:rsidRDefault="00E82608"/>
    <w:p w14:paraId="13FDD503" w14:textId="77777777" w:rsidR="00E82608" w:rsidRDefault="00E82608"/>
    <w:p w14:paraId="0BE18AF1" w14:textId="77777777" w:rsidR="00E82608" w:rsidRDefault="00E82608"/>
    <w:p w14:paraId="669BF187" w14:textId="77777777" w:rsidR="00E82608" w:rsidRDefault="00E82608"/>
    <w:p w14:paraId="078DA7CE" w14:textId="77777777" w:rsidR="00E82608" w:rsidRDefault="00E82608"/>
    <w:p w14:paraId="606B428E" w14:textId="77777777" w:rsidR="00E82608" w:rsidRDefault="00E82608"/>
    <w:p w14:paraId="0DE52EAF" w14:textId="77777777" w:rsidR="00E82608" w:rsidRDefault="00E82608"/>
    <w:p w14:paraId="2C3CB509" w14:textId="77777777" w:rsidR="00E82608" w:rsidRDefault="00E82608"/>
    <w:p w14:paraId="2FF9DC5C" w14:textId="77777777" w:rsidR="00E82608" w:rsidRDefault="00E82608"/>
    <w:p w14:paraId="1F8770D8" w14:textId="77777777" w:rsidR="00E82608" w:rsidRDefault="00E82608"/>
    <w:p w14:paraId="2A00C385" w14:textId="77777777" w:rsidR="00E82608" w:rsidRDefault="00E82608"/>
    <w:p w14:paraId="7A598FDE" w14:textId="77777777" w:rsidR="00E82608" w:rsidRDefault="00E82608"/>
    <w:p w14:paraId="58F12D96" w14:textId="77777777" w:rsidR="00E82608" w:rsidRDefault="00E82608"/>
    <w:p w14:paraId="376EA9BC" w14:textId="77777777" w:rsidR="00E82608" w:rsidRDefault="00E82608"/>
    <w:p w14:paraId="2B726DC3" w14:textId="77777777" w:rsidR="00E82608" w:rsidRDefault="00E82608"/>
    <w:p w14:paraId="5FE98ADC" w14:textId="77777777" w:rsidR="00E82608" w:rsidRDefault="00E82608"/>
    <w:p w14:paraId="1D80FC88" w14:textId="77777777" w:rsidR="00E82608" w:rsidRDefault="00E82608"/>
    <w:p w14:paraId="7864A261" w14:textId="77777777" w:rsidR="00E82608" w:rsidRDefault="00E82608"/>
    <w:p w14:paraId="47B64D30" w14:textId="77777777" w:rsidR="00E82608" w:rsidRDefault="00E82608"/>
    <w:p w14:paraId="37BBFE48" w14:textId="77777777" w:rsidR="00E82608" w:rsidRDefault="00E82608"/>
    <w:p w14:paraId="4216F3D0" w14:textId="77777777" w:rsidR="00E82608" w:rsidRDefault="00E82608"/>
    <w:p w14:paraId="05943C5F" w14:textId="77777777" w:rsidR="00E82608" w:rsidRDefault="00E82608"/>
    <w:p w14:paraId="22DCB8C5" w14:textId="77777777" w:rsidR="00E82608" w:rsidRDefault="00E82608"/>
    <w:p w14:paraId="08A91026" w14:textId="199729ED" w:rsidR="00E82608" w:rsidRDefault="00E82608"/>
    <w:p w14:paraId="58DD2638" w14:textId="77777777" w:rsidR="00E82608" w:rsidRDefault="00E82608"/>
    <w:p w14:paraId="371016D3" w14:textId="77777777" w:rsidR="00E82608" w:rsidRDefault="00E82608"/>
    <w:p w14:paraId="7F486661" w14:textId="77777777" w:rsidR="00E82608" w:rsidRDefault="00E82608"/>
    <w:p w14:paraId="178C8D41" w14:textId="77777777" w:rsidR="00E82608" w:rsidRDefault="00E82608"/>
    <w:p w14:paraId="0613AD64" w14:textId="77777777" w:rsidR="00E82608" w:rsidRDefault="00E82608"/>
    <w:p w14:paraId="3BEF8056" w14:textId="77777777" w:rsidR="00E82608" w:rsidRDefault="00E82608"/>
    <w:p w14:paraId="6E1B471E" w14:textId="77777777" w:rsidR="00E82608" w:rsidRDefault="00E82608"/>
    <w:p w14:paraId="27844EF9" w14:textId="77777777" w:rsidR="00E82608" w:rsidRDefault="00E82608"/>
    <w:p w14:paraId="19D670B7" w14:textId="77777777" w:rsidR="00E82608" w:rsidRDefault="00E82608"/>
    <w:p w14:paraId="52AED02E" w14:textId="77777777" w:rsidR="00E82608" w:rsidRDefault="00E82608"/>
    <w:p w14:paraId="17755B4A" w14:textId="77777777" w:rsidR="00E82608" w:rsidRDefault="00E82608"/>
    <w:p w14:paraId="0C3BF2EA" w14:textId="51B42474" w:rsidR="00E82608" w:rsidRDefault="00272659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6E74ABD" wp14:editId="3F04A7D4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65619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288A4AEB" w:rsidR="00D45CC9" w:rsidRDefault="00E91D0A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68D1B7" wp14:editId="3C424A19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502CF" w14:textId="77777777" w:rsidR="00E91D0A" w:rsidRPr="00EC0DF2" w:rsidRDefault="00E91D0A" w:rsidP="00E91D0A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nserts available for download such as</w:t>
                            </w:r>
                          </w:p>
                          <w:p w14:paraId="2BA99C56" w14:textId="77777777" w:rsidR="00E91D0A" w:rsidRPr="00EC0DF2" w:rsidRDefault="00E91D0A" w:rsidP="00E91D0A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Hymn, The Marine’s</w:t>
                            </w: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Prayer, The Watch, Old Glory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etc.</w:t>
                            </w:r>
                          </w:p>
                          <w:p w14:paraId="24DF609E" w14:textId="77777777" w:rsidR="00E91D0A" w:rsidRPr="00A30837" w:rsidRDefault="00E91D0A" w:rsidP="00E91D0A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7" type="#_x0000_t202" style="position:absolute;margin-left:46.25pt;margin-top:43.95pt;width:305.95pt;height:526.6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" filled="f" stroked="f">
                <v:textbox>
                  <w:txbxContent>
                    <w:p w14:paraId="4BE502CF" w14:textId="77777777" w:rsidR="00E91D0A" w:rsidRPr="00EC0DF2" w:rsidRDefault="00E91D0A" w:rsidP="00E91D0A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nserts available for download such as</w:t>
                      </w:r>
                    </w:p>
                    <w:p w14:paraId="2BA99C56" w14:textId="77777777" w:rsidR="00E91D0A" w:rsidRPr="00EC0DF2" w:rsidRDefault="00E91D0A" w:rsidP="00E91D0A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Hymn, The Marine’s</w:t>
                      </w: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Prayer, The Watch, Old Glory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etc.</w:t>
                      </w:r>
                    </w:p>
                    <w:p w14:paraId="24DF609E" w14:textId="77777777" w:rsidR="00E91D0A" w:rsidRPr="00A30837" w:rsidRDefault="00E91D0A" w:rsidP="00E91D0A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DA97C78" wp14:editId="0CB10340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0F2742"/>
    <w:rsid w:val="00121B44"/>
    <w:rsid w:val="00123884"/>
    <w:rsid w:val="001531C2"/>
    <w:rsid w:val="001877AF"/>
    <w:rsid w:val="0019793B"/>
    <w:rsid w:val="00272659"/>
    <w:rsid w:val="00293B57"/>
    <w:rsid w:val="002B30A4"/>
    <w:rsid w:val="002C3C40"/>
    <w:rsid w:val="00350F94"/>
    <w:rsid w:val="003940FE"/>
    <w:rsid w:val="00397FC1"/>
    <w:rsid w:val="003D05A9"/>
    <w:rsid w:val="00462FC6"/>
    <w:rsid w:val="00491015"/>
    <w:rsid w:val="004C42F1"/>
    <w:rsid w:val="004C573B"/>
    <w:rsid w:val="00511969"/>
    <w:rsid w:val="005707D0"/>
    <w:rsid w:val="005742D2"/>
    <w:rsid w:val="005C6BB2"/>
    <w:rsid w:val="005D7D24"/>
    <w:rsid w:val="005E2EBB"/>
    <w:rsid w:val="006023AE"/>
    <w:rsid w:val="00670485"/>
    <w:rsid w:val="00693CB0"/>
    <w:rsid w:val="006A1AA2"/>
    <w:rsid w:val="006B7044"/>
    <w:rsid w:val="006C35B0"/>
    <w:rsid w:val="006F3141"/>
    <w:rsid w:val="0075546F"/>
    <w:rsid w:val="007B1678"/>
    <w:rsid w:val="007B4381"/>
    <w:rsid w:val="007F0726"/>
    <w:rsid w:val="008178FA"/>
    <w:rsid w:val="008623CC"/>
    <w:rsid w:val="008A458D"/>
    <w:rsid w:val="008E7844"/>
    <w:rsid w:val="0091020B"/>
    <w:rsid w:val="0091419E"/>
    <w:rsid w:val="00944533"/>
    <w:rsid w:val="009D7BAF"/>
    <w:rsid w:val="00A27F13"/>
    <w:rsid w:val="00A30837"/>
    <w:rsid w:val="00A819B7"/>
    <w:rsid w:val="00B82859"/>
    <w:rsid w:val="00BE4CCA"/>
    <w:rsid w:val="00BE504B"/>
    <w:rsid w:val="00CD2885"/>
    <w:rsid w:val="00D45CC9"/>
    <w:rsid w:val="00E46097"/>
    <w:rsid w:val="00E82608"/>
    <w:rsid w:val="00E859BC"/>
    <w:rsid w:val="00E91D0A"/>
    <w:rsid w:val="00EA7513"/>
    <w:rsid w:val="00EC795E"/>
    <w:rsid w:val="00F23755"/>
    <w:rsid w:val="00F3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91419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91419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4.jp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Change of Command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99E2DE-4390-46E1-A120-899A3432E4C4}"/>
</file>

<file path=customXml/itemProps2.xml><?xml version="1.0" encoding="utf-8"?>
<ds:datastoreItem xmlns:ds="http://schemas.openxmlformats.org/officeDocument/2006/customXml" ds:itemID="{3534FCC9-B3DD-4216-99E5-17EA3937747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A65F0E8-35A6-431A-A63B-A8F799D8B7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BE17A5-B041-0E4F-BBE9-3B042A3A2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1</TotalTime>
  <Pages>12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of Command - Bloodstripe</dc:title>
  <dc:subject/>
  <dc:creator/>
  <cp:keywords>Change of Command - Bloodstripe</cp:keywords>
  <dc:description/>
  <cp:lastModifiedBy/>
  <cp:revision>4</cp:revision>
  <dcterms:created xsi:type="dcterms:W3CDTF">2021-04-14T17:07:00Z</dcterms:created>
  <dcterms:modified xsi:type="dcterms:W3CDTF">2021-04-14T18:24:00Z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1800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