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02BD72C6" w:rsidR="004C573B" w:rsidRDefault="00C11F37">
      <w:r>
        <w:rPr>
          <w:noProof/>
        </w:rPr>
        <w:drawing>
          <wp:anchor distT="0" distB="0" distL="114300" distR="114300" simplePos="0" relativeHeight="251744256" behindDoc="1" locked="1" layoutInCell="1" allowOverlap="1" wp14:anchorId="38E8BA1F" wp14:editId="533906D6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5447A157" w:rsidR="00A30837" w:rsidRDefault="00A30837"/>
    <w:p w14:paraId="7993AE65" w14:textId="05E3FAB6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1205DC60" w:rsidR="00A30837" w:rsidRDefault="00A30837"/>
    <w:p w14:paraId="6398FDC2" w14:textId="5F076EBA" w:rsidR="00A30837" w:rsidRDefault="00A30837"/>
    <w:p w14:paraId="7F4BEE6A" w14:textId="09E9CDD4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2AA492A3" w:rsidR="00A30837" w:rsidRDefault="00A30837"/>
    <w:p w14:paraId="2D6CD824" w14:textId="243DEC80" w:rsidR="00A30837" w:rsidRDefault="00A30837"/>
    <w:p w14:paraId="43ACA216" w14:textId="77777777" w:rsidR="00A30837" w:rsidRDefault="00A30837"/>
    <w:p w14:paraId="50D30AFF" w14:textId="564D547A" w:rsidR="00A30837" w:rsidRDefault="00A30837"/>
    <w:p w14:paraId="4B59ACC8" w14:textId="400E26CA" w:rsidR="00A30837" w:rsidRDefault="00A30837"/>
    <w:p w14:paraId="4A464DD2" w14:textId="1A55E822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05A2A574" w:rsidR="00A30837" w:rsidRDefault="004E122E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6380A5" wp14:editId="091D7D50">
                <wp:simplePos x="0" y="0"/>
                <wp:positionH relativeFrom="margin">
                  <wp:posOffset>302260</wp:posOffset>
                </wp:positionH>
                <wp:positionV relativeFrom="margin">
                  <wp:posOffset>4553797</wp:posOffset>
                </wp:positionV>
                <wp:extent cx="4410710" cy="5334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7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3660D0" w14:textId="4F8D8676" w:rsidR="004E122E" w:rsidRPr="00515BDC" w:rsidRDefault="00515BDC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77B8B"/>
                                <w:sz w:val="56"/>
                                <w:szCs w:val="56"/>
                              </w:rPr>
                              <w:t>CHANGE OF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23.8pt;margin-top:358.55pt;width:347.3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" filled="f" stroked="f">
                <v:path arrowok="t"/>
                <v:textbox>
                  <w:txbxContent>
                    <w:p w14:paraId="273660D0" w14:textId="4F8D8676" w:rsidR="004E122E" w:rsidRPr="00515BDC" w:rsidRDefault="00515BDC" w:rsidP="004E122E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577B8B"/>
                          <w:sz w:val="56"/>
                          <w:szCs w:val="56"/>
                        </w:rPr>
                        <w:t>CHANGE OF COMMAND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60361D" w14:textId="3885F206" w:rsidR="00A30837" w:rsidRDefault="00A30837"/>
    <w:p w14:paraId="7408E068" w14:textId="77777777" w:rsidR="00A30837" w:rsidRDefault="00A30837"/>
    <w:p w14:paraId="1395E8E0" w14:textId="7FD26034" w:rsidR="00A30837" w:rsidRDefault="004E122E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261E22" wp14:editId="1531616E">
                <wp:simplePos x="0" y="0"/>
                <wp:positionH relativeFrom="margin">
                  <wp:posOffset>398780</wp:posOffset>
                </wp:positionH>
                <wp:positionV relativeFrom="margin">
                  <wp:posOffset>5121910</wp:posOffset>
                </wp:positionV>
                <wp:extent cx="4254500" cy="1321223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1321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842FAA" w14:textId="1CC6F9CD" w:rsidR="00515BDC" w:rsidRPr="00515BDC" w:rsidRDefault="00515BDC" w:rsidP="00515BDC">
                            <w:pPr>
                              <w:jc w:val="center"/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  <w:t>COMMAND</w:t>
                            </w:r>
                          </w:p>
                          <w:p w14:paraId="08255F55" w14:textId="77777777" w:rsidR="00515BDC" w:rsidRPr="00515BDC" w:rsidRDefault="00515BDC" w:rsidP="00515BDC">
                            <w:pPr>
                              <w:jc w:val="center"/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</w:pPr>
                          </w:p>
                          <w:p w14:paraId="036C465F" w14:textId="77777777" w:rsidR="00515BDC" w:rsidRPr="00515BDC" w:rsidRDefault="00515BDC" w:rsidP="00515BDC">
                            <w:pPr>
                              <w:jc w:val="center"/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  <w:t>RANK FIRST M. LAST</w:t>
                            </w:r>
                          </w:p>
                          <w:p w14:paraId="6BD45465" w14:textId="77777777" w:rsidR="00515BDC" w:rsidRPr="00515BDC" w:rsidRDefault="00515BDC" w:rsidP="00515BDC">
                            <w:pPr>
                              <w:jc w:val="center"/>
                              <w:rPr>
                                <w:rFonts w:ascii="Times New Roman" w:hAnsi="Times New Roman"/>
                                <w:color w:val="50778C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0778C"/>
                              </w:rPr>
                              <w:t>RELINQUISHES COMMAND TO</w:t>
                            </w:r>
                          </w:p>
                          <w:p w14:paraId="4BB69523" w14:textId="77777777" w:rsidR="00515BDC" w:rsidRPr="00515BDC" w:rsidRDefault="00515BDC" w:rsidP="00515BDC">
                            <w:pPr>
                              <w:jc w:val="center"/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  <w:t>RANK FIRST M. LAST</w:t>
                            </w:r>
                          </w:p>
                          <w:p w14:paraId="2F022E4F" w14:textId="77777777" w:rsidR="004E122E" w:rsidRPr="00515BDC" w:rsidRDefault="004E122E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50778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1.4pt;margin-top:403.3pt;width:335pt;height:104.0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" filled="f" stroked="f">
                <v:path arrowok="t"/>
                <v:textbox>
                  <w:txbxContent>
                    <w:p w14:paraId="36842FAA" w14:textId="1CC6F9CD" w:rsidR="00515BDC" w:rsidRPr="00515BDC" w:rsidRDefault="00515BDC" w:rsidP="00515BDC">
                      <w:pPr>
                        <w:jc w:val="center"/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  <w:t>COMMAND</w:t>
                      </w:r>
                    </w:p>
                    <w:p w14:paraId="08255F55" w14:textId="77777777" w:rsidR="00515BDC" w:rsidRPr="00515BDC" w:rsidRDefault="00515BDC" w:rsidP="00515BDC">
                      <w:pPr>
                        <w:jc w:val="center"/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</w:pPr>
                    </w:p>
                    <w:p w14:paraId="036C465F" w14:textId="77777777" w:rsidR="00515BDC" w:rsidRPr="00515BDC" w:rsidRDefault="00515BDC" w:rsidP="00515BDC">
                      <w:pPr>
                        <w:jc w:val="center"/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  <w:t>RANK FIRST M. LAST</w:t>
                      </w:r>
                    </w:p>
                    <w:p w14:paraId="6BD45465" w14:textId="77777777" w:rsidR="00515BDC" w:rsidRPr="00515BDC" w:rsidRDefault="00515BDC" w:rsidP="00515BDC">
                      <w:pPr>
                        <w:jc w:val="center"/>
                        <w:rPr>
                          <w:rFonts w:ascii="Times New Roman" w:hAnsi="Times New Roman"/>
                          <w:color w:val="50778C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0778C"/>
                        </w:rPr>
                        <w:t>RELINQUISHES COMMAND TO</w:t>
                      </w:r>
                    </w:p>
                    <w:p w14:paraId="4BB69523" w14:textId="77777777" w:rsidR="00515BDC" w:rsidRPr="00515BDC" w:rsidRDefault="00515BDC" w:rsidP="00515BDC">
                      <w:pPr>
                        <w:jc w:val="center"/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  <w:t>RANK FIRST M. LAST</w:t>
                      </w:r>
                    </w:p>
                    <w:p w14:paraId="2F022E4F" w14:textId="77777777" w:rsidR="004E122E" w:rsidRPr="00515BDC" w:rsidRDefault="004E122E" w:rsidP="004E122E">
                      <w:pPr>
                        <w:jc w:val="center"/>
                        <w:rPr>
                          <w:rFonts w:ascii="Times New Roman" w:hAnsi="Times New Roman"/>
                          <w:color w:val="50778C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9138CD9" w14:textId="0A01BD93" w:rsidR="00A30837" w:rsidRDefault="00A30837"/>
    <w:p w14:paraId="7E0F58DD" w14:textId="37428A6B" w:rsidR="00A30837" w:rsidRDefault="00A30837"/>
    <w:p w14:paraId="2DD11630" w14:textId="009F15EC" w:rsidR="00A30837" w:rsidRDefault="00A30837"/>
    <w:p w14:paraId="494D0BAD" w14:textId="77777777" w:rsidR="00A30837" w:rsidRDefault="00A30837"/>
    <w:p w14:paraId="2BC5B654" w14:textId="62D52747" w:rsidR="00A30837" w:rsidRDefault="00A30837">
      <w:bookmarkStart w:id="0" w:name="_GoBack"/>
    </w:p>
    <w:bookmarkEnd w:id="0"/>
    <w:p w14:paraId="5AF07D1F" w14:textId="16D45A9B" w:rsidR="00A30837" w:rsidRDefault="00A30837"/>
    <w:p w14:paraId="56FCE879" w14:textId="437109AF" w:rsidR="00A30837" w:rsidRDefault="00A30837"/>
    <w:p w14:paraId="3F6F5E79" w14:textId="1670CF65" w:rsidR="00A30837" w:rsidRDefault="004E122E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6DDA6F" wp14:editId="0D8E5F6A">
                <wp:simplePos x="0" y="0"/>
                <wp:positionH relativeFrom="margin">
                  <wp:posOffset>468630</wp:posOffset>
                </wp:positionH>
                <wp:positionV relativeFrom="margin">
                  <wp:posOffset>6484408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5F74D2" w14:textId="77777777" w:rsidR="004E122E" w:rsidRPr="00515BDC" w:rsidRDefault="004E122E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22"/>
                                <w:szCs w:val="22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77B8B"/>
                                <w:sz w:val="22"/>
                                <w:szCs w:val="22"/>
                              </w:rPr>
                              <w:t>LOCATION OF EVENT</w:t>
                            </w:r>
                          </w:p>
                          <w:p w14:paraId="5811662B" w14:textId="77777777" w:rsidR="004E122E" w:rsidRPr="00515BDC" w:rsidRDefault="004E122E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22"/>
                                <w:szCs w:val="22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77B8B"/>
                                <w:sz w:val="22"/>
                                <w:szCs w:val="22"/>
                              </w:rPr>
                              <w:t>BASE OR STATION</w:t>
                            </w:r>
                          </w:p>
                          <w:p w14:paraId="2E895D35" w14:textId="77777777" w:rsidR="004E122E" w:rsidRPr="00515BDC" w:rsidRDefault="004E122E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22"/>
                                <w:szCs w:val="22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77B8B"/>
                                <w:sz w:val="22"/>
                                <w:szCs w:val="22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6.9pt;margin-top:510.6pt;width:325.5pt;height:50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" filled="f" stroked="f">
                <v:path arrowok="t"/>
                <v:textbox>
                  <w:txbxContent>
                    <w:p w14:paraId="3B5F74D2" w14:textId="77777777" w:rsidR="004E122E" w:rsidRPr="00515BDC" w:rsidRDefault="004E122E" w:rsidP="004E122E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22"/>
                          <w:szCs w:val="22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77B8B"/>
                          <w:sz w:val="22"/>
                          <w:szCs w:val="22"/>
                        </w:rPr>
                        <w:t>LOCATION OF EVENT</w:t>
                      </w:r>
                    </w:p>
                    <w:p w14:paraId="5811662B" w14:textId="77777777" w:rsidR="004E122E" w:rsidRPr="00515BDC" w:rsidRDefault="004E122E" w:rsidP="004E122E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22"/>
                          <w:szCs w:val="22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77B8B"/>
                          <w:sz w:val="22"/>
                          <w:szCs w:val="22"/>
                        </w:rPr>
                        <w:t>BASE OR STATION</w:t>
                      </w:r>
                    </w:p>
                    <w:p w14:paraId="2E895D35" w14:textId="77777777" w:rsidR="004E122E" w:rsidRPr="00515BDC" w:rsidRDefault="004E122E" w:rsidP="004E122E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22"/>
                          <w:szCs w:val="22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77B8B"/>
                          <w:sz w:val="22"/>
                          <w:szCs w:val="22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6AECB88C" w:rsidR="00A30837" w:rsidRDefault="00A30837"/>
    <w:p w14:paraId="345DA51F" w14:textId="055DF261" w:rsidR="00A30837" w:rsidRDefault="00A30837"/>
    <w:p w14:paraId="079476C6" w14:textId="06C93841" w:rsidR="00A30837" w:rsidRDefault="004E122E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8456D" wp14:editId="2BBA223E">
                <wp:simplePos x="0" y="0"/>
                <wp:positionH relativeFrom="margin">
                  <wp:posOffset>603250</wp:posOffset>
                </wp:positionH>
                <wp:positionV relativeFrom="margin">
                  <wp:posOffset>7086600</wp:posOffset>
                </wp:positionV>
                <wp:extent cx="3829050" cy="403860"/>
                <wp:effectExtent l="0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82970E" w14:textId="77777777" w:rsidR="004E122E" w:rsidRPr="00515BDC" w:rsidRDefault="004E122E" w:rsidP="004E122E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44"/>
                                <w:szCs w:val="44"/>
                              </w:rPr>
                            </w:pPr>
                            <w:r w:rsidRPr="00515BDC">
                              <w:rPr>
                                <w:rFonts w:ascii="Times New Roman" w:hAnsi="Times New Roman"/>
                                <w:color w:val="577B8B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58pt;width:301.5pt;height:31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" filled="f" stroked="f">
                <v:path arrowok="t"/>
                <v:textbox>
                  <w:txbxContent>
                    <w:p w14:paraId="5D82970E" w14:textId="77777777" w:rsidR="004E122E" w:rsidRPr="00515BDC" w:rsidRDefault="004E122E" w:rsidP="004E122E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44"/>
                          <w:szCs w:val="44"/>
                        </w:rPr>
                      </w:pPr>
                      <w:r w:rsidRPr="00515BDC">
                        <w:rPr>
                          <w:rFonts w:ascii="Times New Roman" w:hAnsi="Times New Roman"/>
                          <w:color w:val="577B8B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1B1E50F5" w:rsidR="00A30837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5148F3B" wp14:editId="0273CBC3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31CB11DF" w:rsidR="00A30837" w:rsidRDefault="00272659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7FA024B8">
            <wp:simplePos x="0" y="0"/>
            <wp:positionH relativeFrom="column">
              <wp:posOffset>854287</wp:posOffset>
            </wp:positionH>
            <wp:positionV relativeFrom="paragraph">
              <wp:posOffset>172720</wp:posOffset>
            </wp:positionV>
            <wp:extent cx="3310890" cy="23463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097AF" w14:textId="3F476A70" w:rsidR="00A30837" w:rsidRDefault="00A30837"/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0020A3A2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3221BD" wp14:editId="3DAD9FA1">
                <wp:simplePos x="0" y="0"/>
                <wp:positionH relativeFrom="margin">
                  <wp:posOffset>431800</wp:posOffset>
                </wp:positionH>
                <wp:positionV relativeFrom="margin">
                  <wp:posOffset>3437467</wp:posOffset>
                </wp:positionV>
                <wp:extent cx="4157345" cy="3556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045241D6" w:rsidR="00C11F37" w:rsidRPr="0091020B" w:rsidRDefault="00C11F37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Change of Command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Colonel Marine A. Motivator will relinquish command to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Colonel Marine B. Motivator.</w:t>
                            </w:r>
                          </w:p>
                          <w:p w14:paraId="34AA1415" w14:textId="77777777" w:rsidR="00C11F37" w:rsidRDefault="00C11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70.65pt;width:327.35pt;height:280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sxBNQCAAAY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" filled="f" stroked="f">
                <v:textbox>
                  <w:txbxContent>
                    <w:p w14:paraId="7D45B32F" w14:textId="045241D6" w:rsidR="00C11F37" w:rsidRPr="0091020B" w:rsidRDefault="00C11F37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Change of Command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Colonel Marine A. Motivator will relinquish command to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Colonel Marine B. Motivator.</w:t>
                      </w:r>
                    </w:p>
                    <w:p w14:paraId="34AA1415" w14:textId="77777777" w:rsidR="00C11F37" w:rsidRDefault="00C11F3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FFE24F9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3DD500E" wp14:editId="24E3BF10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4AD059CF" w:rsidR="00E82608" w:rsidRDefault="00E82608"/>
    <w:p w14:paraId="7A80E719" w14:textId="2CCDA94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E35FE1" wp14:editId="50258E0C">
                <wp:simplePos x="0" y="0"/>
                <wp:positionH relativeFrom="margin">
                  <wp:posOffset>432435</wp:posOffset>
                </wp:positionH>
                <wp:positionV relativeFrom="margin">
                  <wp:posOffset>568538</wp:posOffset>
                </wp:positionV>
                <wp:extent cx="4157345" cy="371263"/>
                <wp:effectExtent l="0" t="0" r="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71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C11F37" w:rsidRPr="00670485" w:rsidRDefault="00C11F37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C11F37" w:rsidRDefault="00C11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34.05pt;margin-top:44.75pt;width:327.35pt;height:29.25pt;z-index: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BRuNMCAAAXBgAADgAAAGRycy9lMm9Eb2MueG1srFTdT9swEH+ftP/B8ntJUtIWIlIUijpNQoAG&#10;E8+uY7fR/DXbbdOh/e87O00pbA9j2ktyvvv5fPe7j4vLVgq0YdY1WpU4O0kxYorqulHLEn99nA/O&#10;MH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" filled="f" stroked="f">
                <v:textbox>
                  <w:txbxContent>
                    <w:p w14:paraId="1533E65D" w14:textId="19E65EF3" w:rsidR="00C11F37" w:rsidRPr="00670485" w:rsidRDefault="00C11F37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C11F37" w:rsidRDefault="00C11F3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01F94CDE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0686F0" wp14:editId="4BC735E7">
                <wp:simplePos x="0" y="0"/>
                <wp:positionH relativeFrom="margin">
                  <wp:posOffset>431800</wp:posOffset>
                </wp:positionH>
                <wp:positionV relativeFrom="margin">
                  <wp:posOffset>983615</wp:posOffset>
                </wp:positionV>
                <wp:extent cx="4157345" cy="61950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TRANSFER OF COMMAND</w:t>
                            </w:r>
                          </w:p>
                          <w:p w14:paraId="55AA1059" w14:textId="3CFCDCEF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OUTGOING COMMANDER’S REMARKS</w:t>
                            </w:r>
                          </w:p>
                          <w:p w14:paraId="18D0B55B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INCOMING COMMANDER’S REMARKS</w:t>
                            </w:r>
                          </w:p>
                          <w:p w14:paraId="19CA1C55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C11F37" w:rsidRPr="00A819B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C11F37" w:rsidRDefault="00C11F37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C11F37" w:rsidRPr="00A819B7" w:rsidRDefault="00C11F37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34pt;margin-top:77.45pt;width:327.35pt;height:487.8pt;z-index: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U19Q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" filled="f" stroked="f">
                <v:textbox>
                  <w:txbxContent>
                    <w:p w14:paraId="652B4954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TRANSFER OF COMMAND</w:t>
                      </w:r>
                    </w:p>
                    <w:p w14:paraId="55AA1059" w14:textId="3CFCDCEF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OUTGOING COMMANDER’S REMARKS</w:t>
                      </w:r>
                    </w:p>
                    <w:p w14:paraId="18D0B55B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INCOMING COMMANDER’S REMARKS</w:t>
                      </w:r>
                    </w:p>
                    <w:p w14:paraId="19CA1C55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C11F37" w:rsidRPr="00A819B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C11F37" w:rsidRDefault="00C11F37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C11F37" w:rsidRPr="00A819B7" w:rsidRDefault="00C11F37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77C75" w14:textId="77777777" w:rsidR="00E82608" w:rsidRDefault="00E82608"/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416AF8D8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FD960B8" wp14:editId="346BCD10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3B8ABEDA" w:rsidR="00E82608" w:rsidRDefault="00E82608"/>
    <w:p w14:paraId="64E6C705" w14:textId="433FE9CD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F93A17" wp14:editId="26A6B91A">
                <wp:simplePos x="0" y="0"/>
                <wp:positionH relativeFrom="margin">
                  <wp:posOffset>440690</wp:posOffset>
                </wp:positionH>
                <wp:positionV relativeFrom="margin">
                  <wp:posOffset>543138</wp:posOffset>
                </wp:positionV>
                <wp:extent cx="4157345" cy="396663"/>
                <wp:effectExtent l="0" t="0" r="0" b="1016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C11F37" w:rsidRPr="00670485" w:rsidRDefault="00C11F37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C11F37" w:rsidRDefault="00C11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3" type="#_x0000_t202" style="position:absolute;margin-left:34.7pt;margin-top:42.75pt;width:327.35pt;height:31.2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q+/dMCAAAX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" filled="f" stroked="f">
                <v:textbox>
                  <w:txbxContent>
                    <w:p w14:paraId="229BA08E" w14:textId="4D25A70E" w:rsidR="00C11F37" w:rsidRPr="00670485" w:rsidRDefault="00C11F37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C11F37" w:rsidRDefault="00C11F3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493458A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3967A9" wp14:editId="6517EF90">
                <wp:simplePos x="0" y="0"/>
                <wp:positionH relativeFrom="margin">
                  <wp:posOffset>440055</wp:posOffset>
                </wp:positionH>
                <wp:positionV relativeFrom="margin">
                  <wp:posOffset>958215</wp:posOffset>
                </wp:positionV>
                <wp:extent cx="4157345" cy="6195060"/>
                <wp:effectExtent l="0" t="0" r="0" b="254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C11F37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C11F37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C11F37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F0CFB4F" w14:textId="77777777" w:rsidR="00C11F37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5011D93E" w14:textId="77777777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C11F37" w:rsidRPr="00F30021" w:rsidRDefault="00C11F37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C11F37" w:rsidRPr="00F30021" w:rsidRDefault="00C11F37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4" type="#_x0000_t202" style="position:absolute;margin-left:34.65pt;margin-top:75.45pt;width:327.35pt;height:487.8pt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0V+dU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" filled="f" stroked="f">
                <v:textbox>
                  <w:txbxContent>
                    <w:p w14:paraId="35ED6F49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C11F37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C11F37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C11F37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C11F37" w:rsidRPr="00F30021" w:rsidRDefault="00C11F37" w:rsidP="00F30021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F0CFB4F" w14:textId="77777777" w:rsidR="00C11F37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5011D93E" w14:textId="77777777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C11F37" w:rsidRPr="00F30021" w:rsidRDefault="00C11F37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C11F37" w:rsidRPr="00F30021" w:rsidRDefault="00C11F37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18E614" w14:textId="77777777" w:rsidR="00E82608" w:rsidRDefault="00E82608"/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0EDAF6F0" w14:textId="13947138" w:rsidR="00E82608" w:rsidRDefault="00E82608"/>
    <w:p w14:paraId="01401A20" w14:textId="1D359052" w:rsidR="00E82608" w:rsidRDefault="00E82608"/>
    <w:p w14:paraId="1336F54D" w14:textId="3A7C5BAF" w:rsidR="00E82608" w:rsidRDefault="00272659">
      <w:r>
        <w:rPr>
          <w:noProof/>
        </w:rPr>
        <w:drawing>
          <wp:anchor distT="0" distB="0" distL="114300" distR="114300" simplePos="0" relativeHeight="251682816" behindDoc="0" locked="0" layoutInCell="1" allowOverlap="1" wp14:anchorId="07CEE4C9" wp14:editId="50188A22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4F2B5" wp14:editId="7DEEE01C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085B" w14:textId="34F8B0B9" w:rsidR="00C11F37" w:rsidRPr="00670485" w:rsidRDefault="00C11F37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2F72C16" w14:textId="71AF6F47" w:rsidR="00C11F37" w:rsidRPr="00670485" w:rsidRDefault="00C11F37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5F62F074" w14:textId="724CDF2A" w:rsidR="00C11F37" w:rsidRPr="00670485" w:rsidRDefault="00C11F37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0235371" w14:textId="77777777" w:rsidR="00C11F37" w:rsidRPr="00350F94" w:rsidRDefault="00C11F37" w:rsidP="008E784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39CE085B" w14:textId="34F8B0B9" w:rsidR="00C11F37" w:rsidRPr="00670485" w:rsidRDefault="00C11F37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2F72C16" w14:textId="71AF6F47" w:rsidR="00C11F37" w:rsidRPr="00670485" w:rsidRDefault="00C11F37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5F62F074" w14:textId="724CDF2A" w:rsidR="00C11F37" w:rsidRPr="00670485" w:rsidRDefault="00C11F37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0235371" w14:textId="77777777" w:rsidR="00C11F37" w:rsidRPr="00350F94" w:rsidRDefault="00C11F37" w:rsidP="008E7844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6E81EF2" wp14:editId="54167E0F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D3CE0" w14:textId="2496C43B" w:rsidR="00E82608" w:rsidRDefault="00E82608"/>
    <w:p w14:paraId="7FC541AA" w14:textId="05EB2BAA" w:rsidR="00E82608" w:rsidRDefault="00E82608" w:rsidP="008E7844">
      <w:pPr>
        <w:jc w:val="center"/>
      </w:pPr>
    </w:p>
    <w:p w14:paraId="4D7508A6" w14:textId="559E71B0" w:rsidR="00E82608" w:rsidRDefault="00E82608"/>
    <w:p w14:paraId="1DD9A5BE" w14:textId="12D42329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A571F9" wp14:editId="181577D4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D7F8" w14:textId="77777777" w:rsidR="00C11F37" w:rsidRPr="00763B73" w:rsidRDefault="00C11F37" w:rsidP="00462FC6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15223B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BCF02CD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AB7CB7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0DC5745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7E48444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4B2E1D8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EDCEA9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F1DD4DB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67B9686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E4A58AA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5383E43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3331BB8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OiDdECAAAZ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" filled="f" stroked="f">
                <v:textbox>
                  <w:txbxContent>
                    <w:p w14:paraId="5CA7D7F8" w14:textId="77777777" w:rsidR="00C11F37" w:rsidRPr="00763B73" w:rsidRDefault="00C11F37" w:rsidP="00462FC6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E15223B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BCF02CD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AB7CB7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0DC5745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7E48444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4B2E1D8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5EDCEA9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F1DD4DB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67B9686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E4A58AA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5383E43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3331BB8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1B830E8" w14:textId="77777777" w:rsidR="00E82608" w:rsidRDefault="00E82608"/>
    <w:p w14:paraId="523907AD" w14:textId="7E438E7A" w:rsidR="00E82608" w:rsidRDefault="00E82608"/>
    <w:p w14:paraId="70E8580E" w14:textId="65536ED6" w:rsidR="00E82608" w:rsidRDefault="00E82608"/>
    <w:p w14:paraId="1C86F39E" w14:textId="242FD86D" w:rsidR="00E82608" w:rsidRDefault="00E82608"/>
    <w:p w14:paraId="003CC8D9" w14:textId="4BBCDF26" w:rsidR="00E82608" w:rsidRDefault="00E82608"/>
    <w:p w14:paraId="36F1D525" w14:textId="53A165E5" w:rsidR="00E82608" w:rsidRDefault="00E82608"/>
    <w:p w14:paraId="768ABBA4" w14:textId="77777777" w:rsidR="00E82608" w:rsidRDefault="00E82608"/>
    <w:p w14:paraId="434D6A94" w14:textId="77777777" w:rsidR="00E82608" w:rsidRDefault="00E82608"/>
    <w:p w14:paraId="0BFE8E1B" w14:textId="77777777" w:rsidR="00E82608" w:rsidRDefault="00E82608"/>
    <w:p w14:paraId="3F9E4939" w14:textId="77777777" w:rsidR="00E82608" w:rsidRDefault="00E82608"/>
    <w:p w14:paraId="366BD804" w14:textId="77777777" w:rsidR="00E82608" w:rsidRDefault="00E82608"/>
    <w:p w14:paraId="624ACFCB" w14:textId="77777777" w:rsidR="00E82608" w:rsidRDefault="00E82608"/>
    <w:p w14:paraId="6B127D61" w14:textId="77777777" w:rsidR="00E82608" w:rsidRDefault="00E82608"/>
    <w:p w14:paraId="3F60DBE3" w14:textId="77777777" w:rsidR="00E82608" w:rsidRDefault="00E82608"/>
    <w:p w14:paraId="01E071CE" w14:textId="77777777" w:rsidR="00E82608" w:rsidRDefault="00E82608"/>
    <w:p w14:paraId="1A7A9340" w14:textId="77777777" w:rsidR="00E82608" w:rsidRDefault="00E82608"/>
    <w:p w14:paraId="6B6FC68E" w14:textId="77777777" w:rsidR="00E82608" w:rsidRDefault="00E82608"/>
    <w:p w14:paraId="3A21314B" w14:textId="77777777" w:rsidR="00E82608" w:rsidRDefault="00E82608"/>
    <w:p w14:paraId="266CDFE4" w14:textId="77777777" w:rsidR="00E82608" w:rsidRDefault="00E82608"/>
    <w:p w14:paraId="39D5F8E8" w14:textId="77777777" w:rsidR="00E82608" w:rsidRDefault="00E82608"/>
    <w:p w14:paraId="60BAB645" w14:textId="77777777" w:rsidR="00E82608" w:rsidRDefault="00E82608"/>
    <w:p w14:paraId="75EF54AC" w14:textId="77777777" w:rsidR="00E82608" w:rsidRDefault="00E82608"/>
    <w:p w14:paraId="799041FE" w14:textId="77777777" w:rsidR="00E82608" w:rsidRDefault="00E82608"/>
    <w:p w14:paraId="2E40A2B0" w14:textId="77777777" w:rsidR="00E82608" w:rsidRDefault="00E82608"/>
    <w:p w14:paraId="00AE05B2" w14:textId="77777777" w:rsidR="00E82608" w:rsidRDefault="00E82608"/>
    <w:p w14:paraId="2F1D2348" w14:textId="77777777" w:rsidR="00E82608" w:rsidRDefault="00E82608"/>
    <w:p w14:paraId="0BDF3BAE" w14:textId="77777777" w:rsidR="00E82608" w:rsidRDefault="00E82608"/>
    <w:p w14:paraId="0E013BDF" w14:textId="77777777" w:rsidR="00E82608" w:rsidRDefault="00E82608"/>
    <w:p w14:paraId="606297F0" w14:textId="77777777" w:rsidR="00E82608" w:rsidRDefault="00E82608"/>
    <w:p w14:paraId="416BC40B" w14:textId="77777777" w:rsidR="00E82608" w:rsidRDefault="00E82608"/>
    <w:p w14:paraId="5E4CA0BA" w14:textId="77777777" w:rsidR="00E82608" w:rsidRDefault="00E82608"/>
    <w:p w14:paraId="3CBEEB65" w14:textId="77777777" w:rsidR="00E82608" w:rsidRDefault="00E82608"/>
    <w:p w14:paraId="035943C8" w14:textId="77777777" w:rsidR="00E82608" w:rsidRDefault="00E82608"/>
    <w:p w14:paraId="128A0B14" w14:textId="77777777" w:rsidR="00E82608" w:rsidRDefault="00E82608"/>
    <w:p w14:paraId="54D7B350" w14:textId="61288328" w:rsidR="00E82608" w:rsidRDefault="00E82608"/>
    <w:p w14:paraId="7206F4FA" w14:textId="77777777" w:rsidR="00E82608" w:rsidRDefault="00E82608"/>
    <w:p w14:paraId="0FF110C3" w14:textId="48782E1D" w:rsidR="00E82608" w:rsidRDefault="00E82608"/>
    <w:p w14:paraId="2E1CB8B8" w14:textId="2C307EC7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4737E5" wp14:editId="275BD890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BB94" w14:textId="77777777" w:rsidR="00C11F37" w:rsidRPr="00670485" w:rsidRDefault="00C11F37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352CD02B" w14:textId="77777777" w:rsidR="00C11F37" w:rsidRPr="00670485" w:rsidRDefault="00C11F37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133ACC54" w14:textId="77777777" w:rsidR="00C11F37" w:rsidRPr="008E7844" w:rsidRDefault="00C11F37" w:rsidP="005742D2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1BD69A9" w14:textId="77777777" w:rsidR="00C11F37" w:rsidRPr="00350F94" w:rsidRDefault="00C11F37" w:rsidP="005742D2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N6zso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" filled="f" stroked="f">
                <v:textbox inset="0,0,0,0">
                  <w:txbxContent>
                    <w:p w14:paraId="0DD4BB94" w14:textId="77777777" w:rsidR="00C11F37" w:rsidRPr="00670485" w:rsidRDefault="00C11F37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352CD02B" w14:textId="77777777" w:rsidR="00C11F37" w:rsidRPr="00670485" w:rsidRDefault="00C11F37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133ACC54" w14:textId="77777777" w:rsidR="00C11F37" w:rsidRPr="008E7844" w:rsidRDefault="00C11F37" w:rsidP="005742D2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1BD69A9" w14:textId="77777777" w:rsidR="00C11F37" w:rsidRPr="00350F94" w:rsidRDefault="00C11F37" w:rsidP="005742D2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72659">
        <w:rPr>
          <w:noProof/>
        </w:rPr>
        <w:drawing>
          <wp:anchor distT="0" distB="0" distL="114300" distR="114300" simplePos="0" relativeHeight="251699200" behindDoc="0" locked="0" layoutInCell="1" allowOverlap="1" wp14:anchorId="2ABF7613" wp14:editId="30371D20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1EE7474F" w14:textId="0CD6EC36" w:rsidR="00E82608" w:rsidRDefault="00E82608"/>
    <w:p w14:paraId="29A75AB9" w14:textId="77777777" w:rsidR="00E82608" w:rsidRDefault="00E82608"/>
    <w:p w14:paraId="14502774" w14:textId="50E6EE7E" w:rsidR="00E82608" w:rsidRDefault="00E82608"/>
    <w:p w14:paraId="6206421D" w14:textId="7CB8A5B1" w:rsidR="00E82608" w:rsidRDefault="00272659">
      <w:r>
        <w:rPr>
          <w:noProof/>
        </w:rPr>
        <w:drawing>
          <wp:anchor distT="0" distB="0" distL="114300" distR="114300" simplePos="0" relativeHeight="251700224" behindDoc="0" locked="0" layoutInCell="1" allowOverlap="1" wp14:anchorId="52B97CE6" wp14:editId="7A5997E2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33C7C" w14:textId="6576033C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C5AF10" wp14:editId="6FA3E407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6F8CA2EE" w14:textId="77777777" w:rsidR="00C11F37" w:rsidRPr="00763B73" w:rsidRDefault="00C11F37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536C64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13B298A" w14:textId="531B5786" w:rsidR="00C11F37" w:rsidRDefault="00C11F37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71E967" w14:textId="35B57404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1413A6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F944AA" w14:textId="47D37DCE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CC0BA5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2E78346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A3CF19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54CD489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827F88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637698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AF989AB" w14:textId="77777777" w:rsidR="00C11F37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1F6C3CC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C23DB4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0C5FF00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D49052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3B17427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C1D842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C921884" w14:textId="77777777" w:rsidR="00C11F37" w:rsidRPr="00763B73" w:rsidRDefault="00C11F37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78E1CE2" w14:textId="77777777" w:rsidR="00C11F37" w:rsidRPr="00763B73" w:rsidRDefault="00C11F37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6F8CA2EE" w14:textId="77777777" w:rsidR="00C11F37" w:rsidRPr="00763B73" w:rsidRDefault="00C11F37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1536C64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13B298A" w14:textId="531B5786" w:rsidR="00C11F37" w:rsidRDefault="00C11F37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71E967" w14:textId="35B57404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51413A6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F944AA" w14:textId="47D37DCE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CC0BA5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2E78346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6A3CF19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54CD489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827F88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637698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AF989AB" w14:textId="77777777" w:rsidR="00C11F37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1F6C3CC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2C23DB4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0C5FF00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D49052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3B17427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9C1D842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C921884" w14:textId="77777777" w:rsidR="00C11F37" w:rsidRPr="00763B73" w:rsidRDefault="00C11F37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78E1CE2" w14:textId="77777777" w:rsidR="00C11F37" w:rsidRPr="00763B73" w:rsidRDefault="00C11F37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D434BE" w14:textId="403C542C" w:rsidR="00E82608" w:rsidRDefault="00E82608"/>
    <w:p w14:paraId="0EF832BF" w14:textId="77777777" w:rsidR="00E82608" w:rsidRDefault="00E82608"/>
    <w:p w14:paraId="62BF7511" w14:textId="200EC809" w:rsidR="00E82608" w:rsidRDefault="00E82608"/>
    <w:p w14:paraId="65FB0968" w14:textId="18B27F8E" w:rsidR="00E82608" w:rsidRDefault="00E82608"/>
    <w:p w14:paraId="6AA4BAC3" w14:textId="77777777" w:rsidR="00E82608" w:rsidRDefault="00E82608"/>
    <w:p w14:paraId="4C9DBED4" w14:textId="77777777" w:rsidR="00E82608" w:rsidRDefault="00E82608"/>
    <w:p w14:paraId="5AAEABBF" w14:textId="77777777" w:rsidR="00E82608" w:rsidRDefault="00E82608"/>
    <w:p w14:paraId="79FFAB54" w14:textId="1F894E1B" w:rsidR="00E82608" w:rsidRDefault="00E82608"/>
    <w:p w14:paraId="605CB9C3" w14:textId="77777777" w:rsidR="00E82608" w:rsidRDefault="00E82608"/>
    <w:p w14:paraId="604F5E9B" w14:textId="77777777" w:rsidR="00E82608" w:rsidRDefault="00E82608"/>
    <w:p w14:paraId="5FED484F" w14:textId="77777777" w:rsidR="00E82608" w:rsidRDefault="00E82608"/>
    <w:p w14:paraId="2CFBDD09" w14:textId="77777777" w:rsidR="00E82608" w:rsidRDefault="00E82608"/>
    <w:p w14:paraId="555B700B" w14:textId="77777777" w:rsidR="00E82608" w:rsidRDefault="00E82608"/>
    <w:p w14:paraId="2FE644AB" w14:textId="77777777" w:rsidR="00E82608" w:rsidRDefault="00E82608"/>
    <w:p w14:paraId="2FE51276" w14:textId="77777777" w:rsidR="00E82608" w:rsidRDefault="00E82608"/>
    <w:p w14:paraId="02021781" w14:textId="77777777" w:rsidR="00E82608" w:rsidRDefault="00E82608"/>
    <w:p w14:paraId="254C7327" w14:textId="77777777" w:rsidR="00E82608" w:rsidRDefault="00E82608"/>
    <w:p w14:paraId="00EA56FF" w14:textId="77777777" w:rsidR="00E82608" w:rsidRDefault="00E82608"/>
    <w:p w14:paraId="3918251E" w14:textId="77777777" w:rsidR="00E82608" w:rsidRDefault="00E82608"/>
    <w:p w14:paraId="6E54B761" w14:textId="77777777" w:rsidR="00E82608" w:rsidRDefault="00E82608"/>
    <w:p w14:paraId="430BF47B" w14:textId="77777777" w:rsidR="00E82608" w:rsidRDefault="00E82608"/>
    <w:p w14:paraId="3CAEF06B" w14:textId="77777777" w:rsidR="00E82608" w:rsidRDefault="00E82608"/>
    <w:p w14:paraId="1E4A1BA1" w14:textId="77777777" w:rsidR="00E82608" w:rsidRDefault="00E82608"/>
    <w:p w14:paraId="1C12B267" w14:textId="77777777" w:rsidR="00E82608" w:rsidRDefault="00E82608"/>
    <w:p w14:paraId="1452D4C4" w14:textId="77777777" w:rsidR="00E82608" w:rsidRDefault="00E82608"/>
    <w:p w14:paraId="48B91149" w14:textId="77777777" w:rsidR="00E82608" w:rsidRDefault="00E82608"/>
    <w:p w14:paraId="7ED8EC31" w14:textId="77777777" w:rsidR="00E82608" w:rsidRDefault="00E82608"/>
    <w:p w14:paraId="62EA095D" w14:textId="77777777" w:rsidR="00E82608" w:rsidRDefault="00E82608"/>
    <w:p w14:paraId="47760E79" w14:textId="77777777" w:rsidR="00E82608" w:rsidRDefault="00E82608"/>
    <w:p w14:paraId="1716220F" w14:textId="77777777" w:rsidR="00E82608" w:rsidRDefault="00E82608"/>
    <w:p w14:paraId="472554B8" w14:textId="77777777" w:rsidR="00E82608" w:rsidRDefault="00E82608"/>
    <w:p w14:paraId="7E2FE451" w14:textId="77777777" w:rsidR="00E82608" w:rsidRDefault="00E82608"/>
    <w:p w14:paraId="0E56F097" w14:textId="77777777" w:rsidR="00E82608" w:rsidRDefault="00E82608"/>
    <w:p w14:paraId="38587964" w14:textId="77777777" w:rsidR="00E82608" w:rsidRDefault="00E82608"/>
    <w:p w14:paraId="3535D56F" w14:textId="77777777" w:rsidR="00E82608" w:rsidRDefault="00E82608"/>
    <w:p w14:paraId="6D49D093" w14:textId="77777777" w:rsidR="00E82608" w:rsidRDefault="00E82608"/>
    <w:p w14:paraId="43D37BA8" w14:textId="1FD046A1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CF2A8F" wp14:editId="0606B3AB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4JO9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+wUNgx7&#10;PiLlQtc74KrV3bQ7Q2cN8OmGOH9PLIw30BNWlr+DDxd6W2K9lzBaafv9T/rgD+0FK0aBBCV2z2ti&#10;GUbii4J5PM+A3rBf4iEHSsHBHlsWxxa1llMNTcogdUOjGPy96EVutXyEzVaFV8FEFIW3S+x7ceq7&#10;JQabkbKqik6wUQzxN+rB0BA69CxMy7x9JNbsR8oDr251v1hI8WayOt9wU+lq7TVv4tgF2DtU9+2A&#10;bRRZut+cYd0dn6PXy36f/AI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DmOCTv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33BB75F" w14:textId="3F3643B5" w:rsidR="00E82608" w:rsidRDefault="00E82608"/>
    <w:p w14:paraId="0E956F2C" w14:textId="77777777" w:rsidR="0091419E" w:rsidRDefault="0091419E"/>
    <w:p w14:paraId="294B2E3A" w14:textId="5C36264A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1A5473" wp14:editId="3C572202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24F11" w14:textId="77777777" w:rsidR="00C11F37" w:rsidRPr="00670485" w:rsidRDefault="00C11F37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4B00E14" w14:textId="77777777" w:rsidR="00C11F37" w:rsidRPr="00670485" w:rsidRDefault="00C11F37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118D301" w14:textId="77777777" w:rsidR="00C11F37" w:rsidRPr="00670485" w:rsidRDefault="00C11F37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063C0FA" w14:textId="77777777" w:rsidR="00C11F37" w:rsidRPr="00350F94" w:rsidRDefault="00C11F37" w:rsidP="008A458D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" filled="f" stroked="f">
                <v:textbox inset="0,0,0,0">
                  <w:txbxContent>
                    <w:p w14:paraId="24524F11" w14:textId="77777777" w:rsidR="00C11F37" w:rsidRPr="00670485" w:rsidRDefault="00C11F37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4B00E14" w14:textId="77777777" w:rsidR="00C11F37" w:rsidRPr="00670485" w:rsidRDefault="00C11F37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118D301" w14:textId="77777777" w:rsidR="00C11F37" w:rsidRPr="00670485" w:rsidRDefault="00C11F37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063C0FA" w14:textId="77777777" w:rsidR="00C11F37" w:rsidRPr="00350F94" w:rsidRDefault="00C11F37" w:rsidP="008A458D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7D970A5" wp14:editId="07AA98A6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4439238A" w14:textId="5D4045D7" w:rsidR="00E82608" w:rsidRDefault="00E82608"/>
    <w:p w14:paraId="5F152F03" w14:textId="77777777" w:rsidR="00E82608" w:rsidRDefault="00E82608"/>
    <w:p w14:paraId="4AB963AD" w14:textId="7CAED001" w:rsidR="00E82608" w:rsidRDefault="00272659">
      <w:r>
        <w:rPr>
          <w:noProof/>
        </w:rPr>
        <w:drawing>
          <wp:anchor distT="0" distB="0" distL="114300" distR="114300" simplePos="0" relativeHeight="251719680" behindDoc="0" locked="0" layoutInCell="1" allowOverlap="1" wp14:anchorId="596EB511" wp14:editId="6F623FBB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1B8AB" w14:textId="77777777" w:rsidR="00E82608" w:rsidRDefault="00E82608"/>
    <w:p w14:paraId="1F864347" w14:textId="2467C757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9B9F86" wp14:editId="7558F8B4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1EAD588C" w14:textId="77777777" w:rsidR="00C11F37" w:rsidRPr="00763B73" w:rsidRDefault="00C11F37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2AC1E8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25DD353" w14:textId="77777777" w:rsidR="00C11F37" w:rsidRDefault="00C11F37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480DC4F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90B5A3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095207B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0BE8AC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7E9EE18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45FDFDD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1C16A0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9CBCFC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D0AE69C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63DF16C" w14:textId="77777777" w:rsidR="00C11F37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16394BA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4D6AE8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0AF6C3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4A95E53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0945492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7D2448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CE59D52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FD1315A" w14:textId="77777777" w:rsidR="00C11F37" w:rsidRPr="00763B73" w:rsidRDefault="00C11F37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1EAD588C" w14:textId="77777777" w:rsidR="00C11F37" w:rsidRPr="00763B73" w:rsidRDefault="00C11F37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B2AC1E8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25DD353" w14:textId="77777777" w:rsidR="00C11F37" w:rsidRDefault="00C11F37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480DC4F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E90B5A3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095207B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0BE8AC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7E9EE18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45FDFDD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1C16A0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99CBCFC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D0AE69C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63DF16C" w14:textId="77777777" w:rsidR="00C11F37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16394BA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44D6AE8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0AF6C3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4A95E53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0945492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7D2448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CE59D52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FD1315A" w14:textId="77777777" w:rsidR="00C11F37" w:rsidRPr="00763B73" w:rsidRDefault="00C11F37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CFB562" w14:textId="77777777" w:rsidR="00E82608" w:rsidRDefault="00E82608"/>
    <w:p w14:paraId="476E7274" w14:textId="77777777" w:rsidR="00E82608" w:rsidRDefault="00E82608"/>
    <w:p w14:paraId="73299DBC" w14:textId="77777777" w:rsidR="00E82608" w:rsidRDefault="00E82608"/>
    <w:p w14:paraId="1E952E15" w14:textId="77777777" w:rsidR="00E82608" w:rsidRDefault="00E82608"/>
    <w:p w14:paraId="5C15ADF9" w14:textId="77777777" w:rsidR="00E82608" w:rsidRDefault="00E82608"/>
    <w:p w14:paraId="46C01B33" w14:textId="77777777" w:rsidR="00E82608" w:rsidRDefault="00E82608"/>
    <w:p w14:paraId="52E04307" w14:textId="77777777" w:rsidR="00E82608" w:rsidRDefault="00E82608"/>
    <w:p w14:paraId="007832AC" w14:textId="77777777" w:rsidR="00E82608" w:rsidRDefault="00E82608"/>
    <w:p w14:paraId="1E3C9CC5" w14:textId="77777777" w:rsidR="00E82608" w:rsidRDefault="00E82608"/>
    <w:p w14:paraId="1656F275" w14:textId="77777777" w:rsidR="00E82608" w:rsidRDefault="00E82608"/>
    <w:p w14:paraId="20A03D06" w14:textId="77777777" w:rsidR="00E82608" w:rsidRDefault="00E82608"/>
    <w:p w14:paraId="3E51C817" w14:textId="77777777" w:rsidR="00E82608" w:rsidRDefault="00E82608"/>
    <w:p w14:paraId="6275DF53" w14:textId="77777777" w:rsidR="00E82608" w:rsidRDefault="00E82608"/>
    <w:p w14:paraId="5F0567E4" w14:textId="77777777" w:rsidR="00E82608" w:rsidRDefault="00E82608"/>
    <w:p w14:paraId="6D6F6F84" w14:textId="77777777" w:rsidR="00E82608" w:rsidRDefault="00E82608"/>
    <w:p w14:paraId="6716050D" w14:textId="77777777" w:rsidR="00E82608" w:rsidRDefault="00E82608"/>
    <w:p w14:paraId="52CCA55A" w14:textId="77777777" w:rsidR="00E82608" w:rsidRDefault="00E82608"/>
    <w:p w14:paraId="0FF0618A" w14:textId="77777777" w:rsidR="00E82608" w:rsidRDefault="00E82608"/>
    <w:p w14:paraId="13DA9791" w14:textId="77777777" w:rsidR="00E82608" w:rsidRDefault="00E82608"/>
    <w:p w14:paraId="43F56480" w14:textId="77777777" w:rsidR="00E82608" w:rsidRDefault="00E82608"/>
    <w:p w14:paraId="381D5FA3" w14:textId="77777777" w:rsidR="00E82608" w:rsidRDefault="00E82608"/>
    <w:p w14:paraId="59EAC196" w14:textId="77777777" w:rsidR="00E82608" w:rsidRDefault="00E82608"/>
    <w:p w14:paraId="1E117B60" w14:textId="77777777" w:rsidR="00E82608" w:rsidRDefault="00E82608"/>
    <w:p w14:paraId="1FB6CA39" w14:textId="77777777" w:rsidR="00E82608" w:rsidRDefault="00E82608"/>
    <w:p w14:paraId="4278B6F6" w14:textId="77777777" w:rsidR="00E82608" w:rsidRDefault="00E82608"/>
    <w:p w14:paraId="2C0FD56F" w14:textId="77777777" w:rsidR="00E82608" w:rsidRDefault="00E82608"/>
    <w:p w14:paraId="767BC389" w14:textId="77777777" w:rsidR="00E82608" w:rsidRDefault="00E82608"/>
    <w:p w14:paraId="0509522A" w14:textId="77777777" w:rsidR="00E82608" w:rsidRDefault="00E82608"/>
    <w:p w14:paraId="51A1BE3E" w14:textId="77777777" w:rsidR="00E82608" w:rsidRDefault="00E82608"/>
    <w:p w14:paraId="450C3813" w14:textId="77777777" w:rsidR="00E82608" w:rsidRDefault="00E82608"/>
    <w:p w14:paraId="00D00BCB" w14:textId="77777777" w:rsidR="00E82608" w:rsidRDefault="00E82608"/>
    <w:p w14:paraId="48612AE2" w14:textId="77777777" w:rsidR="00E82608" w:rsidRDefault="00E82608"/>
    <w:p w14:paraId="52B70C86" w14:textId="77777777" w:rsidR="00E82608" w:rsidRDefault="00E82608"/>
    <w:p w14:paraId="53684F9D" w14:textId="77777777" w:rsidR="00E82608" w:rsidRDefault="00E82608"/>
    <w:p w14:paraId="63C31931" w14:textId="77777777" w:rsidR="00E82608" w:rsidRDefault="00E82608"/>
    <w:p w14:paraId="4EAA60DD" w14:textId="77777777" w:rsidR="00E82608" w:rsidRDefault="00E82608"/>
    <w:p w14:paraId="7952E5FC" w14:textId="08183F8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60F928" wp14:editId="22A37AD5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GU29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C/uFPZ+Q&#10;cqmrPXDV6nbWnaHzGvh0Q5y/JxaGG+gJC8vfwYcLvSuwPkgYrbX9/id98If2ghWjQIICu+cNsQwj&#10;8UXBNE4yoDdsl3gYAKXgYE8ty1OL2siZhiZlkLqhUQz+XnQit1o+wl4rw6tgIorC2wX2nTjz7QqD&#10;vUhZWUYn2CeG+Bv1YGgIHXoWpmXRPBJrDiPlgVe3ulsrJH8zWa1vuKl0ufGa13HsAuwtqod2wC6K&#10;LD3szbDsTs/R62W7T38B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HLGU29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C4DDD5E" w14:textId="44FBB9EB" w:rsidR="00E82608" w:rsidRDefault="00E82608"/>
    <w:p w14:paraId="523263D8" w14:textId="30C9F20E" w:rsidR="00E82608" w:rsidRDefault="00E82608"/>
    <w:p w14:paraId="722D49AE" w14:textId="77777777" w:rsidR="00E82608" w:rsidRDefault="00E82608"/>
    <w:p w14:paraId="4E708DD9" w14:textId="77777777" w:rsidR="00E82608" w:rsidRDefault="00E82608"/>
    <w:p w14:paraId="4EFE9E90" w14:textId="2FAA6B24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EAD26" wp14:editId="345C6563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55DF4" w14:textId="0A29EAC6" w:rsidR="00C11F37" w:rsidRPr="00670485" w:rsidRDefault="00C11F37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63249A8" w14:textId="77777777" w:rsidR="00C11F37" w:rsidRDefault="00C11F37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wa1NU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" filled="f" stroked="f">
                <v:textbox>
                  <w:txbxContent>
                    <w:p w14:paraId="6E455DF4" w14:textId="0A29EAC6" w:rsidR="00C11F37" w:rsidRPr="00670485" w:rsidRDefault="00C11F37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63249A8" w14:textId="77777777" w:rsidR="00C11F37" w:rsidRDefault="00C11F37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915E743" w14:textId="77777777" w:rsidR="00E82608" w:rsidRDefault="00E82608"/>
    <w:p w14:paraId="7855ACDC" w14:textId="77777777" w:rsidR="00E82608" w:rsidRDefault="00E82608"/>
    <w:p w14:paraId="09D5649E" w14:textId="37DD002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E08D0" wp14:editId="57D3F405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138A" w14:textId="54676347" w:rsidR="00C11F37" w:rsidRPr="00A819B7" w:rsidRDefault="00C11F37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Q7dU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wdRDt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3FC0138A" w14:textId="54676347" w:rsidR="00C11F37" w:rsidRPr="00A819B7" w:rsidRDefault="00C11F37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1BC11" w14:textId="4E57BEBA" w:rsidR="00E82608" w:rsidRDefault="00E82608"/>
    <w:p w14:paraId="3E18BAA2" w14:textId="77777777" w:rsidR="00E82608" w:rsidRDefault="00E82608"/>
    <w:p w14:paraId="55BCA640" w14:textId="77777777" w:rsidR="00E82608" w:rsidRDefault="00E82608"/>
    <w:p w14:paraId="4142D771" w14:textId="77777777" w:rsidR="00E82608" w:rsidRDefault="00E82608"/>
    <w:p w14:paraId="3C4FDCFF" w14:textId="77777777" w:rsidR="00E82608" w:rsidRDefault="00E82608"/>
    <w:p w14:paraId="5EDDFF65" w14:textId="77777777" w:rsidR="00E82608" w:rsidRDefault="00E82608"/>
    <w:p w14:paraId="059BC0F4" w14:textId="77777777" w:rsidR="00E82608" w:rsidRDefault="00E82608"/>
    <w:p w14:paraId="4345FC66" w14:textId="77777777" w:rsidR="00E82608" w:rsidRDefault="00E82608"/>
    <w:p w14:paraId="6EF0B1E3" w14:textId="77777777" w:rsidR="00E82608" w:rsidRDefault="00E82608"/>
    <w:p w14:paraId="22E553B1" w14:textId="77777777" w:rsidR="00E82608" w:rsidRDefault="00E82608"/>
    <w:p w14:paraId="52C87B73" w14:textId="77777777" w:rsidR="00E82608" w:rsidRDefault="00E82608"/>
    <w:p w14:paraId="7034D5EC" w14:textId="77777777" w:rsidR="00E82608" w:rsidRDefault="00E82608"/>
    <w:p w14:paraId="35FFB532" w14:textId="77777777" w:rsidR="00E82608" w:rsidRDefault="00E82608"/>
    <w:p w14:paraId="2DD71FC0" w14:textId="77777777" w:rsidR="00E82608" w:rsidRDefault="00E82608"/>
    <w:p w14:paraId="30E9C166" w14:textId="77777777" w:rsidR="00E82608" w:rsidRDefault="00E82608"/>
    <w:p w14:paraId="12AD25D2" w14:textId="77777777" w:rsidR="00E82608" w:rsidRDefault="00E82608"/>
    <w:p w14:paraId="1790B2DF" w14:textId="77777777" w:rsidR="00E82608" w:rsidRDefault="00E82608"/>
    <w:p w14:paraId="252AD6BA" w14:textId="77777777" w:rsidR="00E82608" w:rsidRDefault="00E82608"/>
    <w:p w14:paraId="777C5C82" w14:textId="77777777" w:rsidR="00E82608" w:rsidRDefault="00E82608"/>
    <w:p w14:paraId="78F5D73E" w14:textId="77777777" w:rsidR="00E82608" w:rsidRDefault="00E82608"/>
    <w:p w14:paraId="0A4F54A5" w14:textId="77777777" w:rsidR="00E82608" w:rsidRDefault="00E82608"/>
    <w:p w14:paraId="206EFFCE" w14:textId="77777777" w:rsidR="00E82608" w:rsidRDefault="00E82608"/>
    <w:p w14:paraId="5D584EB6" w14:textId="77777777" w:rsidR="00E82608" w:rsidRDefault="00E82608"/>
    <w:p w14:paraId="1FD083E5" w14:textId="77777777" w:rsidR="00E82608" w:rsidRDefault="00E82608"/>
    <w:p w14:paraId="1D60B1A0" w14:textId="77777777" w:rsidR="00E82608" w:rsidRDefault="00E82608"/>
    <w:p w14:paraId="218AFAE7" w14:textId="77777777" w:rsidR="00E82608" w:rsidRDefault="00E82608"/>
    <w:p w14:paraId="6BC83719" w14:textId="77777777" w:rsidR="00E82608" w:rsidRDefault="00E82608"/>
    <w:p w14:paraId="7AF6A959" w14:textId="77777777" w:rsidR="00E82608" w:rsidRDefault="00E82608"/>
    <w:p w14:paraId="63CBB17E" w14:textId="77777777" w:rsidR="00E82608" w:rsidRDefault="00E82608"/>
    <w:p w14:paraId="186519D9" w14:textId="77777777" w:rsidR="00E82608" w:rsidRDefault="00E82608"/>
    <w:p w14:paraId="799D62F5" w14:textId="77777777" w:rsidR="00E82608" w:rsidRDefault="00E82608"/>
    <w:p w14:paraId="25EA5BFF" w14:textId="77777777" w:rsidR="00E82608" w:rsidRDefault="00E82608"/>
    <w:p w14:paraId="2AD81D61" w14:textId="77777777" w:rsidR="00E82608" w:rsidRDefault="00E82608"/>
    <w:p w14:paraId="3FEBE09D" w14:textId="77777777" w:rsidR="00E82608" w:rsidRDefault="00E82608"/>
    <w:p w14:paraId="5714C0B9" w14:textId="77777777" w:rsidR="00E82608" w:rsidRDefault="00E82608"/>
    <w:p w14:paraId="5232634E" w14:textId="20E651C0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DAFF7A" wp14:editId="04CF28F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660288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721888F7" w14:textId="20322F73" w:rsidR="00E82608" w:rsidRDefault="00E82608"/>
    <w:p w14:paraId="324B5F92" w14:textId="77777777" w:rsidR="00E82608" w:rsidRDefault="00E82608"/>
    <w:p w14:paraId="109E36FD" w14:textId="77777777" w:rsidR="00E82608" w:rsidRDefault="00E82608"/>
    <w:p w14:paraId="20B03E4F" w14:textId="19A7486E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B4107D" wp14:editId="26E92D16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F1AFD" w14:textId="0DA8ABA4" w:rsidR="00C11F37" w:rsidRPr="00670485" w:rsidRDefault="00C11F37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264B5B84" w14:textId="77777777" w:rsidR="00C11F37" w:rsidRDefault="00C11F37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/u19Q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" filled="f" stroked="f">
                <v:textbox>
                  <w:txbxContent>
                    <w:p w14:paraId="6ACF1AFD" w14:textId="0DA8ABA4" w:rsidR="00C11F37" w:rsidRPr="00670485" w:rsidRDefault="00C11F37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264B5B84" w14:textId="77777777" w:rsidR="00C11F37" w:rsidRDefault="00C11F37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4533198" w14:textId="77777777" w:rsidR="00E82608" w:rsidRDefault="00E82608"/>
    <w:p w14:paraId="26A26658" w14:textId="77777777" w:rsidR="00E82608" w:rsidRDefault="00E82608"/>
    <w:p w14:paraId="3F3CF471" w14:textId="41925C3B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BDA34" wp14:editId="01BDE1B5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CB21" w14:textId="6F9A8A64" w:rsidR="00C11F37" w:rsidRPr="00A819B7" w:rsidRDefault="00C11F37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wbu9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6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LpcG7v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3C38CB21" w14:textId="6F9A8A64" w:rsidR="00C11F37" w:rsidRPr="00A819B7" w:rsidRDefault="00C11F37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7A6EEA" w14:textId="77777777" w:rsidR="00E82608" w:rsidRDefault="00E82608"/>
    <w:p w14:paraId="13FDD503" w14:textId="77777777" w:rsidR="00E82608" w:rsidRDefault="00E82608"/>
    <w:p w14:paraId="0BE18AF1" w14:textId="77777777" w:rsidR="00E82608" w:rsidRDefault="00E82608"/>
    <w:p w14:paraId="669BF187" w14:textId="77777777" w:rsidR="00E82608" w:rsidRDefault="00E82608"/>
    <w:p w14:paraId="078DA7CE" w14:textId="77777777" w:rsidR="00E82608" w:rsidRDefault="00E82608"/>
    <w:p w14:paraId="606B428E" w14:textId="77777777" w:rsidR="00E82608" w:rsidRDefault="00E82608"/>
    <w:p w14:paraId="0DE52EAF" w14:textId="77777777" w:rsidR="00E82608" w:rsidRDefault="00E82608"/>
    <w:p w14:paraId="2C3CB509" w14:textId="77777777" w:rsidR="00E82608" w:rsidRDefault="00E82608"/>
    <w:p w14:paraId="2FF9DC5C" w14:textId="77777777" w:rsidR="00E82608" w:rsidRDefault="00E82608"/>
    <w:p w14:paraId="1F8770D8" w14:textId="77777777" w:rsidR="00E82608" w:rsidRDefault="00E82608"/>
    <w:p w14:paraId="2A00C385" w14:textId="77777777" w:rsidR="00E82608" w:rsidRDefault="00E82608"/>
    <w:p w14:paraId="7A598FDE" w14:textId="77777777" w:rsidR="00E82608" w:rsidRDefault="00E82608"/>
    <w:p w14:paraId="58F12D96" w14:textId="77777777" w:rsidR="00E82608" w:rsidRDefault="00E82608"/>
    <w:p w14:paraId="376EA9BC" w14:textId="77777777" w:rsidR="00E82608" w:rsidRDefault="00E82608"/>
    <w:p w14:paraId="2B726DC3" w14:textId="77777777" w:rsidR="00E82608" w:rsidRDefault="00E82608"/>
    <w:p w14:paraId="5FE98ADC" w14:textId="77777777" w:rsidR="00E82608" w:rsidRDefault="00E82608"/>
    <w:p w14:paraId="1D80FC88" w14:textId="77777777" w:rsidR="00E82608" w:rsidRDefault="00E82608"/>
    <w:p w14:paraId="7864A261" w14:textId="77777777" w:rsidR="00E82608" w:rsidRDefault="00E82608"/>
    <w:p w14:paraId="47B64D30" w14:textId="77777777" w:rsidR="00E82608" w:rsidRDefault="00E82608"/>
    <w:p w14:paraId="37BBFE48" w14:textId="77777777" w:rsidR="00E82608" w:rsidRDefault="00E82608"/>
    <w:p w14:paraId="4216F3D0" w14:textId="77777777" w:rsidR="00E82608" w:rsidRDefault="00E82608"/>
    <w:p w14:paraId="05943C5F" w14:textId="77777777" w:rsidR="00E82608" w:rsidRDefault="00E82608"/>
    <w:p w14:paraId="22DCB8C5" w14:textId="77777777" w:rsidR="00E82608" w:rsidRDefault="00E82608"/>
    <w:p w14:paraId="08A91026" w14:textId="199729ED" w:rsidR="00E82608" w:rsidRDefault="00E82608"/>
    <w:p w14:paraId="58DD2638" w14:textId="77777777" w:rsidR="00E82608" w:rsidRDefault="00E82608"/>
    <w:p w14:paraId="371016D3" w14:textId="77777777" w:rsidR="00E82608" w:rsidRDefault="00E82608"/>
    <w:p w14:paraId="7F486661" w14:textId="77777777" w:rsidR="00E82608" w:rsidRDefault="00E82608"/>
    <w:p w14:paraId="178C8D41" w14:textId="77777777" w:rsidR="00E82608" w:rsidRDefault="00E82608"/>
    <w:p w14:paraId="0613AD64" w14:textId="77777777" w:rsidR="00E82608" w:rsidRDefault="00E82608"/>
    <w:p w14:paraId="3BEF8056" w14:textId="77777777" w:rsidR="00E82608" w:rsidRDefault="00E82608"/>
    <w:p w14:paraId="6E1B471E" w14:textId="77777777" w:rsidR="00E82608" w:rsidRDefault="00E82608"/>
    <w:p w14:paraId="27844EF9" w14:textId="77777777" w:rsidR="00E82608" w:rsidRDefault="00E82608"/>
    <w:p w14:paraId="19D670B7" w14:textId="77777777" w:rsidR="00E82608" w:rsidRDefault="00E82608"/>
    <w:p w14:paraId="52AED02E" w14:textId="77777777" w:rsidR="00E82608" w:rsidRDefault="00E82608"/>
    <w:p w14:paraId="17755B4A" w14:textId="77777777" w:rsidR="00E82608" w:rsidRDefault="00E82608"/>
    <w:p w14:paraId="0C3BF2EA" w14:textId="51B42474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6E74ABD" wp14:editId="3F04A7D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65619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39543AE7" w:rsidR="00D45CC9" w:rsidRDefault="00E91D0A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68D1B7" wp14:editId="3C424A19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502CF" w14:textId="77777777" w:rsidR="00C11F37" w:rsidRPr="00C11F37" w:rsidRDefault="00C11F37" w:rsidP="00E91D0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1F5E79"/>
                              </w:rPr>
                            </w:pPr>
                            <w:r w:rsidRPr="00C11F37">
                              <w:rPr>
                                <w:rFonts w:ascii="Times" w:hAnsi="Times"/>
                                <w:i/>
                                <w:color w:val="1F5E79"/>
                              </w:rPr>
                              <w:t>Add photo, logo or inserts available for download such as</w:t>
                            </w:r>
                          </w:p>
                          <w:p w14:paraId="2BA99C56" w14:textId="77777777" w:rsidR="00C11F37" w:rsidRPr="00C11F37" w:rsidRDefault="00C11F37" w:rsidP="00E91D0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1F5E79"/>
                              </w:rPr>
                            </w:pPr>
                            <w:r w:rsidRPr="00C11F37">
                              <w:rPr>
                                <w:rFonts w:ascii="Times" w:hAnsi="Times"/>
                                <w:i/>
                                <w:color w:val="1F5E79"/>
                              </w:rPr>
                              <w:t>The Marines’ Hymn, The Marine’s Prayer, The Watch, Old Glory, etc.</w:t>
                            </w:r>
                          </w:p>
                          <w:p w14:paraId="24DF609E" w14:textId="77777777" w:rsidR="00C11F37" w:rsidRPr="00A30837" w:rsidRDefault="00C11F37" w:rsidP="00E91D0A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7" type="#_x0000_t202" style="position:absolute;margin-left:46.25pt;margin-top:43.95pt;width:305.95pt;height:526.6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DUEySb1AIAABk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4BE502CF" w14:textId="77777777" w:rsidR="00C11F37" w:rsidRPr="00C11F37" w:rsidRDefault="00C11F37" w:rsidP="00E91D0A">
                      <w:pPr>
                        <w:jc w:val="center"/>
                        <w:rPr>
                          <w:rFonts w:ascii="Times" w:hAnsi="Times"/>
                          <w:i/>
                          <w:color w:val="1F5E79"/>
                        </w:rPr>
                      </w:pPr>
                      <w:r w:rsidRPr="00C11F37">
                        <w:rPr>
                          <w:rFonts w:ascii="Times" w:hAnsi="Times"/>
                          <w:i/>
                          <w:color w:val="1F5E79"/>
                        </w:rPr>
                        <w:t>Add photo, logo or inserts available for download such as</w:t>
                      </w:r>
                    </w:p>
                    <w:p w14:paraId="2BA99C56" w14:textId="77777777" w:rsidR="00C11F37" w:rsidRPr="00C11F37" w:rsidRDefault="00C11F37" w:rsidP="00E91D0A">
                      <w:pPr>
                        <w:jc w:val="center"/>
                        <w:rPr>
                          <w:rFonts w:ascii="Times" w:hAnsi="Times"/>
                          <w:i/>
                          <w:color w:val="1F5E79"/>
                        </w:rPr>
                      </w:pPr>
                      <w:r w:rsidRPr="00C11F37">
                        <w:rPr>
                          <w:rFonts w:ascii="Times" w:hAnsi="Times"/>
                          <w:i/>
                          <w:color w:val="1F5E79"/>
                        </w:rPr>
                        <w:t>The Marines’ Hymn, The Marine’s Prayer, The Watch, Old Glory, etc.</w:t>
                      </w:r>
                    </w:p>
                    <w:p w14:paraId="24DF609E" w14:textId="77777777" w:rsidR="00C11F37" w:rsidRPr="00A30837" w:rsidRDefault="00C11F37" w:rsidP="00E91D0A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37">
        <w:rPr>
          <w:noProof/>
        </w:rPr>
        <w:drawing>
          <wp:inline distT="0" distB="0" distL="0" distR="0" wp14:anchorId="6F647F7D" wp14:editId="304BDC4A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F2742"/>
    <w:rsid w:val="00121B44"/>
    <w:rsid w:val="00123884"/>
    <w:rsid w:val="001531C2"/>
    <w:rsid w:val="001877AF"/>
    <w:rsid w:val="0019793B"/>
    <w:rsid w:val="00272659"/>
    <w:rsid w:val="00293B57"/>
    <w:rsid w:val="002B30A4"/>
    <w:rsid w:val="002C3C40"/>
    <w:rsid w:val="00350F94"/>
    <w:rsid w:val="003940FE"/>
    <w:rsid w:val="00397FC1"/>
    <w:rsid w:val="003D05A9"/>
    <w:rsid w:val="00462FC6"/>
    <w:rsid w:val="00491015"/>
    <w:rsid w:val="004C573B"/>
    <w:rsid w:val="004E122E"/>
    <w:rsid w:val="00511969"/>
    <w:rsid w:val="00515BDC"/>
    <w:rsid w:val="005707D0"/>
    <w:rsid w:val="005742D2"/>
    <w:rsid w:val="005C6BB2"/>
    <w:rsid w:val="005D7D24"/>
    <w:rsid w:val="005E2EBB"/>
    <w:rsid w:val="006023AE"/>
    <w:rsid w:val="00670485"/>
    <w:rsid w:val="00693CB0"/>
    <w:rsid w:val="006A1AA2"/>
    <w:rsid w:val="006B7044"/>
    <w:rsid w:val="006C35B0"/>
    <w:rsid w:val="006F3141"/>
    <w:rsid w:val="0075546F"/>
    <w:rsid w:val="007B1678"/>
    <w:rsid w:val="007B4381"/>
    <w:rsid w:val="007F0726"/>
    <w:rsid w:val="008178FA"/>
    <w:rsid w:val="008623CC"/>
    <w:rsid w:val="008A458D"/>
    <w:rsid w:val="008E7844"/>
    <w:rsid w:val="0091020B"/>
    <w:rsid w:val="0091419E"/>
    <w:rsid w:val="00944533"/>
    <w:rsid w:val="009D7BAF"/>
    <w:rsid w:val="00A27F13"/>
    <w:rsid w:val="00A30837"/>
    <w:rsid w:val="00A819B7"/>
    <w:rsid w:val="00B82859"/>
    <w:rsid w:val="00B92CDF"/>
    <w:rsid w:val="00BE4CCA"/>
    <w:rsid w:val="00BE504B"/>
    <w:rsid w:val="00C11F37"/>
    <w:rsid w:val="00CD2885"/>
    <w:rsid w:val="00D45CC9"/>
    <w:rsid w:val="00E46097"/>
    <w:rsid w:val="00E82608"/>
    <w:rsid w:val="00E859BC"/>
    <w:rsid w:val="00E91D0A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7.png"/><Relationship Id="rId21" Type="http://schemas.openxmlformats.org/officeDocument/2006/relationships/image" Target="media/image12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3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3.png"/><Relationship Id="rId15" Type="http://schemas.openxmlformats.org/officeDocument/2006/relationships/image" Target="media/image6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Change of Command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7747C8-BD0E-4A40-A57C-26D741FF84FD}"/>
</file>

<file path=customXml/itemProps2.xml><?xml version="1.0" encoding="utf-8"?>
<ds:datastoreItem xmlns:ds="http://schemas.openxmlformats.org/officeDocument/2006/customXml" ds:itemID="{3534FCC9-B3DD-4216-99E5-17EA393774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A65F0E8-35A6-431A-A63B-A8F799D8B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B1483E-8B4E-6649-B53D-A17905C8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4</TotalTime>
  <Pages>12</Pages>
  <Words>63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of Command - Bloodstripe</dc:title>
  <dc:subject/>
  <dc:creator/>
  <cp:keywords>Change of Command - Bloodstripe</cp:keywords>
  <dc:description/>
  <cp:lastModifiedBy/>
  <cp:revision>3</cp:revision>
  <dcterms:created xsi:type="dcterms:W3CDTF">2021-04-14T17:20:00Z</dcterms:created>
  <dcterms:modified xsi:type="dcterms:W3CDTF">2021-04-14T18:50:00Z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