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80947B" w14:textId="5E6FBBA8" w:rsidR="004C573B" w:rsidRDefault="00E77017">
      <w:r>
        <w:rPr>
          <w:noProof/>
        </w:rPr>
        <w:drawing>
          <wp:anchor distT="0" distB="0" distL="114300" distR="114300" simplePos="0" relativeHeight="251761664" behindDoc="1" locked="1" layoutInCell="1" allowOverlap="1" wp14:anchorId="7F7EFD0F" wp14:editId="45BF3145">
            <wp:simplePos x="0" y="0"/>
            <wp:positionH relativeFrom="column">
              <wp:posOffset>-1270</wp:posOffset>
            </wp:positionH>
            <wp:positionV relativeFrom="page">
              <wp:posOffset>0</wp:posOffset>
            </wp:positionV>
            <wp:extent cx="5029200" cy="7772400"/>
            <wp:effectExtent l="0" t="0" r="0" b="0"/>
            <wp:wrapNone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D11D7" w14:textId="77777777" w:rsidR="00A30837" w:rsidRDefault="00A30837"/>
    <w:p w14:paraId="6F32592B" w14:textId="5447A157" w:rsidR="00A30837" w:rsidRDefault="00A30837"/>
    <w:p w14:paraId="7993AE65" w14:textId="05E3FAB6" w:rsidR="00A30837" w:rsidRDefault="00A30837"/>
    <w:p w14:paraId="31964890" w14:textId="77777777" w:rsidR="00A30837" w:rsidRDefault="00A30837"/>
    <w:p w14:paraId="6D6A7721" w14:textId="77777777" w:rsidR="00A30837" w:rsidRDefault="00A30837"/>
    <w:p w14:paraId="28691D62" w14:textId="1205DC60" w:rsidR="00A30837" w:rsidRDefault="00A30837"/>
    <w:p w14:paraId="6398FDC2" w14:textId="04787D65" w:rsidR="00A30837" w:rsidRDefault="000F7609">
      <w:r w:rsidRPr="00D6181C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86380A5" wp14:editId="1D6F30A2">
                <wp:simplePos x="0" y="0"/>
                <wp:positionH relativeFrom="margin">
                  <wp:posOffset>567055</wp:posOffset>
                </wp:positionH>
                <wp:positionV relativeFrom="margin">
                  <wp:posOffset>1263650</wp:posOffset>
                </wp:positionV>
                <wp:extent cx="3911600" cy="53340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116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73660D0" w14:textId="11C24182" w:rsidR="00E77017" w:rsidRPr="00E77017" w:rsidRDefault="00E77017" w:rsidP="004E122E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E77017">
                              <w:rPr>
                                <w:rFonts w:ascii="Times New Roman" w:hAnsi="Times New Roman"/>
                                <w:color w:val="FFFFFF" w:themeColor="background1"/>
                                <w:sz w:val="48"/>
                                <w:szCs w:val="48"/>
                              </w:rPr>
                              <w:t>CHANGE OF COMMAND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style="position:absolute;margin-left:44.65pt;margin-top:99.5pt;width:308pt;height:42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" filled="f" stroked="f">
                <v:path arrowok="t"/>
                <v:textbox>
                  <w:txbxContent>
                    <w:p w14:paraId="273660D0" w14:textId="11C24182" w:rsidR="00E77017" w:rsidRPr="00E77017" w:rsidRDefault="00E77017" w:rsidP="004E122E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8"/>
                          <w:szCs w:val="48"/>
                        </w:rPr>
                      </w:pPr>
                      <w:r w:rsidRPr="00E77017">
                        <w:rPr>
                          <w:rFonts w:ascii="Times New Roman" w:hAnsi="Times New Roman"/>
                          <w:color w:val="FFFFFF" w:themeColor="background1"/>
                          <w:sz w:val="48"/>
                          <w:szCs w:val="48"/>
                        </w:rPr>
                        <w:t>CHANGE OF COMMAND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F4BEE6A" w14:textId="09E9CDD4" w:rsidR="00A30837" w:rsidRDefault="00A30837"/>
    <w:p w14:paraId="1F064AC7" w14:textId="77777777" w:rsidR="00A30837" w:rsidRDefault="00A30837"/>
    <w:p w14:paraId="4F6F67EB" w14:textId="0B697092" w:rsidR="00A30837" w:rsidRDefault="00A30837"/>
    <w:p w14:paraId="7FF281FA" w14:textId="77777777" w:rsidR="00A30837" w:rsidRDefault="00A30837"/>
    <w:p w14:paraId="15714B55" w14:textId="196AF984" w:rsidR="00A30837" w:rsidRDefault="00A30837"/>
    <w:p w14:paraId="3663CAEE" w14:textId="7D706816" w:rsidR="00A30837" w:rsidRDefault="00A30837"/>
    <w:p w14:paraId="2D6CD824" w14:textId="243DEC80" w:rsidR="00A30837" w:rsidRDefault="00A30837"/>
    <w:p w14:paraId="43ACA216" w14:textId="7C57AB96" w:rsidR="00A30837" w:rsidRDefault="00B37E2A">
      <w:r w:rsidRPr="00D6181C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6261E22" wp14:editId="7F993420">
                <wp:simplePos x="0" y="0"/>
                <wp:positionH relativeFrom="margin">
                  <wp:posOffset>389255</wp:posOffset>
                </wp:positionH>
                <wp:positionV relativeFrom="margin">
                  <wp:posOffset>2703830</wp:posOffset>
                </wp:positionV>
                <wp:extent cx="4241588" cy="122809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588" cy="1228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D6A2022" w14:textId="52BCD033" w:rsidR="00E77017" w:rsidRPr="00E77017" w:rsidRDefault="00E77017" w:rsidP="004E122E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77017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COMMAND</w:t>
                            </w:r>
                          </w:p>
                          <w:p w14:paraId="004A9990" w14:textId="77777777" w:rsidR="00AB7163" w:rsidRPr="005263BB" w:rsidRDefault="00E77017" w:rsidP="00AB7163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77017">
                              <w:rPr>
                                <w:rFonts w:ascii="Times New Roman" w:hAnsi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="00AB7163" w:rsidRPr="005263BB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RANK FIRST M. LAST</w:t>
                            </w:r>
                          </w:p>
                          <w:p w14:paraId="48F1EC99" w14:textId="63F05D7F" w:rsidR="00AB7163" w:rsidRPr="005263BB" w:rsidRDefault="00AB7163" w:rsidP="00AB7163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</w:rPr>
                            </w:pPr>
                            <w:r w:rsidRPr="005263BB">
                              <w:rPr>
                                <w:rFonts w:ascii="Times New Roman" w:hAnsi="Times New Roman"/>
                                <w:color w:val="FFFFFF" w:themeColor="background1"/>
                              </w:rPr>
                              <w:t xml:space="preserve">RELINQUISHES 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</w:rPr>
                              <w:t>COMMAND</w:t>
                            </w:r>
                            <w:r w:rsidRPr="005263BB">
                              <w:rPr>
                                <w:rFonts w:ascii="Times New Roman" w:hAnsi="Times New Roman"/>
                                <w:color w:val="FFFFFF" w:themeColor="background1"/>
                              </w:rPr>
                              <w:t xml:space="preserve"> TO</w:t>
                            </w:r>
                          </w:p>
                          <w:p w14:paraId="040E87C6" w14:textId="77777777" w:rsidR="00AB7163" w:rsidRPr="005263BB" w:rsidRDefault="00AB7163" w:rsidP="00AB7163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263BB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RANK FIRST M. LAST</w:t>
                            </w:r>
                          </w:p>
                          <w:p w14:paraId="2F022E4F" w14:textId="4FBF7DD1" w:rsidR="00E77017" w:rsidRPr="00E77017" w:rsidRDefault="00E77017" w:rsidP="00AB7163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8" o:spid="_x0000_s1027" type="#_x0000_t202" style="position:absolute;margin-left:30.65pt;margin-top:212.9pt;width:334pt;height:96.7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" filled="f" stroked="f">
                <v:path arrowok="t"/>
                <v:textbox>
                  <w:txbxContent>
                    <w:p w14:paraId="0D6A2022" w14:textId="52BCD033" w:rsidR="00E77017" w:rsidRPr="00E77017" w:rsidRDefault="00E77017" w:rsidP="004E122E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E77017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COMMAND</w:t>
                      </w:r>
                    </w:p>
                    <w:p w14:paraId="004A9990" w14:textId="77777777" w:rsidR="00AB7163" w:rsidRPr="005263BB" w:rsidRDefault="00E77017" w:rsidP="00AB7163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E77017">
                        <w:rPr>
                          <w:rFonts w:ascii="Times New Roman" w:hAnsi="Times New Roman"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r w:rsidR="00AB7163" w:rsidRPr="005263BB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RANK FIRST M. LAST</w:t>
                      </w:r>
                    </w:p>
                    <w:p w14:paraId="48F1EC99" w14:textId="63F05D7F" w:rsidR="00AB7163" w:rsidRPr="005263BB" w:rsidRDefault="00AB7163" w:rsidP="00AB7163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</w:rPr>
                      </w:pPr>
                      <w:r w:rsidRPr="005263BB">
                        <w:rPr>
                          <w:rFonts w:ascii="Times New Roman" w:hAnsi="Times New Roman"/>
                          <w:color w:val="FFFFFF" w:themeColor="background1"/>
                        </w:rPr>
                        <w:t xml:space="preserve">RELINQUISHES 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</w:rPr>
                        <w:t>COMMAND</w:t>
                      </w:r>
                      <w:r w:rsidRPr="005263BB">
                        <w:rPr>
                          <w:rFonts w:ascii="Times New Roman" w:hAnsi="Times New Roman"/>
                          <w:color w:val="FFFFFF" w:themeColor="background1"/>
                        </w:rPr>
                        <w:t xml:space="preserve"> TO</w:t>
                      </w:r>
                    </w:p>
                    <w:p w14:paraId="040E87C6" w14:textId="77777777" w:rsidR="00AB7163" w:rsidRPr="005263BB" w:rsidRDefault="00AB7163" w:rsidP="00AB7163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5263BB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RANK FIRST M. LAST</w:t>
                      </w:r>
                    </w:p>
                    <w:p w14:paraId="2F022E4F" w14:textId="4FBF7DD1" w:rsidR="00E77017" w:rsidRPr="00E77017" w:rsidRDefault="00E77017" w:rsidP="00AB7163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0D30AFF" w14:textId="4AB77D88" w:rsidR="00A30837" w:rsidRDefault="00A30837"/>
    <w:p w14:paraId="4B59ACC8" w14:textId="400E26CA" w:rsidR="00A30837" w:rsidRDefault="00A30837"/>
    <w:p w14:paraId="4A464DD2" w14:textId="1A55E822" w:rsidR="00A30837" w:rsidRDefault="00A30837"/>
    <w:p w14:paraId="062450FA" w14:textId="77777777" w:rsidR="00A30837" w:rsidRDefault="00A30837"/>
    <w:p w14:paraId="3A433893" w14:textId="77777777" w:rsidR="00A30837" w:rsidRDefault="00A30837"/>
    <w:p w14:paraId="3FDE2A42" w14:textId="2BAFE335" w:rsidR="00A30837" w:rsidRDefault="000F7609">
      <w:r>
        <w:rPr>
          <w:noProof/>
        </w:rPr>
        <w:drawing>
          <wp:anchor distT="0" distB="0" distL="114300" distR="114300" simplePos="0" relativeHeight="251753472" behindDoc="0" locked="0" layoutInCell="1" allowOverlap="1" wp14:anchorId="5A3A21D2" wp14:editId="54BB65F2">
            <wp:simplePos x="0" y="0"/>
            <wp:positionH relativeFrom="column">
              <wp:posOffset>1134957</wp:posOffset>
            </wp:positionH>
            <wp:positionV relativeFrom="paragraph">
              <wp:posOffset>170815</wp:posOffset>
            </wp:positionV>
            <wp:extent cx="2880360" cy="226568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_03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74" r="18281"/>
                    <a:stretch/>
                  </pic:blipFill>
                  <pic:spPr bwMode="auto">
                    <a:xfrm>
                      <a:off x="0" y="0"/>
                      <a:ext cx="2880360" cy="226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7EB0F" w14:textId="4E90FFBD" w:rsidR="00A30837" w:rsidRDefault="00A30837"/>
    <w:p w14:paraId="4FD18A6C" w14:textId="2235303C" w:rsidR="00A30837" w:rsidRDefault="00A30837"/>
    <w:p w14:paraId="34B82142" w14:textId="77777777" w:rsidR="00A30837" w:rsidRDefault="00A30837"/>
    <w:p w14:paraId="16E0BA85" w14:textId="56080BBE" w:rsidR="00A30837" w:rsidRDefault="00A30837"/>
    <w:p w14:paraId="4660361D" w14:textId="3885F206" w:rsidR="00A30837" w:rsidRDefault="00A30837"/>
    <w:p w14:paraId="7408E068" w14:textId="77777777" w:rsidR="00A30837" w:rsidRDefault="00A30837"/>
    <w:p w14:paraId="1395E8E0" w14:textId="132DE3D0" w:rsidR="00A30837" w:rsidRDefault="00A30837"/>
    <w:p w14:paraId="79138CD9" w14:textId="018A2A4E" w:rsidR="00A30837" w:rsidRDefault="00A30837"/>
    <w:p w14:paraId="7E0F58DD" w14:textId="37428A6B" w:rsidR="00A30837" w:rsidRDefault="00A30837"/>
    <w:p w14:paraId="2DD11630" w14:textId="674F481A" w:rsidR="00A30837" w:rsidRDefault="00A30837"/>
    <w:p w14:paraId="494D0BAD" w14:textId="4A83668A" w:rsidR="00A30837" w:rsidRDefault="00A30837"/>
    <w:p w14:paraId="2BC5B654" w14:textId="15830914" w:rsidR="00A30837" w:rsidRDefault="00A30837"/>
    <w:p w14:paraId="5AF07D1F" w14:textId="4A5D3633" w:rsidR="00A30837" w:rsidRDefault="00A30837"/>
    <w:p w14:paraId="56FCE879" w14:textId="74F50C7B" w:rsidR="00A30837" w:rsidRDefault="000F7609">
      <w:r w:rsidRPr="00D6181C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26DDA6F" wp14:editId="46E1FC22">
                <wp:simplePos x="0" y="0"/>
                <wp:positionH relativeFrom="margin">
                  <wp:posOffset>1057910</wp:posOffset>
                </wp:positionH>
                <wp:positionV relativeFrom="margin">
                  <wp:posOffset>6325023</wp:posOffset>
                </wp:positionV>
                <wp:extent cx="2988310" cy="6350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831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B5F74D2" w14:textId="77777777" w:rsidR="00E77017" w:rsidRPr="00E77017" w:rsidRDefault="00E77017" w:rsidP="004E122E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017">
                              <w:rPr>
                                <w:rFonts w:ascii="Times New Roman" w:hAnsi="Times New Roman"/>
                                <w:color w:val="FFFFFF" w:themeColor="background1"/>
                                <w:sz w:val="22"/>
                                <w:szCs w:val="22"/>
                              </w:rPr>
                              <w:t>LOCATION OF EVENT</w:t>
                            </w:r>
                          </w:p>
                          <w:p w14:paraId="5811662B" w14:textId="77777777" w:rsidR="00E77017" w:rsidRPr="00E77017" w:rsidRDefault="00E77017" w:rsidP="004E122E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017">
                              <w:rPr>
                                <w:rFonts w:ascii="Times New Roman" w:hAnsi="Times New Roman"/>
                                <w:color w:val="FFFFFF" w:themeColor="background1"/>
                                <w:sz w:val="22"/>
                                <w:szCs w:val="22"/>
                              </w:rPr>
                              <w:t>BASE OR STATION</w:t>
                            </w:r>
                          </w:p>
                          <w:p w14:paraId="2E895D35" w14:textId="77777777" w:rsidR="00E77017" w:rsidRPr="00E77017" w:rsidRDefault="00E77017" w:rsidP="004E122E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017">
                              <w:rPr>
                                <w:rFonts w:ascii="Times New Roman" w:hAnsi="Times New Roman"/>
                                <w:color w:val="FFFFFF" w:themeColor="background1"/>
                                <w:sz w:val="22"/>
                                <w:szCs w:val="22"/>
                              </w:rPr>
                              <w:t>CITY, STATE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83.3pt;margin-top:498.05pt;width:235.3pt;height:50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" filled="f" stroked="f">
                <v:path arrowok="t"/>
                <v:textbox>
                  <w:txbxContent>
                    <w:p w14:paraId="3B5F74D2" w14:textId="77777777" w:rsidR="00E77017" w:rsidRPr="00E77017" w:rsidRDefault="00E77017" w:rsidP="004E122E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017">
                        <w:rPr>
                          <w:rFonts w:ascii="Times New Roman" w:hAnsi="Times New Roman"/>
                          <w:color w:val="FFFFFF" w:themeColor="background1"/>
                          <w:sz w:val="22"/>
                          <w:szCs w:val="22"/>
                        </w:rPr>
                        <w:t>LOCATION OF EVENT</w:t>
                      </w:r>
                    </w:p>
                    <w:p w14:paraId="5811662B" w14:textId="77777777" w:rsidR="00E77017" w:rsidRPr="00E77017" w:rsidRDefault="00E77017" w:rsidP="004E122E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017">
                        <w:rPr>
                          <w:rFonts w:ascii="Times New Roman" w:hAnsi="Times New Roman"/>
                          <w:color w:val="FFFFFF" w:themeColor="background1"/>
                          <w:sz w:val="22"/>
                          <w:szCs w:val="22"/>
                        </w:rPr>
                        <w:t>BASE OR STATION</w:t>
                      </w:r>
                    </w:p>
                    <w:p w14:paraId="2E895D35" w14:textId="77777777" w:rsidR="00E77017" w:rsidRPr="00E77017" w:rsidRDefault="00E77017" w:rsidP="004E122E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017">
                        <w:rPr>
                          <w:rFonts w:ascii="Times New Roman" w:hAnsi="Times New Roman"/>
                          <w:color w:val="FFFFFF" w:themeColor="background1"/>
                          <w:sz w:val="22"/>
                          <w:szCs w:val="22"/>
                        </w:rPr>
                        <w:t>CITY, STATE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F6F5E79" w14:textId="350F4751" w:rsidR="00A30837" w:rsidRDefault="00A30837"/>
    <w:p w14:paraId="2E880CBE" w14:textId="0F0DB916" w:rsidR="00A30837" w:rsidRDefault="00A30837"/>
    <w:p w14:paraId="345DA51F" w14:textId="75F7F334" w:rsidR="00A30837" w:rsidRDefault="000F7609">
      <w:r w:rsidRPr="00D6181C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BC8456D" wp14:editId="66928815">
                <wp:simplePos x="0" y="0"/>
                <wp:positionH relativeFrom="margin">
                  <wp:posOffset>1022350</wp:posOffset>
                </wp:positionH>
                <wp:positionV relativeFrom="margin">
                  <wp:posOffset>6958965</wp:posOffset>
                </wp:positionV>
                <wp:extent cx="2990850" cy="403860"/>
                <wp:effectExtent l="0" t="0" r="0" b="254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085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D82970E" w14:textId="77777777" w:rsidR="00E77017" w:rsidRPr="00E77017" w:rsidRDefault="00E77017" w:rsidP="004E122E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77017">
                              <w:rPr>
                                <w:rFonts w:ascii="Times New Roman" w:hAnsi="Times New Roman"/>
                                <w:color w:val="FFFFFF" w:themeColor="background1"/>
                                <w:sz w:val="40"/>
                                <w:szCs w:val="40"/>
                              </w:rPr>
                              <w:t>MONTH 00, 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80.5pt;margin-top:547.95pt;width:235.5pt;height:31.8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" filled="f" stroked="f">
                <v:path arrowok="t"/>
                <v:textbox>
                  <w:txbxContent>
                    <w:p w14:paraId="5D82970E" w14:textId="77777777" w:rsidR="00E77017" w:rsidRPr="00E77017" w:rsidRDefault="00E77017" w:rsidP="004E122E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0"/>
                          <w:szCs w:val="40"/>
                        </w:rPr>
                      </w:pPr>
                      <w:r w:rsidRPr="00E77017">
                        <w:rPr>
                          <w:rFonts w:ascii="Times New Roman" w:hAnsi="Times New Roman"/>
                          <w:color w:val="FFFFFF" w:themeColor="background1"/>
                          <w:sz w:val="40"/>
                          <w:szCs w:val="40"/>
                        </w:rPr>
                        <w:t>MONTH 00, 0000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079476C6" w14:textId="0C856ECA" w:rsidR="00A30837" w:rsidRDefault="00A30837"/>
    <w:p w14:paraId="659D3B9B" w14:textId="77777777" w:rsidR="00A30837" w:rsidRDefault="00A30837"/>
    <w:p w14:paraId="5C04938E" w14:textId="77777777" w:rsidR="00A30837" w:rsidRDefault="00A30837"/>
    <w:p w14:paraId="369D9E28" w14:textId="77777777" w:rsidR="00A30837" w:rsidRDefault="00A30837"/>
    <w:p w14:paraId="57C929C4" w14:textId="77777777" w:rsidR="00A30837" w:rsidRDefault="00A30837"/>
    <w:p w14:paraId="5B5417BF" w14:textId="1B1E50F5" w:rsidR="00A30837" w:rsidRDefault="00272659"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75148F3B" wp14:editId="0273CBC3">
                <wp:simplePos x="0" y="0"/>
                <wp:positionH relativeFrom="margin">
                  <wp:posOffset>1161736</wp:posOffset>
                </wp:positionH>
                <wp:positionV relativeFrom="margin">
                  <wp:posOffset>279400</wp:posOffset>
                </wp:positionV>
                <wp:extent cx="2698108" cy="7207885"/>
                <wp:effectExtent l="0" t="0" r="0" b="5715"/>
                <wp:wrapSquare wrapText="bothSides"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4" o:spid="_x0000_s1026" style="position:absolute;margin-left:91.5pt;margin-top:22pt;width:212.45pt;height:567.55pt;z-index:251643904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BH&#10;kM/IAAAA2wAAAA8AAABkcnMvZG93bnJldi54bWxEj0FrwkAUhO8F/8PyBC+lbkxLqamrqGARC6Vq&#10;e+jtmX1ugtm3IbvG2F/fLRR6HGbmG2Yy62wlWmp86VjBaJiAIM6dLtko+Niv7p5A+ICssXJMCq7k&#10;YTbt3Uww0+7CW2p3wYgIYZ+hgiKEOpPS5wVZ9ENXE0fv6BqLIcrGSN3gJcJtJdMkeZQWS44LBda0&#10;LCg/7c5Wwdfn9e17my4e2heTHjavC7O8de9KDfrd/BlEoC78h//aa63gfgy/X+IPkNMf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CgR5DPyAAAANsAAAAPAAAAAAAAAAAAAAAA&#10;AJwCAABkcnMvZG93bnJldi54bWxQSwUGAAAAAAQABAD3AAAAkQMAAAAA&#10;">
                  <v:imagedata r:id="rId12" o:title=""/>
                  <v:path arrowok="t"/>
                </v:shape>
                <v:shape id="Picture 43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mp&#10;1FjHAAAA2wAAAA8AAABkcnMvZG93bnJldi54bWxEj09rwkAUxO9Cv8PyhF5EN01FJHWVKlRKC6X+&#10;O3h7zT43odm3IbvG2E/fLRQ8DjPzG2a26GwlWmp86VjBwygBQZw7XbJRsN+9DKcgfEDWWDkmBVfy&#10;sJjf9WaYaXfhDbXbYESEsM9QQRFCnUnp84Is+pGriaN3co3FEGVjpG7wEuG2kmmSTKTFkuNCgTWt&#10;Csq/t2er4Hi4fvxs0uW4XZv06+19aVYD96nUfb97fgIRqAu38H/7VSsYP8Lfl/gD5PwX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Jmp1FjHAAAA2wAAAA8AAAAAAAAAAAAAAAAA&#10;nAIAAGRycy9kb3ducmV2LnhtbFBLBQYAAAAABAAEAPcAAACQAwAAAAA=&#10;">
                  <v:imagedata r:id="rId13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441FE888" w14:textId="00DBB9B8" w:rsidR="00A30837" w:rsidRDefault="00A30837"/>
    <w:p w14:paraId="172883B3" w14:textId="77777777" w:rsidR="00A30837" w:rsidRDefault="00A30837"/>
    <w:p w14:paraId="085118C9" w14:textId="31CB11DF" w:rsidR="00A30837" w:rsidRDefault="00272659">
      <w:r>
        <w:rPr>
          <w:noProof/>
        </w:rPr>
        <w:drawing>
          <wp:anchor distT="0" distB="0" distL="114300" distR="114300" simplePos="0" relativeHeight="251723776" behindDoc="0" locked="0" layoutInCell="1" allowOverlap="1" wp14:anchorId="6559F200" wp14:editId="7FA024B8">
            <wp:simplePos x="0" y="0"/>
            <wp:positionH relativeFrom="column">
              <wp:posOffset>854287</wp:posOffset>
            </wp:positionH>
            <wp:positionV relativeFrom="paragraph">
              <wp:posOffset>172720</wp:posOffset>
            </wp:positionV>
            <wp:extent cx="3310890" cy="2346325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_0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89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3097AF" w14:textId="3F476A70" w:rsidR="00A30837" w:rsidRDefault="00A30837"/>
    <w:p w14:paraId="2537E50D" w14:textId="774C62A8" w:rsidR="00A30837" w:rsidRDefault="00A30837"/>
    <w:p w14:paraId="6C5ADA58" w14:textId="77777777" w:rsidR="00A30837" w:rsidRDefault="00A30837"/>
    <w:p w14:paraId="74774BC4" w14:textId="4EB457C4" w:rsidR="00A30837" w:rsidRDefault="00A30837"/>
    <w:p w14:paraId="1FA28A54" w14:textId="72CC3FBA" w:rsidR="00A30837" w:rsidRDefault="00A30837"/>
    <w:p w14:paraId="39A17030" w14:textId="1D894EB5" w:rsidR="00E82608" w:rsidRDefault="00E82608"/>
    <w:p w14:paraId="0159B9B5" w14:textId="77777777" w:rsidR="00E82608" w:rsidRDefault="00E82608"/>
    <w:p w14:paraId="6A36072E" w14:textId="2CE596CA" w:rsidR="00E82608" w:rsidRDefault="00E82608"/>
    <w:p w14:paraId="35BE52EB" w14:textId="77777777" w:rsidR="00E82608" w:rsidRDefault="00E82608"/>
    <w:p w14:paraId="617FD331" w14:textId="33AAA266" w:rsidR="00E82608" w:rsidRDefault="00E82608"/>
    <w:p w14:paraId="7FD5E620" w14:textId="0AA847D2" w:rsidR="00E82608" w:rsidRDefault="00E82608"/>
    <w:p w14:paraId="4BEA45F9" w14:textId="77777777" w:rsidR="00E82608" w:rsidRDefault="00E82608"/>
    <w:p w14:paraId="758B2E1B" w14:textId="77777777" w:rsidR="00E82608" w:rsidRDefault="00E82608"/>
    <w:p w14:paraId="7774BB0A" w14:textId="77777777" w:rsidR="00E82608" w:rsidRDefault="00E82608"/>
    <w:p w14:paraId="54386AF0" w14:textId="0020A3A2" w:rsidR="00E82608" w:rsidRDefault="00272659"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F3221BD" wp14:editId="3DAD9FA1">
                <wp:simplePos x="0" y="0"/>
                <wp:positionH relativeFrom="margin">
                  <wp:posOffset>431800</wp:posOffset>
                </wp:positionH>
                <wp:positionV relativeFrom="margin">
                  <wp:posOffset>3437467</wp:posOffset>
                </wp:positionV>
                <wp:extent cx="4157345" cy="35560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35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5B32F" w14:textId="045241D6" w:rsidR="00E77017" w:rsidRPr="0091020B" w:rsidRDefault="00E77017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The Commanding General of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  <w:t xml:space="preserve">Marine Corps Installations West – Marine Corps Base Camp Pendleton </w:t>
                            </w: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  <w:t>W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elcomes you to the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  <w:t xml:space="preserve">Change of Command of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Unit or Command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 where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  <w:t xml:space="preserve">Colonel Marine A. Motivator will relinquish command to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  <w:t>Colonel Marine B. Motivator.</w:t>
                            </w:r>
                          </w:p>
                          <w:p w14:paraId="34AA1415" w14:textId="77777777" w:rsidR="00E77017" w:rsidRDefault="00E770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0" type="#_x0000_t202" style="position:absolute;margin-left:34pt;margin-top:270.65pt;width:327.35pt;height:280pt;z-index:2516428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" filled="f" stroked="f">
                <v:textbox>
                  <w:txbxContent>
                    <w:p w14:paraId="7D45B32F" w14:textId="045241D6" w:rsidR="00E77017" w:rsidRPr="0091020B" w:rsidRDefault="00E77017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</w:pP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The Commanding General of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  <w:t xml:space="preserve">Marine Corps Installations West – Marine Corps Base Camp Pendleton </w:t>
                      </w: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  <w:t>W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elcomes you to the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  <w:t xml:space="preserve">Change of Command of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>Unit or Command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 where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  <w:t xml:space="preserve">Colonel Marine A. Motivator will relinquish command to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  <w:t>Colonel Marine B. Motivator.</w:t>
                      </w:r>
                    </w:p>
                    <w:p w14:paraId="34AA1415" w14:textId="77777777" w:rsidR="00E77017" w:rsidRDefault="00E77017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36B6038" w14:textId="77777777" w:rsidR="00E82608" w:rsidRDefault="00E82608"/>
    <w:p w14:paraId="1956EE75" w14:textId="77777777" w:rsidR="00E82608" w:rsidRDefault="00E82608">
      <w:bookmarkStart w:id="0" w:name="_GoBack"/>
      <w:bookmarkEnd w:id="0"/>
    </w:p>
    <w:p w14:paraId="3706B521" w14:textId="77777777" w:rsidR="00E82608" w:rsidRDefault="00E82608"/>
    <w:p w14:paraId="175F766D" w14:textId="77777777" w:rsidR="00E82608" w:rsidRDefault="00E82608"/>
    <w:p w14:paraId="444EF95B" w14:textId="77777777" w:rsidR="00E82608" w:rsidRDefault="00E82608"/>
    <w:p w14:paraId="24C0F605" w14:textId="77777777" w:rsidR="00E82608" w:rsidRDefault="00E82608"/>
    <w:p w14:paraId="19AAEF1E" w14:textId="77777777" w:rsidR="00E82608" w:rsidRDefault="00E82608"/>
    <w:p w14:paraId="4DA40872" w14:textId="77777777" w:rsidR="00E82608" w:rsidRDefault="00E82608"/>
    <w:p w14:paraId="28E4E03F" w14:textId="77777777" w:rsidR="00E82608" w:rsidRDefault="00E82608"/>
    <w:p w14:paraId="6F7B9AC3" w14:textId="77777777" w:rsidR="00E82608" w:rsidRDefault="00E82608"/>
    <w:p w14:paraId="73ED2EC9" w14:textId="77777777" w:rsidR="00E82608" w:rsidRDefault="00E82608"/>
    <w:p w14:paraId="6D28D046" w14:textId="77777777" w:rsidR="00E82608" w:rsidRDefault="00E82608"/>
    <w:p w14:paraId="51CB05FD" w14:textId="77777777" w:rsidR="00E82608" w:rsidRDefault="00E82608"/>
    <w:p w14:paraId="74B19EC9" w14:textId="77777777" w:rsidR="00E82608" w:rsidRDefault="00E82608"/>
    <w:p w14:paraId="5D258A17" w14:textId="77777777" w:rsidR="00E82608" w:rsidRDefault="00E82608"/>
    <w:p w14:paraId="042F84FA" w14:textId="77777777" w:rsidR="00E82608" w:rsidRDefault="00E82608"/>
    <w:p w14:paraId="2E0D1E86" w14:textId="77777777" w:rsidR="00E82608" w:rsidRDefault="00E82608"/>
    <w:p w14:paraId="4858BAE5" w14:textId="375E3B55" w:rsidR="00E82608" w:rsidRDefault="00E82608"/>
    <w:p w14:paraId="0F06B039" w14:textId="77777777" w:rsidR="00E82608" w:rsidRDefault="00E82608"/>
    <w:p w14:paraId="0EA323B2" w14:textId="77777777" w:rsidR="00E82608" w:rsidRDefault="00E82608"/>
    <w:p w14:paraId="239D24DB" w14:textId="65043BCE" w:rsidR="00E82608" w:rsidRDefault="00E82608"/>
    <w:p w14:paraId="5E9B9A15" w14:textId="77777777" w:rsidR="00E82608" w:rsidRDefault="00E82608"/>
    <w:p w14:paraId="1272FE22" w14:textId="77777777" w:rsidR="00E82608" w:rsidRDefault="00E82608"/>
    <w:p w14:paraId="608C2468" w14:textId="77777777" w:rsidR="00E82608" w:rsidRDefault="00E82608"/>
    <w:p w14:paraId="7B5DA39D" w14:textId="5FFE24F9" w:rsidR="00E82608" w:rsidRDefault="00272659"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33DD500E" wp14:editId="24E3BF10">
                <wp:simplePos x="0" y="0"/>
                <wp:positionH relativeFrom="margin">
                  <wp:posOffset>1161736</wp:posOffset>
                </wp:positionH>
                <wp:positionV relativeFrom="margin">
                  <wp:posOffset>279400</wp:posOffset>
                </wp:positionV>
                <wp:extent cx="2698108" cy="7207885"/>
                <wp:effectExtent l="0" t="0" r="0" b="5715"/>
                <wp:wrapSquare wrapText="bothSides"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5" o:spid="_x0000_s1026" style="position:absolute;margin-left:91.5pt;margin-top:22pt;width:212.45pt;height:567.55pt;z-index:251648000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">
                <v:shape id="Picture 46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yD&#10;rVvDAAAA2wAAAA8AAABkcnMvZG93bnJldi54bWxEj1FrwjAUhd+F/Ydwhb1pqsxSOqOMgWMwcFj1&#10;/dLcpWXNTUli2/17Mxjs8XDO+Q5nu59sJwbyoXWsYLXMQBDXTrdsFFzOh0UBIkRkjZ1jUvBDAfa7&#10;h9kWS+1GPtFQRSMShEOJCpoY+1LKUDdkMSxdT5y8L+ctxiS9kdrjmOC2k+ssy6XFltNCgz29NlR/&#10;VzerwNnN8W38yG/65K6mKsyn30yDUo/z6eUZRKQp/of/2u9awVMOv1/SD5C7O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IOtW8MAAADbAAAADwAAAAAAAAAAAAAAAACcAgAA&#10;ZHJzL2Rvd25yZXYueG1sUEsFBgAAAAAEAAQA9wAAAIwDAAAAAA==&#10;">
                  <v:imagedata r:id="rId16" o:title=""/>
                  <v:path arrowok="t"/>
                </v:shape>
                <v:shape id="Picture 47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PP&#10;CMDCAAAA2wAAAA8AAABkcnMvZG93bnJldi54bWxEj1FrwjAUhd8H/odwhb3N1KFOqlFEmAwGG3b6&#10;fmmuabG5KUls6783g8EeD+ec73DW28E2oiMfascKppMMBHHpdM1Gwenn/WUJIkRkjY1jUnCnANvN&#10;6GmNuXY9H6krohEJwiFHBVWMbS5lKCuyGCauJU7exXmLMUlvpPbYJ7ht5GuWLaTFmtNChS3tKyqv&#10;xc0qcHb+deg/Fzd9dGdTLM23nw+dUs/jYbcCEWmI/+G/9odWMHuD3y/pB8jN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zzwjAwgAAANsAAAAPAAAAAAAAAAAAAAAAAJwCAABk&#10;cnMvZG93bnJldi54bWxQSwUGAAAAAAQABAD3AAAAiwMAAAAA&#10;">
                  <v:imagedata r:id="rId17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525AA536" w14:textId="4AD059CF" w:rsidR="00E82608" w:rsidRDefault="00E82608"/>
    <w:p w14:paraId="7A80E719" w14:textId="2CCDA944" w:rsidR="00E82608" w:rsidRDefault="00272659"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8E35FE1" wp14:editId="50258E0C">
                <wp:simplePos x="0" y="0"/>
                <wp:positionH relativeFrom="margin">
                  <wp:posOffset>432435</wp:posOffset>
                </wp:positionH>
                <wp:positionV relativeFrom="margin">
                  <wp:posOffset>568538</wp:posOffset>
                </wp:positionV>
                <wp:extent cx="4157345" cy="371263"/>
                <wp:effectExtent l="0" t="0" r="0" b="1016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3712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3E65D" w14:textId="19E65EF3" w:rsidR="00E77017" w:rsidRPr="00670485" w:rsidRDefault="00E77017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SEQUENCE OF EVENTS</w:t>
                            </w:r>
                          </w:p>
                          <w:p w14:paraId="031936A9" w14:textId="77777777" w:rsidR="00E77017" w:rsidRDefault="00E770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1" type="#_x0000_t202" style="position:absolute;margin-left:34.05pt;margin-top:44.75pt;width:327.35pt;height:29.25pt;z-index:2516459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" filled="f" stroked="f">
                <v:textbox>
                  <w:txbxContent>
                    <w:p w14:paraId="1533E65D" w14:textId="19E65EF3" w:rsidR="00E77017" w:rsidRPr="00670485" w:rsidRDefault="00E77017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  <w:t>SEQUENCE OF EVENTS</w:t>
                      </w:r>
                    </w:p>
                    <w:p w14:paraId="031936A9" w14:textId="77777777" w:rsidR="00E77017" w:rsidRDefault="00E77017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E2EAC28" w14:textId="77777777" w:rsidR="00E82608" w:rsidRDefault="00E82608"/>
    <w:p w14:paraId="1F8F60F6" w14:textId="01F94CDE" w:rsidR="00E82608" w:rsidRDefault="00272659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40686F0" wp14:editId="4BC735E7">
                <wp:simplePos x="0" y="0"/>
                <wp:positionH relativeFrom="margin">
                  <wp:posOffset>431800</wp:posOffset>
                </wp:positionH>
                <wp:positionV relativeFrom="margin">
                  <wp:posOffset>983615</wp:posOffset>
                </wp:positionV>
                <wp:extent cx="4157345" cy="6195060"/>
                <wp:effectExtent l="0" t="0" r="0" b="254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6195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2B4954" w14:textId="77777777" w:rsidR="00E77017" w:rsidRPr="00A819B7" w:rsidRDefault="00E77017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PRE-CEREMONY SERENADE</w:t>
                            </w:r>
                          </w:p>
                          <w:p w14:paraId="48A90337" w14:textId="77777777" w:rsidR="00E77017" w:rsidRPr="00A819B7" w:rsidRDefault="00E77017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WELCOME</w:t>
                            </w:r>
                          </w:p>
                          <w:p w14:paraId="16ED3DCF" w14:textId="77777777" w:rsidR="00E77017" w:rsidRPr="00A819B7" w:rsidRDefault="00E77017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*INVOCATION</w:t>
                            </w:r>
                          </w:p>
                          <w:p w14:paraId="2668E619" w14:textId="77777777" w:rsidR="00E77017" w:rsidRPr="00A819B7" w:rsidRDefault="00E77017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SOUND ATTENTION</w:t>
                            </w:r>
                          </w:p>
                          <w:p w14:paraId="215013E4" w14:textId="77777777" w:rsidR="00E77017" w:rsidRPr="00A819B7" w:rsidRDefault="00E77017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SOUND ADJUTANT’S CALL</w:t>
                            </w:r>
                          </w:p>
                          <w:p w14:paraId="1817DE42" w14:textId="77777777" w:rsidR="00E77017" w:rsidRPr="00A819B7" w:rsidRDefault="00E77017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MARCH ON</w:t>
                            </w:r>
                          </w:p>
                          <w:p w14:paraId="66B647F1" w14:textId="77777777" w:rsidR="00E77017" w:rsidRPr="00A819B7" w:rsidRDefault="00E77017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NATIONAL ANTHEM</w:t>
                            </w:r>
                          </w:p>
                          <w:p w14:paraId="79F2CAB4" w14:textId="77777777" w:rsidR="00E77017" w:rsidRPr="00A819B7" w:rsidRDefault="00E77017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POSTING OF COLORS</w:t>
                            </w:r>
                          </w:p>
                          <w:p w14:paraId="725759A4" w14:textId="77777777" w:rsidR="00E77017" w:rsidRPr="00A819B7" w:rsidRDefault="00E77017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SOUND OFF</w:t>
                            </w:r>
                          </w:p>
                          <w:p w14:paraId="1C16EB55" w14:textId="77777777" w:rsidR="00E77017" w:rsidRPr="00A819B7" w:rsidRDefault="00E77017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MANUAL OF ARMS</w:t>
                            </w:r>
                          </w:p>
                          <w:p w14:paraId="364ECE02" w14:textId="77777777" w:rsidR="00E77017" w:rsidRPr="00A819B7" w:rsidRDefault="00E77017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RECEIVE THE REPORT</w:t>
                            </w:r>
                          </w:p>
                          <w:p w14:paraId="0841EA10" w14:textId="77777777" w:rsidR="00E77017" w:rsidRPr="00A819B7" w:rsidRDefault="00E77017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PUBLISH THE ORDER</w:t>
                            </w:r>
                          </w:p>
                          <w:p w14:paraId="63BD184A" w14:textId="77777777" w:rsidR="00E77017" w:rsidRPr="00A819B7" w:rsidRDefault="00E77017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OFFICERS CENTER</w:t>
                            </w:r>
                          </w:p>
                          <w:p w14:paraId="6859BCBA" w14:textId="77777777" w:rsidR="00E77017" w:rsidRPr="00A819B7" w:rsidRDefault="00E77017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TRANSFER OF COMMAND</w:t>
                            </w:r>
                          </w:p>
                          <w:p w14:paraId="55AA1059" w14:textId="3CFCDCEF" w:rsidR="00E77017" w:rsidRPr="00A819B7" w:rsidRDefault="00E77017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VIP / GUEST REMARKS</w:t>
                            </w:r>
                          </w:p>
                          <w:p w14:paraId="78420BEF" w14:textId="77777777" w:rsidR="00E77017" w:rsidRPr="00A819B7" w:rsidRDefault="00E77017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OUTGOING COMMANDER’S REMARKS</w:t>
                            </w:r>
                          </w:p>
                          <w:p w14:paraId="18D0B55B" w14:textId="77777777" w:rsidR="00E77017" w:rsidRPr="00A819B7" w:rsidRDefault="00E77017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INCOMING COMMANDER’S REMARKS</w:t>
                            </w:r>
                          </w:p>
                          <w:p w14:paraId="19CA1C55" w14:textId="77777777" w:rsidR="00E77017" w:rsidRPr="00A819B7" w:rsidRDefault="00E77017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PASS IN REVIEW</w:t>
                            </w:r>
                          </w:p>
                          <w:p w14:paraId="79ADAC29" w14:textId="77777777" w:rsidR="00E77017" w:rsidRPr="00A819B7" w:rsidRDefault="00E77017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*ANCHORS AWEIGH</w:t>
                            </w:r>
                          </w:p>
                          <w:p w14:paraId="16B2A572" w14:textId="77777777" w:rsidR="00E77017" w:rsidRPr="00A819B7" w:rsidRDefault="00E77017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*MARINES’ HYMN</w:t>
                            </w:r>
                          </w:p>
                          <w:p w14:paraId="5E81C654" w14:textId="77777777" w:rsidR="00E77017" w:rsidRPr="00A819B7" w:rsidRDefault="00E77017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CEREMONY CONCLUSION</w:t>
                            </w:r>
                          </w:p>
                          <w:p w14:paraId="33A25C08" w14:textId="77777777" w:rsidR="00E77017" w:rsidRDefault="00E77017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RECEPTION</w:t>
                            </w:r>
                          </w:p>
                          <w:p w14:paraId="6FDA491C" w14:textId="683BBDFE" w:rsidR="00E77017" w:rsidRPr="00A819B7" w:rsidRDefault="00E77017" w:rsidP="00A819B7">
                            <w:pPr>
                              <w:pStyle w:val="BasicParagraph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  <w:br/>
                            </w: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  <w:t>*EVENTS DURING WHICH GUESTS ARE REQUESTED TO STAND.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32" type="#_x0000_t202" style="position:absolute;margin-left:34pt;margin-top:77.45pt;width:327.35pt;height:487.8pt;z-index:2516469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" filled="f" stroked="f">
                <v:textbox>
                  <w:txbxContent>
                    <w:p w14:paraId="652B4954" w14:textId="77777777" w:rsidR="00E77017" w:rsidRPr="00A819B7" w:rsidRDefault="00E77017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PRE-CEREMONY SERENADE</w:t>
                      </w:r>
                    </w:p>
                    <w:p w14:paraId="48A90337" w14:textId="77777777" w:rsidR="00E77017" w:rsidRPr="00A819B7" w:rsidRDefault="00E77017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WELCOME</w:t>
                      </w:r>
                    </w:p>
                    <w:p w14:paraId="16ED3DCF" w14:textId="77777777" w:rsidR="00E77017" w:rsidRPr="00A819B7" w:rsidRDefault="00E77017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*INVOCATION</w:t>
                      </w:r>
                    </w:p>
                    <w:p w14:paraId="2668E619" w14:textId="77777777" w:rsidR="00E77017" w:rsidRPr="00A819B7" w:rsidRDefault="00E77017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SOUND ATTENTION</w:t>
                      </w:r>
                    </w:p>
                    <w:p w14:paraId="215013E4" w14:textId="77777777" w:rsidR="00E77017" w:rsidRPr="00A819B7" w:rsidRDefault="00E77017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SOUND ADJUTANT’S CALL</w:t>
                      </w:r>
                    </w:p>
                    <w:p w14:paraId="1817DE42" w14:textId="77777777" w:rsidR="00E77017" w:rsidRPr="00A819B7" w:rsidRDefault="00E77017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MARCH ON</w:t>
                      </w:r>
                    </w:p>
                    <w:p w14:paraId="66B647F1" w14:textId="77777777" w:rsidR="00E77017" w:rsidRPr="00A819B7" w:rsidRDefault="00E77017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NATIONAL ANTHEM</w:t>
                      </w:r>
                    </w:p>
                    <w:p w14:paraId="79F2CAB4" w14:textId="77777777" w:rsidR="00E77017" w:rsidRPr="00A819B7" w:rsidRDefault="00E77017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POSTING OF COLORS</w:t>
                      </w:r>
                    </w:p>
                    <w:p w14:paraId="725759A4" w14:textId="77777777" w:rsidR="00E77017" w:rsidRPr="00A819B7" w:rsidRDefault="00E77017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SOUND OFF</w:t>
                      </w:r>
                    </w:p>
                    <w:p w14:paraId="1C16EB55" w14:textId="77777777" w:rsidR="00E77017" w:rsidRPr="00A819B7" w:rsidRDefault="00E77017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MANUAL OF ARMS</w:t>
                      </w:r>
                    </w:p>
                    <w:p w14:paraId="364ECE02" w14:textId="77777777" w:rsidR="00E77017" w:rsidRPr="00A819B7" w:rsidRDefault="00E77017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RECEIVE THE REPORT</w:t>
                      </w:r>
                    </w:p>
                    <w:p w14:paraId="0841EA10" w14:textId="77777777" w:rsidR="00E77017" w:rsidRPr="00A819B7" w:rsidRDefault="00E77017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PUBLISH THE ORDER</w:t>
                      </w:r>
                    </w:p>
                    <w:p w14:paraId="63BD184A" w14:textId="77777777" w:rsidR="00E77017" w:rsidRPr="00A819B7" w:rsidRDefault="00E77017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OFFICERS CENTER</w:t>
                      </w:r>
                    </w:p>
                    <w:p w14:paraId="6859BCBA" w14:textId="77777777" w:rsidR="00E77017" w:rsidRPr="00A819B7" w:rsidRDefault="00E77017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TRANSFER OF COMMAND</w:t>
                      </w:r>
                    </w:p>
                    <w:p w14:paraId="55AA1059" w14:textId="3CFCDCEF" w:rsidR="00E77017" w:rsidRPr="00A819B7" w:rsidRDefault="00E77017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VIP / GUEST REMARKS</w:t>
                      </w:r>
                    </w:p>
                    <w:p w14:paraId="78420BEF" w14:textId="77777777" w:rsidR="00E77017" w:rsidRPr="00A819B7" w:rsidRDefault="00E77017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OUTGOING COMMANDER’S REMARKS</w:t>
                      </w:r>
                    </w:p>
                    <w:p w14:paraId="18D0B55B" w14:textId="77777777" w:rsidR="00E77017" w:rsidRPr="00A819B7" w:rsidRDefault="00E77017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INCOMING COMMANDER’S REMARKS</w:t>
                      </w:r>
                    </w:p>
                    <w:p w14:paraId="19CA1C55" w14:textId="77777777" w:rsidR="00E77017" w:rsidRPr="00A819B7" w:rsidRDefault="00E77017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PASS IN REVIEW</w:t>
                      </w:r>
                    </w:p>
                    <w:p w14:paraId="79ADAC29" w14:textId="77777777" w:rsidR="00E77017" w:rsidRPr="00A819B7" w:rsidRDefault="00E77017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*ANCHORS AWEIGH</w:t>
                      </w:r>
                    </w:p>
                    <w:p w14:paraId="16B2A572" w14:textId="77777777" w:rsidR="00E77017" w:rsidRPr="00A819B7" w:rsidRDefault="00E77017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*MARINES’ HYMN</w:t>
                      </w:r>
                    </w:p>
                    <w:p w14:paraId="5E81C654" w14:textId="77777777" w:rsidR="00E77017" w:rsidRPr="00A819B7" w:rsidRDefault="00E77017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CEREMONY CONCLUSION</w:t>
                      </w:r>
                    </w:p>
                    <w:p w14:paraId="33A25C08" w14:textId="77777777" w:rsidR="00E77017" w:rsidRDefault="00E77017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RECEPTION</w:t>
                      </w:r>
                    </w:p>
                    <w:p w14:paraId="6FDA491C" w14:textId="683BBDFE" w:rsidR="00E77017" w:rsidRPr="00A819B7" w:rsidRDefault="00E77017" w:rsidP="00A819B7">
                      <w:pPr>
                        <w:pStyle w:val="BasicParagraph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  <w:sz w:val="18"/>
                          <w:szCs w:val="18"/>
                        </w:rPr>
                        <w:br/>
                      </w: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18"/>
                          <w:szCs w:val="18"/>
                        </w:rPr>
                        <w:t>*EVENTS DURING WHICH GUESTS ARE REQUESTED TO STAND.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A877C75" w14:textId="77777777" w:rsidR="00E82608" w:rsidRDefault="00E82608"/>
    <w:p w14:paraId="1ABE6C19" w14:textId="77777777" w:rsidR="00E82608" w:rsidRDefault="00E82608"/>
    <w:p w14:paraId="1645BB86" w14:textId="77777777" w:rsidR="00E82608" w:rsidRDefault="00E82608"/>
    <w:p w14:paraId="0C37BF40" w14:textId="77777777" w:rsidR="00E82608" w:rsidRDefault="00E82608"/>
    <w:p w14:paraId="51B0BD3C" w14:textId="77777777" w:rsidR="00E82608" w:rsidRDefault="00E82608"/>
    <w:p w14:paraId="04588F7A" w14:textId="77777777" w:rsidR="00E82608" w:rsidRDefault="00E82608"/>
    <w:p w14:paraId="5484E547" w14:textId="77777777" w:rsidR="00E82608" w:rsidRDefault="00E82608"/>
    <w:p w14:paraId="095CCA36" w14:textId="77777777" w:rsidR="00E82608" w:rsidRDefault="00E82608"/>
    <w:p w14:paraId="47C61EEE" w14:textId="77777777" w:rsidR="00E82608" w:rsidRDefault="00E82608"/>
    <w:p w14:paraId="169D7BD6" w14:textId="77777777" w:rsidR="00E82608" w:rsidRDefault="00E82608"/>
    <w:p w14:paraId="32A47F62" w14:textId="77777777" w:rsidR="00E82608" w:rsidRDefault="00E82608"/>
    <w:p w14:paraId="6BB7A6BE" w14:textId="77777777" w:rsidR="00E82608" w:rsidRDefault="00E82608"/>
    <w:p w14:paraId="7F84C68C" w14:textId="77777777" w:rsidR="00E82608" w:rsidRDefault="00E82608"/>
    <w:p w14:paraId="23C1EF0F" w14:textId="77777777" w:rsidR="00E82608" w:rsidRDefault="00E82608"/>
    <w:p w14:paraId="61FCD236" w14:textId="77777777" w:rsidR="00E82608" w:rsidRDefault="00E82608"/>
    <w:p w14:paraId="3B195190" w14:textId="77777777" w:rsidR="00E82608" w:rsidRDefault="00E82608"/>
    <w:p w14:paraId="555AC306" w14:textId="77777777" w:rsidR="00E82608" w:rsidRDefault="00E82608"/>
    <w:p w14:paraId="15F8A27C" w14:textId="77777777" w:rsidR="00E82608" w:rsidRDefault="00E82608"/>
    <w:p w14:paraId="7E7E38B3" w14:textId="77777777" w:rsidR="00E82608" w:rsidRDefault="00E82608"/>
    <w:p w14:paraId="4B521A12" w14:textId="77777777" w:rsidR="00E82608" w:rsidRDefault="00E82608"/>
    <w:p w14:paraId="27BF05DF" w14:textId="77777777" w:rsidR="00E82608" w:rsidRDefault="00E82608"/>
    <w:p w14:paraId="665113FA" w14:textId="77777777" w:rsidR="00E82608" w:rsidRDefault="00E82608"/>
    <w:p w14:paraId="4F78411A" w14:textId="77777777" w:rsidR="00A30837" w:rsidRDefault="00A30837"/>
    <w:p w14:paraId="53664FC5" w14:textId="77777777" w:rsidR="00A30837" w:rsidRDefault="00A30837"/>
    <w:p w14:paraId="170F23CB" w14:textId="77777777" w:rsidR="00E82608" w:rsidRDefault="00E82608"/>
    <w:p w14:paraId="3ADCD373" w14:textId="77777777" w:rsidR="00E82608" w:rsidRDefault="00E82608"/>
    <w:p w14:paraId="44A8BF2A" w14:textId="77777777" w:rsidR="00E82608" w:rsidRDefault="00E82608"/>
    <w:p w14:paraId="18BA86AD" w14:textId="77777777" w:rsidR="00E82608" w:rsidRDefault="00E82608"/>
    <w:p w14:paraId="46CD5B36" w14:textId="77777777" w:rsidR="00E82608" w:rsidRDefault="00E82608"/>
    <w:p w14:paraId="4F310194" w14:textId="77777777" w:rsidR="00E82608" w:rsidRDefault="00E82608"/>
    <w:p w14:paraId="2616783D" w14:textId="77777777" w:rsidR="00E82608" w:rsidRDefault="00E82608"/>
    <w:p w14:paraId="470F7E19" w14:textId="27045FF8" w:rsidR="00E82608" w:rsidRDefault="00E82608"/>
    <w:p w14:paraId="386558ED" w14:textId="77777777" w:rsidR="00E82608" w:rsidRDefault="00E82608"/>
    <w:p w14:paraId="23115FC1" w14:textId="77777777" w:rsidR="00E82608" w:rsidRDefault="00E82608"/>
    <w:p w14:paraId="6C9338EA" w14:textId="77777777" w:rsidR="00E82608" w:rsidRDefault="00E82608"/>
    <w:p w14:paraId="66FB65FC" w14:textId="77777777" w:rsidR="00E82608" w:rsidRDefault="00E82608"/>
    <w:p w14:paraId="558473D9" w14:textId="77777777" w:rsidR="00E82608" w:rsidRDefault="00E82608"/>
    <w:p w14:paraId="555D3CF9" w14:textId="77777777" w:rsidR="00E82608" w:rsidRDefault="00E82608"/>
    <w:p w14:paraId="74F900EF" w14:textId="416AF8D8" w:rsidR="00E82608" w:rsidRDefault="00272659"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3FD960B8" wp14:editId="346BCD10">
                <wp:simplePos x="0" y="0"/>
                <wp:positionH relativeFrom="margin">
                  <wp:posOffset>1169991</wp:posOffset>
                </wp:positionH>
                <wp:positionV relativeFrom="margin">
                  <wp:posOffset>254000</wp:posOffset>
                </wp:positionV>
                <wp:extent cx="2698108" cy="7207885"/>
                <wp:effectExtent l="0" t="0" r="0" b="5715"/>
                <wp:wrapSquare wrapText="bothSides"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7" o:spid="_x0000_s1026" style="position:absolute;margin-left:92.15pt;margin-top:20pt;width:212.45pt;height:567.55pt;z-index:251652096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pmYzQy&#10;ZTIxZS1hNDM2LTRmZjUtYTdmMS1mOTM3MjY1OTNlNjY8L3N0RXZ0Omluc3RhbmNlSUQ+CiAgICAg&#10;ICAgICAgICAgICAgIDxzdEV2dDp3aGVuPjIwMTctMDctMThUMDM6MjI6MzUtMDc6MDA8L3N0RXZ0&#10;OndoZW4+CiAgICAgICAgICAgICAgICAgIDxzdEV2dDpzb2Z0d2FyZUFnZW50PkFkb2JlIFBob3Rv&#10;c2hvcCBDQyAyMDE3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">
                <v:shape id="Picture 58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LU&#10;0PTEAAAA2wAAAA8AAABkcnMvZG93bnJldi54bWxET8tqwkAU3Rf6D8MtuCk6MbSlREepgiItlPpa&#10;uLtmrpPQzJ2QGWP0651FocvDeY+nna1ES40vHSsYDhIQxLnTJRsFu+2i/w7CB2SNlWNScCUP08nj&#10;wxgz7S68pnYTjIgh7DNUUIRQZ1L6vCCLfuBq4sidXGMxRNgYqRu8xHBbyTRJ3qTFkmNDgTXNC8p/&#10;N2er4LC/ft/W6eylXZr0+Pk1M/Nn96NU76n7GIEI1IV/8Z97pRW8xrHxS/wBcnI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LU0PTEAAAA2wAAAA8AAAAAAAAAAAAAAAAAnAIA&#10;AGRycy9kb3ducmV2LnhtbFBLBQYAAAAABAAEAPcAAACNAwAAAAA=&#10;">
                  <v:imagedata r:id="rId18" o:title=""/>
                  <v:path arrowok="t"/>
                </v:shape>
                <v:shape id="Picture 59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2Y&#10;dW/IAAAA2wAAAA8AAABkcnMvZG93bnJldi54bWxEj0FrwkAUhO8F/8PyBC+lbgxtqamrqGARC6Vq&#10;e+jtmX1ugtm3IbvG2F/fLRR6HGbmG2Yy62wlWmp86VjBaJiAIM6dLtko+Niv7p5A+ICssXJMCq7k&#10;YTbt3Uww0+7CW2p3wYgIYZ+hgiKEOpPS5wVZ9ENXE0fv6BqLIcrGSN3gJcJtJdMkeZQWS44LBda0&#10;LCg/7c5Wwdfn9e17my7u2xeTHjavC7O8de9KDfrd/BlEoC78h//aa63gYQy/X+IPkNMf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B9mHVvyAAAANsAAAAPAAAAAAAAAAAAAAAA&#10;AJwCAABkcnMvZG93bnJldi54bWxQSwUGAAAAAAQABAD3AAAAkQMAAAAA&#10;">
                  <v:imagedata r:id="rId19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0FA5C0EC" w14:textId="3B8ABEDA" w:rsidR="00E82608" w:rsidRDefault="00E82608"/>
    <w:p w14:paraId="64E6C705" w14:textId="433FE9CD" w:rsidR="00E82608" w:rsidRDefault="00272659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5F93A17" wp14:editId="26A6B91A">
                <wp:simplePos x="0" y="0"/>
                <wp:positionH relativeFrom="margin">
                  <wp:posOffset>440690</wp:posOffset>
                </wp:positionH>
                <wp:positionV relativeFrom="margin">
                  <wp:posOffset>543138</wp:posOffset>
                </wp:positionV>
                <wp:extent cx="4157345" cy="396663"/>
                <wp:effectExtent l="0" t="0" r="0" b="10160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396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BA08E" w14:textId="4D25A70E" w:rsidR="00E77017" w:rsidRPr="00670485" w:rsidRDefault="00E77017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CEREMONIAL STAFF</w:t>
                            </w:r>
                          </w:p>
                          <w:p w14:paraId="476B1AB0" w14:textId="77777777" w:rsidR="00E77017" w:rsidRDefault="00E770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5" o:spid="_x0000_s1033" type="#_x0000_t202" style="position:absolute;margin-left:34.7pt;margin-top:42.75pt;width:327.35pt;height:31.25pt;z-index:2516500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" filled="f" stroked="f">
                <v:textbox>
                  <w:txbxContent>
                    <w:p w14:paraId="229BA08E" w14:textId="4D25A70E" w:rsidR="00E77017" w:rsidRPr="00670485" w:rsidRDefault="00E77017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  <w:t>CEREMONIAL STAFF</w:t>
                      </w:r>
                    </w:p>
                    <w:p w14:paraId="476B1AB0" w14:textId="77777777" w:rsidR="00E77017" w:rsidRDefault="00E77017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46DE7E2" w14:textId="77777777" w:rsidR="00E82608" w:rsidRDefault="00E82608"/>
    <w:p w14:paraId="07656D25" w14:textId="493458A4" w:rsidR="00E82608" w:rsidRDefault="00272659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83967A9" wp14:editId="6517EF90">
                <wp:simplePos x="0" y="0"/>
                <wp:positionH relativeFrom="margin">
                  <wp:posOffset>440055</wp:posOffset>
                </wp:positionH>
                <wp:positionV relativeFrom="margin">
                  <wp:posOffset>958215</wp:posOffset>
                </wp:positionV>
                <wp:extent cx="4157345" cy="6195060"/>
                <wp:effectExtent l="0" t="0" r="0" b="2540"/>
                <wp:wrapSquare wrapText="bothSides"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6195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ED6F49" w14:textId="77777777" w:rsidR="00E77017" w:rsidRPr="00F30021" w:rsidRDefault="00E7701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COMMANDER OF TROOPS</w:t>
                            </w:r>
                          </w:p>
                          <w:p w14:paraId="70D311D1" w14:textId="2DC5CADF" w:rsidR="00E77017" w:rsidRPr="00F30021" w:rsidRDefault="00E7701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6C5F7802" w14:textId="77777777" w:rsidR="00E77017" w:rsidRPr="00F30021" w:rsidRDefault="00E7701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</w:p>
                          <w:p w14:paraId="258BD2F3" w14:textId="77777777" w:rsidR="00E77017" w:rsidRPr="00F30021" w:rsidRDefault="00E7701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CHAPLAIN</w:t>
                            </w:r>
                          </w:p>
                          <w:p w14:paraId="01E43484" w14:textId="77777777" w:rsidR="00E77017" w:rsidRPr="00F30021" w:rsidRDefault="00E7701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2A409BDB" w14:textId="77777777" w:rsidR="00E77017" w:rsidRPr="00F30021" w:rsidRDefault="00E7701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</w:p>
                          <w:p w14:paraId="0BA7DD7B" w14:textId="77777777" w:rsidR="00E77017" w:rsidRPr="00F30021" w:rsidRDefault="00E7701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NARRATOR</w:t>
                            </w:r>
                          </w:p>
                          <w:p w14:paraId="2ABF4F3F" w14:textId="77777777" w:rsidR="00E77017" w:rsidRPr="00F30021" w:rsidRDefault="00E7701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0CABB256" w14:textId="77777777" w:rsidR="00E77017" w:rsidRPr="00F30021" w:rsidRDefault="00E7701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</w:p>
                          <w:p w14:paraId="31E54C55" w14:textId="77777777" w:rsidR="00E77017" w:rsidRPr="00F30021" w:rsidRDefault="00E7701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ADJUTANT</w:t>
                            </w:r>
                          </w:p>
                          <w:p w14:paraId="084FEC93" w14:textId="77777777" w:rsidR="00E77017" w:rsidRPr="00F30021" w:rsidRDefault="00E7701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69865265" w14:textId="77777777" w:rsidR="00E77017" w:rsidRPr="00F30021" w:rsidRDefault="00E7701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</w:p>
                          <w:p w14:paraId="6113CE9F" w14:textId="77777777" w:rsidR="00E77017" w:rsidRPr="00F30021" w:rsidRDefault="00E7701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COLOR GUARD</w:t>
                            </w:r>
                          </w:p>
                          <w:p w14:paraId="7D336EDB" w14:textId="77777777" w:rsidR="00E77017" w:rsidRPr="00F30021" w:rsidRDefault="00E7701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751A81D8" w14:textId="77777777" w:rsidR="00E77017" w:rsidRPr="00F30021" w:rsidRDefault="00E7701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</w:pPr>
                          </w:p>
                          <w:p w14:paraId="14F43228" w14:textId="77777777" w:rsidR="00E77017" w:rsidRPr="00F30021" w:rsidRDefault="00E7701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STAFF OFFICERS</w:t>
                            </w:r>
                          </w:p>
                          <w:p w14:paraId="3930D540" w14:textId="77777777" w:rsidR="00E77017" w:rsidRDefault="00E7701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2171BE4F" w14:textId="0A712E99" w:rsidR="00E77017" w:rsidRDefault="00E7701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19D948CD" w14:textId="773013B6" w:rsidR="00E77017" w:rsidRDefault="00E7701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633158FF" w14:textId="77777777" w:rsidR="00E77017" w:rsidRPr="00F30021" w:rsidRDefault="00E7701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4C0325E7" w14:textId="77777777" w:rsidR="00E77017" w:rsidRPr="00F30021" w:rsidRDefault="00E77017" w:rsidP="00F30021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</w:pPr>
                          </w:p>
                          <w:p w14:paraId="2FD1E8D5" w14:textId="77777777" w:rsidR="00E77017" w:rsidRPr="00F30021" w:rsidRDefault="00E7701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 xml:space="preserve">STAFF NON-COMMISSIONED OFFICERS </w:t>
                            </w:r>
                          </w:p>
                          <w:p w14:paraId="33155243" w14:textId="77777777" w:rsidR="00E77017" w:rsidRPr="00F30021" w:rsidRDefault="00E7701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5401B466" w14:textId="77777777" w:rsidR="00E77017" w:rsidRPr="00F30021" w:rsidRDefault="00E7701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607281A6" w14:textId="77777777" w:rsidR="00E77017" w:rsidRPr="00F30021" w:rsidRDefault="00E7701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23E499EB" w14:textId="77777777" w:rsidR="00E77017" w:rsidRPr="00F30021" w:rsidRDefault="00E7701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1F0CFB4F" w14:textId="77777777" w:rsidR="00E77017" w:rsidRDefault="00E7701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</w:pPr>
                          </w:p>
                          <w:p w14:paraId="5011D93E" w14:textId="77777777" w:rsidR="00E77017" w:rsidRPr="00F30021" w:rsidRDefault="00E7701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</w:pPr>
                          </w:p>
                          <w:p w14:paraId="644F2358" w14:textId="6C414550" w:rsidR="00E77017" w:rsidRPr="00F30021" w:rsidRDefault="00E7701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2"/>
                                <w:szCs w:val="22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Cs/>
                                <w:color w:val="365F91" w:themeColor="accent1" w:themeShade="BF"/>
                                <w:sz w:val="22"/>
                                <w:szCs w:val="22"/>
                              </w:rPr>
                              <w:t>MUSIC PROVIDED BY THE 1ST MARINE DIVISION BAND</w:t>
                            </w:r>
                          </w:p>
                          <w:p w14:paraId="3C4ACA3E" w14:textId="3AC51618" w:rsidR="00E77017" w:rsidRPr="00F30021" w:rsidRDefault="00E77017" w:rsidP="00F30021">
                            <w:pPr>
                              <w:pStyle w:val="BalloonText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6" o:spid="_x0000_s1034" type="#_x0000_t202" style="position:absolute;margin-left:34.65pt;margin-top:75.45pt;width:327.35pt;height:487.8pt;z-index:2516510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" filled="f" stroked="f">
                <v:textbox>
                  <w:txbxContent>
                    <w:p w14:paraId="35ED6F49" w14:textId="77777777" w:rsidR="00E77017" w:rsidRPr="00F30021" w:rsidRDefault="00E7701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COMMANDER OF TROOPS</w:t>
                      </w:r>
                    </w:p>
                    <w:p w14:paraId="70D311D1" w14:textId="2DC5CADF" w:rsidR="00E77017" w:rsidRPr="00F30021" w:rsidRDefault="00E7701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6C5F7802" w14:textId="77777777" w:rsidR="00E77017" w:rsidRPr="00F30021" w:rsidRDefault="00E7701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</w:p>
                    <w:p w14:paraId="258BD2F3" w14:textId="77777777" w:rsidR="00E77017" w:rsidRPr="00F30021" w:rsidRDefault="00E7701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CHAPLAIN</w:t>
                      </w:r>
                    </w:p>
                    <w:p w14:paraId="01E43484" w14:textId="77777777" w:rsidR="00E77017" w:rsidRPr="00F30021" w:rsidRDefault="00E7701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2A409BDB" w14:textId="77777777" w:rsidR="00E77017" w:rsidRPr="00F30021" w:rsidRDefault="00E7701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</w:p>
                    <w:p w14:paraId="0BA7DD7B" w14:textId="77777777" w:rsidR="00E77017" w:rsidRPr="00F30021" w:rsidRDefault="00E7701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NARRATOR</w:t>
                      </w:r>
                    </w:p>
                    <w:p w14:paraId="2ABF4F3F" w14:textId="77777777" w:rsidR="00E77017" w:rsidRPr="00F30021" w:rsidRDefault="00E7701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0CABB256" w14:textId="77777777" w:rsidR="00E77017" w:rsidRPr="00F30021" w:rsidRDefault="00E7701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</w:p>
                    <w:p w14:paraId="31E54C55" w14:textId="77777777" w:rsidR="00E77017" w:rsidRPr="00F30021" w:rsidRDefault="00E7701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ADJUTANT</w:t>
                      </w:r>
                    </w:p>
                    <w:p w14:paraId="084FEC93" w14:textId="77777777" w:rsidR="00E77017" w:rsidRPr="00F30021" w:rsidRDefault="00E7701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69865265" w14:textId="77777777" w:rsidR="00E77017" w:rsidRPr="00F30021" w:rsidRDefault="00E7701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</w:p>
                    <w:p w14:paraId="6113CE9F" w14:textId="77777777" w:rsidR="00E77017" w:rsidRPr="00F30021" w:rsidRDefault="00E7701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COLOR GUARD</w:t>
                      </w:r>
                    </w:p>
                    <w:p w14:paraId="7D336EDB" w14:textId="77777777" w:rsidR="00E77017" w:rsidRPr="00F30021" w:rsidRDefault="00E7701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751A81D8" w14:textId="77777777" w:rsidR="00E77017" w:rsidRPr="00F30021" w:rsidRDefault="00E7701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</w:pPr>
                    </w:p>
                    <w:p w14:paraId="14F43228" w14:textId="77777777" w:rsidR="00E77017" w:rsidRPr="00F30021" w:rsidRDefault="00E7701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STAFF OFFICERS</w:t>
                      </w:r>
                    </w:p>
                    <w:p w14:paraId="3930D540" w14:textId="77777777" w:rsidR="00E77017" w:rsidRDefault="00E7701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2171BE4F" w14:textId="0A712E99" w:rsidR="00E77017" w:rsidRDefault="00E7701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19D948CD" w14:textId="773013B6" w:rsidR="00E77017" w:rsidRDefault="00E7701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633158FF" w14:textId="77777777" w:rsidR="00E77017" w:rsidRPr="00F30021" w:rsidRDefault="00E7701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4C0325E7" w14:textId="77777777" w:rsidR="00E77017" w:rsidRPr="00F30021" w:rsidRDefault="00E77017" w:rsidP="00F30021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</w:pPr>
                    </w:p>
                    <w:p w14:paraId="2FD1E8D5" w14:textId="77777777" w:rsidR="00E77017" w:rsidRPr="00F30021" w:rsidRDefault="00E7701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 xml:space="preserve">STAFF NON-COMMISSIONED OFFICERS </w:t>
                      </w:r>
                    </w:p>
                    <w:p w14:paraId="33155243" w14:textId="77777777" w:rsidR="00E77017" w:rsidRPr="00F30021" w:rsidRDefault="00E7701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5401B466" w14:textId="77777777" w:rsidR="00E77017" w:rsidRPr="00F30021" w:rsidRDefault="00E7701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607281A6" w14:textId="77777777" w:rsidR="00E77017" w:rsidRPr="00F30021" w:rsidRDefault="00E7701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23E499EB" w14:textId="77777777" w:rsidR="00E77017" w:rsidRPr="00F30021" w:rsidRDefault="00E7701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1F0CFB4F" w14:textId="77777777" w:rsidR="00E77017" w:rsidRDefault="00E7701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</w:pPr>
                    </w:p>
                    <w:p w14:paraId="5011D93E" w14:textId="77777777" w:rsidR="00E77017" w:rsidRPr="00F30021" w:rsidRDefault="00E7701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</w:pPr>
                    </w:p>
                    <w:p w14:paraId="644F2358" w14:textId="6C414550" w:rsidR="00E77017" w:rsidRPr="00F30021" w:rsidRDefault="00E7701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2"/>
                          <w:szCs w:val="22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Cs/>
                          <w:color w:val="365F91" w:themeColor="accent1" w:themeShade="BF"/>
                          <w:sz w:val="22"/>
                          <w:szCs w:val="22"/>
                        </w:rPr>
                        <w:t>MUSIC PROVIDED BY THE 1ST MARINE DIVISION BAND</w:t>
                      </w:r>
                    </w:p>
                    <w:p w14:paraId="3C4ACA3E" w14:textId="3AC51618" w:rsidR="00E77017" w:rsidRPr="00F30021" w:rsidRDefault="00E77017" w:rsidP="00F30021">
                      <w:pPr>
                        <w:pStyle w:val="BalloonText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918E614" w14:textId="77777777" w:rsidR="00E82608" w:rsidRDefault="00E82608"/>
    <w:p w14:paraId="2B3F6B9A" w14:textId="77777777" w:rsidR="00E82608" w:rsidRDefault="00E82608"/>
    <w:p w14:paraId="3B0FC0B9" w14:textId="77777777" w:rsidR="00E82608" w:rsidRDefault="00E82608"/>
    <w:p w14:paraId="66614183" w14:textId="77777777" w:rsidR="00E82608" w:rsidRDefault="00E82608"/>
    <w:p w14:paraId="3C1B234B" w14:textId="77777777" w:rsidR="00E82608" w:rsidRDefault="00E82608"/>
    <w:p w14:paraId="7825D2E1" w14:textId="77777777" w:rsidR="00E82608" w:rsidRDefault="00E82608"/>
    <w:p w14:paraId="5E17EB63" w14:textId="77777777" w:rsidR="00E82608" w:rsidRDefault="00E82608"/>
    <w:p w14:paraId="56AE134C" w14:textId="77777777" w:rsidR="00E82608" w:rsidRDefault="00E82608"/>
    <w:p w14:paraId="6F273EBF" w14:textId="77777777" w:rsidR="00E82608" w:rsidRDefault="00E82608"/>
    <w:p w14:paraId="4F9F140E" w14:textId="77777777" w:rsidR="00E82608" w:rsidRDefault="00E82608"/>
    <w:p w14:paraId="24D141DE" w14:textId="77777777" w:rsidR="00E82608" w:rsidRDefault="00E82608"/>
    <w:p w14:paraId="0AD8A0E4" w14:textId="77777777" w:rsidR="00E82608" w:rsidRDefault="00E82608"/>
    <w:p w14:paraId="33A109FE" w14:textId="77777777" w:rsidR="00E82608" w:rsidRDefault="00E82608"/>
    <w:p w14:paraId="440933D5" w14:textId="77777777" w:rsidR="00E82608" w:rsidRDefault="00E82608"/>
    <w:p w14:paraId="30165510" w14:textId="77777777" w:rsidR="00E82608" w:rsidRDefault="00E82608"/>
    <w:p w14:paraId="63CA02C1" w14:textId="77777777" w:rsidR="00E82608" w:rsidRDefault="00E82608"/>
    <w:p w14:paraId="57D88BF1" w14:textId="77777777" w:rsidR="00E82608" w:rsidRDefault="00E82608"/>
    <w:p w14:paraId="297D709F" w14:textId="77777777" w:rsidR="00E82608" w:rsidRDefault="00E82608"/>
    <w:p w14:paraId="4C5655F5" w14:textId="77777777" w:rsidR="00E82608" w:rsidRDefault="00E82608"/>
    <w:p w14:paraId="272C7BCF" w14:textId="77777777" w:rsidR="00E82608" w:rsidRDefault="00E82608"/>
    <w:p w14:paraId="70968BF0" w14:textId="77777777" w:rsidR="00E82608" w:rsidRDefault="00E82608"/>
    <w:p w14:paraId="5A836AED" w14:textId="77777777" w:rsidR="00E82608" w:rsidRDefault="00E82608"/>
    <w:p w14:paraId="7EA9DFEF" w14:textId="77777777" w:rsidR="00E82608" w:rsidRDefault="00E82608"/>
    <w:p w14:paraId="5600CBDC" w14:textId="77777777" w:rsidR="00E82608" w:rsidRDefault="00E82608"/>
    <w:p w14:paraId="77999075" w14:textId="77777777" w:rsidR="00E82608" w:rsidRDefault="00E82608"/>
    <w:p w14:paraId="5947DB07" w14:textId="77777777" w:rsidR="00E82608" w:rsidRDefault="00E82608"/>
    <w:p w14:paraId="34AA8591" w14:textId="77777777" w:rsidR="00E82608" w:rsidRDefault="00E82608"/>
    <w:p w14:paraId="0CD2E658" w14:textId="77777777" w:rsidR="00E82608" w:rsidRDefault="00E82608"/>
    <w:p w14:paraId="11DB6935" w14:textId="77777777" w:rsidR="00E82608" w:rsidRDefault="00E82608"/>
    <w:p w14:paraId="295FC250" w14:textId="77777777" w:rsidR="00E82608" w:rsidRDefault="00E82608"/>
    <w:p w14:paraId="59AE4968" w14:textId="77777777" w:rsidR="00E82608" w:rsidRDefault="00E82608"/>
    <w:p w14:paraId="0E430C87" w14:textId="77777777" w:rsidR="00E82608" w:rsidRDefault="00E82608"/>
    <w:p w14:paraId="3D44402E" w14:textId="13BE4965" w:rsidR="00E82608" w:rsidRDefault="00E82608"/>
    <w:p w14:paraId="7E5EF3D5" w14:textId="77777777" w:rsidR="00E82608" w:rsidRDefault="00E82608"/>
    <w:p w14:paraId="1BBD2B64" w14:textId="061274A6" w:rsidR="00E82608" w:rsidRDefault="00E82608"/>
    <w:p w14:paraId="43365C4B" w14:textId="77777777" w:rsidR="00E82608" w:rsidRDefault="00E82608"/>
    <w:p w14:paraId="177F6F3B" w14:textId="77777777" w:rsidR="00E82608" w:rsidRDefault="00E82608"/>
    <w:p w14:paraId="0EDAF6F0" w14:textId="13947138" w:rsidR="00E82608" w:rsidRDefault="00E82608"/>
    <w:p w14:paraId="01401A20" w14:textId="1D359052" w:rsidR="00E82608" w:rsidRDefault="00E82608"/>
    <w:p w14:paraId="1336F54D" w14:textId="3A7C5BAF" w:rsidR="00E82608" w:rsidRDefault="00272659">
      <w:r>
        <w:rPr>
          <w:noProof/>
        </w:rPr>
        <w:drawing>
          <wp:anchor distT="0" distB="0" distL="114300" distR="114300" simplePos="0" relativeHeight="251682816" behindDoc="0" locked="0" layoutInCell="1" allowOverlap="1" wp14:anchorId="07CEE4C9" wp14:editId="50188A22">
            <wp:simplePos x="0" y="0"/>
            <wp:positionH relativeFrom="column">
              <wp:posOffset>2338705</wp:posOffset>
            </wp:positionH>
            <wp:positionV relativeFrom="paragraph">
              <wp:posOffset>557530</wp:posOffset>
            </wp:positionV>
            <wp:extent cx="2120900" cy="157480"/>
            <wp:effectExtent l="0" t="0" r="12700" b="0"/>
            <wp:wrapThrough wrapText="bothSides">
              <wp:wrapPolygon edited="0">
                <wp:start x="11511" y="21600"/>
                <wp:lineTo x="21600" y="21600"/>
                <wp:lineTo x="21600" y="11148"/>
                <wp:lineTo x="13581" y="4181"/>
                <wp:lineTo x="8149" y="4181"/>
                <wp:lineTo x="129" y="11148"/>
                <wp:lineTo x="129" y="21600"/>
                <wp:lineTo x="10218" y="21600"/>
                <wp:lineTo x="11511" y="21600"/>
              </wp:wrapPolygon>
            </wp:wrapThrough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0900" cy="15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C4F2B5" wp14:editId="7DEEE01C">
                <wp:simplePos x="0" y="0"/>
                <wp:positionH relativeFrom="column">
                  <wp:posOffset>2268855</wp:posOffset>
                </wp:positionH>
                <wp:positionV relativeFrom="paragraph">
                  <wp:posOffset>6350</wp:posOffset>
                </wp:positionV>
                <wp:extent cx="2328545" cy="584200"/>
                <wp:effectExtent l="0" t="0" r="8255" b="0"/>
                <wp:wrapThrough wrapText="bothSides">
                  <wp:wrapPolygon edited="0">
                    <wp:start x="0" y="0"/>
                    <wp:lineTo x="0" y="20661"/>
                    <wp:lineTo x="21441" y="20661"/>
                    <wp:lineTo x="21441" y="0"/>
                    <wp:lineTo x="0" y="0"/>
                  </wp:wrapPolygon>
                </wp:wrapThrough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8545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E085B" w14:textId="34F8B0B9" w:rsidR="00E77017" w:rsidRPr="00670485" w:rsidRDefault="00E77017" w:rsidP="008E7844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RANK</w:t>
                            </w:r>
                          </w:p>
                          <w:p w14:paraId="02F72C16" w14:textId="71AF6F47" w:rsidR="00E77017" w:rsidRPr="00670485" w:rsidRDefault="00E77017" w:rsidP="008E7844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FIRST M. LAST</w:t>
                            </w:r>
                          </w:p>
                          <w:p w14:paraId="5F62F074" w14:textId="724CDF2A" w:rsidR="00E77017" w:rsidRPr="00670485" w:rsidRDefault="00E77017" w:rsidP="008E7844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POSITION</w:t>
                            </w:r>
                          </w:p>
                          <w:p w14:paraId="30235371" w14:textId="77777777" w:rsidR="00E77017" w:rsidRPr="00350F94" w:rsidRDefault="00E77017" w:rsidP="008E7844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1" o:spid="_x0000_s1035" type="#_x0000_t202" style="position:absolute;margin-left:178.65pt;margin-top:.5pt;width:183.35pt;height:46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" filled="f" stroked="f">
                <v:textbox inset="0,0,0,0">
                  <w:txbxContent>
                    <w:p w14:paraId="39CE085B" w14:textId="34F8B0B9" w:rsidR="00E77017" w:rsidRPr="00670485" w:rsidRDefault="00E77017" w:rsidP="008E7844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RANK</w:t>
                      </w:r>
                    </w:p>
                    <w:p w14:paraId="02F72C16" w14:textId="71AF6F47" w:rsidR="00E77017" w:rsidRPr="00670485" w:rsidRDefault="00E77017" w:rsidP="008E7844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FIRST M. LAST</w:t>
                      </w:r>
                    </w:p>
                    <w:p w14:paraId="5F62F074" w14:textId="724CDF2A" w:rsidR="00E77017" w:rsidRPr="00670485" w:rsidRDefault="00E77017" w:rsidP="008E7844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POSITION</w:t>
                      </w:r>
                    </w:p>
                    <w:p w14:paraId="30235371" w14:textId="77777777" w:rsidR="00E77017" w:rsidRPr="00350F94" w:rsidRDefault="00E77017" w:rsidP="008E7844">
                      <w:pPr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56E81EF2" wp14:editId="54167E0F">
            <wp:simplePos x="0" y="0"/>
            <wp:positionH relativeFrom="column">
              <wp:posOffset>368935</wp:posOffset>
            </wp:positionH>
            <wp:positionV relativeFrom="paragraph">
              <wp:posOffset>6350</wp:posOffset>
            </wp:positionV>
            <wp:extent cx="1704340" cy="2272665"/>
            <wp:effectExtent l="0" t="0" r="0" b="0"/>
            <wp:wrapThrough wrapText="bothSides">
              <wp:wrapPolygon edited="0">
                <wp:start x="0" y="0"/>
                <wp:lineTo x="0" y="21244"/>
                <wp:lineTo x="21246" y="21244"/>
                <wp:lineTo x="21246" y="0"/>
                <wp:lineTo x="0" y="0"/>
              </wp:wrapPolygon>
            </wp:wrapThrough>
            <wp:docPr id="10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laceholder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22726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6D3CE0" w14:textId="2496C43B" w:rsidR="00E82608" w:rsidRDefault="00E82608"/>
    <w:p w14:paraId="7FC541AA" w14:textId="05EB2BAA" w:rsidR="00E82608" w:rsidRDefault="00E82608" w:rsidP="008E7844">
      <w:pPr>
        <w:jc w:val="center"/>
      </w:pPr>
    </w:p>
    <w:p w14:paraId="4D7508A6" w14:textId="559E71B0" w:rsidR="00E82608" w:rsidRDefault="00E82608"/>
    <w:p w14:paraId="1DD9A5BE" w14:textId="12D42329" w:rsidR="00E82608" w:rsidRDefault="0091419E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CA571F9" wp14:editId="181577D4">
                <wp:simplePos x="0" y="0"/>
                <wp:positionH relativeFrom="column">
                  <wp:posOffset>278765</wp:posOffset>
                </wp:positionH>
                <wp:positionV relativeFrom="paragraph">
                  <wp:posOffset>66040</wp:posOffset>
                </wp:positionV>
                <wp:extent cx="4461510" cy="6188710"/>
                <wp:effectExtent l="0" t="0" r="0" b="8890"/>
                <wp:wrapThrough wrapText="bothSides">
                  <wp:wrapPolygon edited="0">
                    <wp:start x="123" y="0"/>
                    <wp:lineTo x="123" y="21542"/>
                    <wp:lineTo x="21397" y="21542"/>
                    <wp:lineTo x="21397" y="0"/>
                    <wp:lineTo x="123" y="0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1510" cy="618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7D7F8" w14:textId="77777777" w:rsidR="00E77017" w:rsidRPr="00763B73" w:rsidRDefault="00E77017" w:rsidP="00462FC6">
                            <w:pPr>
                              <w:pStyle w:val="NoSpacing"/>
                              <w:ind w:left="279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ipsum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 sit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amet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duo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Elitr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doctus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insolens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id.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exerci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ea.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tale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adolescens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cu, ex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dictas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iudicabit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qui.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Accusata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cotidieque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 cum, id qui animal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tamquam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ponderum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causae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oblique ne, qui in stet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repudiandae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E15223B" w14:textId="77777777" w:rsidR="00E77017" w:rsidRPr="00763B73" w:rsidRDefault="00E77017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7BCF02CD" w14:textId="77777777" w:rsidR="00E77017" w:rsidRPr="00763B73" w:rsidRDefault="00E77017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FAB7CB7" w14:textId="77777777" w:rsidR="00E77017" w:rsidRPr="00763B73" w:rsidRDefault="00E77017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00DC5745" w14:textId="77777777" w:rsidR="00E77017" w:rsidRPr="00763B73" w:rsidRDefault="00E77017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7E48444" w14:textId="77777777" w:rsidR="00E77017" w:rsidRPr="00763B73" w:rsidRDefault="00E77017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4B2E1D8" w14:textId="77777777" w:rsidR="00E77017" w:rsidRPr="00763B73" w:rsidRDefault="00E77017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5EDCEA9" w14:textId="77777777" w:rsidR="00E77017" w:rsidRPr="00763B73" w:rsidRDefault="00E77017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0F1DD4DB" w14:textId="77777777" w:rsidR="00E77017" w:rsidRPr="00763B73" w:rsidRDefault="00E77017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67B9686" w14:textId="77777777" w:rsidR="00E77017" w:rsidRPr="00763B73" w:rsidRDefault="00E77017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E4A58AA" w14:textId="77777777" w:rsidR="00E77017" w:rsidRPr="00763B73" w:rsidRDefault="00E77017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15383E43" w14:textId="77777777" w:rsidR="00E77017" w:rsidRPr="00763B73" w:rsidRDefault="00E77017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3331BB8" w14:textId="77777777" w:rsidR="00E77017" w:rsidRPr="00763B73" w:rsidRDefault="00E77017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" o:spid="_x0000_s1036" type="#_x0000_t202" style="position:absolute;margin-left:21.95pt;margin-top:5.2pt;width:351.3pt;height:487.3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" filled="f" stroked="f">
                <v:textbox>
                  <w:txbxContent>
                    <w:p w14:paraId="5CA7D7F8" w14:textId="77777777" w:rsidR="00E77017" w:rsidRPr="00763B73" w:rsidRDefault="00E77017" w:rsidP="00462FC6">
                      <w:pPr>
                        <w:pStyle w:val="NoSpacing"/>
                        <w:ind w:left="279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ipsum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 sit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amet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duo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Elitr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doctus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insolens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id.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exerci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ea.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tale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adolescens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cu, ex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dictas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iudicabit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qui.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Accusata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cotidieque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 cum, id qui animal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tamquam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ponderum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causae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oblique ne, qui in stet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repudiandae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E15223B" w14:textId="77777777" w:rsidR="00E77017" w:rsidRPr="00763B73" w:rsidRDefault="00E77017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7BCF02CD" w14:textId="77777777" w:rsidR="00E77017" w:rsidRPr="00763B73" w:rsidRDefault="00E77017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4FAB7CB7" w14:textId="77777777" w:rsidR="00E77017" w:rsidRPr="00763B73" w:rsidRDefault="00E77017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00DC5745" w14:textId="77777777" w:rsidR="00E77017" w:rsidRPr="00763B73" w:rsidRDefault="00E77017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7E48444" w14:textId="77777777" w:rsidR="00E77017" w:rsidRPr="00763B73" w:rsidRDefault="00E77017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4B2E1D8" w14:textId="77777777" w:rsidR="00E77017" w:rsidRPr="00763B73" w:rsidRDefault="00E77017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5EDCEA9" w14:textId="77777777" w:rsidR="00E77017" w:rsidRPr="00763B73" w:rsidRDefault="00E77017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0F1DD4DB" w14:textId="77777777" w:rsidR="00E77017" w:rsidRPr="00763B73" w:rsidRDefault="00E77017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67B9686" w14:textId="77777777" w:rsidR="00E77017" w:rsidRPr="00763B73" w:rsidRDefault="00E77017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E4A58AA" w14:textId="77777777" w:rsidR="00E77017" w:rsidRPr="00763B73" w:rsidRDefault="00E77017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15383E43" w14:textId="77777777" w:rsidR="00E77017" w:rsidRPr="00763B73" w:rsidRDefault="00E77017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3331BB8" w14:textId="77777777" w:rsidR="00E77017" w:rsidRPr="00763B73" w:rsidRDefault="00E77017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1B830E8" w14:textId="77777777" w:rsidR="00E82608" w:rsidRDefault="00E82608"/>
    <w:p w14:paraId="523907AD" w14:textId="7E438E7A" w:rsidR="00E82608" w:rsidRDefault="00E82608"/>
    <w:p w14:paraId="70E8580E" w14:textId="65536ED6" w:rsidR="00E82608" w:rsidRDefault="00E82608"/>
    <w:p w14:paraId="1C86F39E" w14:textId="242FD86D" w:rsidR="00E82608" w:rsidRDefault="00E82608"/>
    <w:p w14:paraId="003CC8D9" w14:textId="4BBCDF26" w:rsidR="00E82608" w:rsidRDefault="00E82608"/>
    <w:p w14:paraId="36F1D525" w14:textId="53A165E5" w:rsidR="00E82608" w:rsidRDefault="00E82608"/>
    <w:p w14:paraId="768ABBA4" w14:textId="77777777" w:rsidR="00E82608" w:rsidRDefault="00E82608"/>
    <w:p w14:paraId="434D6A94" w14:textId="77777777" w:rsidR="00E82608" w:rsidRDefault="00E82608"/>
    <w:p w14:paraId="0BFE8E1B" w14:textId="77777777" w:rsidR="00E82608" w:rsidRDefault="00E82608"/>
    <w:p w14:paraId="3F9E4939" w14:textId="77777777" w:rsidR="00E82608" w:rsidRDefault="00E82608"/>
    <w:p w14:paraId="366BD804" w14:textId="77777777" w:rsidR="00E82608" w:rsidRDefault="00E82608"/>
    <w:p w14:paraId="624ACFCB" w14:textId="77777777" w:rsidR="00E82608" w:rsidRDefault="00E82608"/>
    <w:p w14:paraId="6B127D61" w14:textId="77777777" w:rsidR="00E82608" w:rsidRDefault="00E82608"/>
    <w:p w14:paraId="3F60DBE3" w14:textId="77777777" w:rsidR="00E82608" w:rsidRDefault="00E82608"/>
    <w:p w14:paraId="01E071CE" w14:textId="77777777" w:rsidR="00E82608" w:rsidRDefault="00E82608"/>
    <w:p w14:paraId="1A7A9340" w14:textId="77777777" w:rsidR="00E82608" w:rsidRDefault="00E82608"/>
    <w:p w14:paraId="6B6FC68E" w14:textId="77777777" w:rsidR="00E82608" w:rsidRDefault="00E82608"/>
    <w:p w14:paraId="3A21314B" w14:textId="77777777" w:rsidR="00E82608" w:rsidRDefault="00E82608"/>
    <w:p w14:paraId="266CDFE4" w14:textId="77777777" w:rsidR="00E82608" w:rsidRDefault="00E82608"/>
    <w:p w14:paraId="39D5F8E8" w14:textId="77777777" w:rsidR="00E82608" w:rsidRDefault="00E82608"/>
    <w:p w14:paraId="60BAB645" w14:textId="77777777" w:rsidR="00E82608" w:rsidRDefault="00E82608"/>
    <w:p w14:paraId="75EF54AC" w14:textId="77777777" w:rsidR="00E82608" w:rsidRDefault="00E82608"/>
    <w:p w14:paraId="799041FE" w14:textId="77777777" w:rsidR="00E82608" w:rsidRDefault="00E82608"/>
    <w:p w14:paraId="2E40A2B0" w14:textId="77777777" w:rsidR="00E82608" w:rsidRDefault="00E82608"/>
    <w:p w14:paraId="00AE05B2" w14:textId="77777777" w:rsidR="00E82608" w:rsidRDefault="00E82608"/>
    <w:p w14:paraId="2F1D2348" w14:textId="77777777" w:rsidR="00E82608" w:rsidRDefault="00E82608"/>
    <w:p w14:paraId="0BDF3BAE" w14:textId="77777777" w:rsidR="00E82608" w:rsidRDefault="00E82608"/>
    <w:p w14:paraId="0E013BDF" w14:textId="77777777" w:rsidR="00E82608" w:rsidRDefault="00E82608"/>
    <w:p w14:paraId="606297F0" w14:textId="77777777" w:rsidR="00E82608" w:rsidRDefault="00E82608"/>
    <w:p w14:paraId="416BC40B" w14:textId="77777777" w:rsidR="00E82608" w:rsidRDefault="00E82608"/>
    <w:p w14:paraId="5E4CA0BA" w14:textId="77777777" w:rsidR="00E82608" w:rsidRDefault="00E82608"/>
    <w:p w14:paraId="3CBEEB65" w14:textId="77777777" w:rsidR="00E82608" w:rsidRDefault="00E82608"/>
    <w:p w14:paraId="035943C8" w14:textId="77777777" w:rsidR="00E82608" w:rsidRDefault="00E82608"/>
    <w:p w14:paraId="128A0B14" w14:textId="77777777" w:rsidR="00E82608" w:rsidRDefault="00E82608"/>
    <w:p w14:paraId="54D7B350" w14:textId="61288328" w:rsidR="00E82608" w:rsidRDefault="00E82608"/>
    <w:p w14:paraId="7206F4FA" w14:textId="77777777" w:rsidR="00E82608" w:rsidRDefault="00E82608"/>
    <w:p w14:paraId="0FF110C3" w14:textId="48782E1D" w:rsidR="00E82608" w:rsidRDefault="00E82608"/>
    <w:p w14:paraId="2E1CB8B8" w14:textId="2C307EC7" w:rsidR="00E82608" w:rsidRDefault="006A1AA2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64737E5" wp14:editId="275BD890">
                <wp:simplePos x="0" y="0"/>
                <wp:positionH relativeFrom="column">
                  <wp:posOffset>2437130</wp:posOffset>
                </wp:positionH>
                <wp:positionV relativeFrom="paragraph">
                  <wp:posOffset>157480</wp:posOffset>
                </wp:positionV>
                <wp:extent cx="2249805" cy="583565"/>
                <wp:effectExtent l="0" t="0" r="10795" b="635"/>
                <wp:wrapThrough wrapText="bothSides">
                  <wp:wrapPolygon edited="0">
                    <wp:start x="0" y="0"/>
                    <wp:lineTo x="0" y="20683"/>
                    <wp:lineTo x="21460" y="20683"/>
                    <wp:lineTo x="21460" y="0"/>
                    <wp:lineTo x="0" y="0"/>
                  </wp:wrapPolygon>
                </wp:wrapThrough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805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4BB94" w14:textId="77777777" w:rsidR="00E77017" w:rsidRPr="00670485" w:rsidRDefault="00E77017" w:rsidP="005742D2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RANK</w:t>
                            </w:r>
                          </w:p>
                          <w:p w14:paraId="352CD02B" w14:textId="77777777" w:rsidR="00E77017" w:rsidRPr="00670485" w:rsidRDefault="00E77017" w:rsidP="005742D2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FIRST M. LAST</w:t>
                            </w:r>
                          </w:p>
                          <w:p w14:paraId="133ACC54" w14:textId="77777777" w:rsidR="00E77017" w:rsidRPr="008E7844" w:rsidRDefault="00E77017" w:rsidP="005742D2">
                            <w:pPr>
                              <w:jc w:val="center"/>
                              <w:rPr>
                                <w:rFonts w:ascii="Times" w:hAnsi="Times"/>
                                <w:color w:val="365F91" w:themeColor="accent1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POSITION</w:t>
                            </w:r>
                          </w:p>
                          <w:p w14:paraId="51BD69A9" w14:textId="77777777" w:rsidR="00E77017" w:rsidRPr="00350F94" w:rsidRDefault="00E77017" w:rsidP="005742D2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4" o:spid="_x0000_s1037" type="#_x0000_t202" style="position:absolute;margin-left:191.9pt;margin-top:12.4pt;width:177.15pt;height:45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" filled="f" stroked="f">
                <v:textbox inset="0,0,0,0">
                  <w:txbxContent>
                    <w:p w14:paraId="0DD4BB94" w14:textId="77777777" w:rsidR="00E77017" w:rsidRPr="00670485" w:rsidRDefault="00E77017" w:rsidP="005742D2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RANK</w:t>
                      </w:r>
                    </w:p>
                    <w:p w14:paraId="352CD02B" w14:textId="77777777" w:rsidR="00E77017" w:rsidRPr="00670485" w:rsidRDefault="00E77017" w:rsidP="005742D2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FIRST M. LAST</w:t>
                      </w:r>
                    </w:p>
                    <w:p w14:paraId="133ACC54" w14:textId="77777777" w:rsidR="00E77017" w:rsidRPr="008E7844" w:rsidRDefault="00E77017" w:rsidP="005742D2">
                      <w:pPr>
                        <w:jc w:val="center"/>
                        <w:rPr>
                          <w:rFonts w:ascii="Times" w:hAnsi="Times"/>
                          <w:color w:val="365F91" w:themeColor="accent1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POSITION</w:t>
                      </w:r>
                    </w:p>
                    <w:p w14:paraId="51BD69A9" w14:textId="77777777" w:rsidR="00E77017" w:rsidRPr="00350F94" w:rsidRDefault="00E77017" w:rsidP="005742D2">
                      <w:pPr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272659">
        <w:rPr>
          <w:noProof/>
        </w:rPr>
        <w:drawing>
          <wp:anchor distT="0" distB="0" distL="114300" distR="114300" simplePos="0" relativeHeight="251699200" behindDoc="0" locked="0" layoutInCell="1" allowOverlap="1" wp14:anchorId="2ABF7613" wp14:editId="30371D20">
            <wp:simplePos x="0" y="0"/>
            <wp:positionH relativeFrom="column">
              <wp:posOffset>309245</wp:posOffset>
            </wp:positionH>
            <wp:positionV relativeFrom="paragraph">
              <wp:posOffset>151130</wp:posOffset>
            </wp:positionV>
            <wp:extent cx="2018665" cy="2691130"/>
            <wp:effectExtent l="0" t="0" r="0" b="1270"/>
            <wp:wrapThrough wrapText="bothSides">
              <wp:wrapPolygon edited="0">
                <wp:start x="0" y="0"/>
                <wp:lineTo x="0" y="21406"/>
                <wp:lineTo x="21199" y="21406"/>
                <wp:lineTo x="21199" y="0"/>
                <wp:lineTo x="0" y="0"/>
              </wp:wrapPolygon>
            </wp:wrapThrough>
            <wp:docPr id="11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laceholder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26911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</wp:anchor>
        </w:drawing>
      </w:r>
    </w:p>
    <w:p w14:paraId="1EE7474F" w14:textId="0CD6EC36" w:rsidR="00E82608" w:rsidRDefault="00E82608"/>
    <w:p w14:paraId="29A75AB9" w14:textId="77777777" w:rsidR="00E82608" w:rsidRDefault="00E82608"/>
    <w:p w14:paraId="14502774" w14:textId="50E6EE7E" w:rsidR="00E82608" w:rsidRDefault="00E82608"/>
    <w:p w14:paraId="6206421D" w14:textId="7CB8A5B1" w:rsidR="00E82608" w:rsidRDefault="00272659">
      <w:r>
        <w:rPr>
          <w:noProof/>
        </w:rPr>
        <w:drawing>
          <wp:anchor distT="0" distB="0" distL="114300" distR="114300" simplePos="0" relativeHeight="251700224" behindDoc="0" locked="0" layoutInCell="1" allowOverlap="1" wp14:anchorId="52B97CE6" wp14:editId="7A5997E2">
            <wp:simplePos x="0" y="0"/>
            <wp:positionH relativeFrom="column">
              <wp:posOffset>2489200</wp:posOffset>
            </wp:positionH>
            <wp:positionV relativeFrom="paragraph">
              <wp:posOffset>10160</wp:posOffset>
            </wp:positionV>
            <wp:extent cx="2120265" cy="156845"/>
            <wp:effectExtent l="0" t="0" r="0" b="0"/>
            <wp:wrapThrough wrapText="bothSides">
              <wp:wrapPolygon edited="0">
                <wp:start x="11508" y="21600"/>
                <wp:lineTo x="21600" y="21600"/>
                <wp:lineTo x="21600" y="11106"/>
                <wp:lineTo x="13578" y="4110"/>
                <wp:lineTo x="8403" y="4110"/>
                <wp:lineTo x="382" y="11106"/>
                <wp:lineTo x="382" y="21600"/>
                <wp:lineTo x="10473" y="21600"/>
                <wp:lineTo x="11508" y="21600"/>
              </wp:wrapPolygon>
            </wp:wrapThrough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0265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233C7C" w14:textId="6576033C" w:rsidR="00E82608" w:rsidRDefault="006A1AA2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6C5AF10" wp14:editId="6FA3E407">
                <wp:simplePos x="0" y="0"/>
                <wp:positionH relativeFrom="column">
                  <wp:posOffset>218440</wp:posOffset>
                </wp:positionH>
                <wp:positionV relativeFrom="paragraph">
                  <wp:posOffset>96520</wp:posOffset>
                </wp:positionV>
                <wp:extent cx="4460240" cy="6285865"/>
                <wp:effectExtent l="0" t="0" r="0" b="0"/>
                <wp:wrapThrough wrapText="bothSides">
                  <wp:wrapPolygon edited="0">
                    <wp:start x="123" y="0"/>
                    <wp:lineTo x="123" y="21471"/>
                    <wp:lineTo x="21280" y="21471"/>
                    <wp:lineTo x="21280" y="0"/>
                    <wp:lineTo x="123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0240" cy="6285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3">
                        <w:txbxContent>
                          <w:p w14:paraId="6F8CA2EE" w14:textId="77777777" w:rsidR="00E77017" w:rsidRPr="00763B73" w:rsidRDefault="00E77017" w:rsidP="006A1AA2">
                            <w:pPr>
                              <w:pStyle w:val="NoSpacing"/>
                              <w:ind w:left="342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1536C64" w14:textId="77777777" w:rsidR="00E77017" w:rsidRPr="00763B73" w:rsidRDefault="00E77017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13B298A" w14:textId="531B5786" w:rsidR="00E77017" w:rsidRDefault="00E77017" w:rsidP="006A1AA2">
                            <w:pPr>
                              <w:pStyle w:val="NoSpacing"/>
                              <w:ind w:left="342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Cu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Corpora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</w:p>
                          <w:p w14:paraId="7871E967" w14:textId="35B57404" w:rsidR="00E77017" w:rsidRPr="00763B73" w:rsidRDefault="00E77017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51413A6" w14:textId="77777777" w:rsidR="00E77017" w:rsidRPr="00763B73" w:rsidRDefault="00E77017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BF944AA" w14:textId="47D37DCE" w:rsidR="00E77017" w:rsidRPr="00763B73" w:rsidRDefault="00E77017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4CC0BA5" w14:textId="77777777" w:rsidR="00E77017" w:rsidRPr="00763B73" w:rsidRDefault="00E77017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12E78346" w14:textId="77777777" w:rsidR="00E77017" w:rsidRPr="00763B73" w:rsidRDefault="00E77017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6A3CF19" w14:textId="77777777" w:rsidR="00E77017" w:rsidRPr="00763B73" w:rsidRDefault="00E77017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54CD489" w14:textId="77777777" w:rsidR="00E77017" w:rsidRPr="00763B73" w:rsidRDefault="00E77017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F827F88" w14:textId="77777777" w:rsidR="00E77017" w:rsidRPr="00763B73" w:rsidRDefault="00E77017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5C637698" w14:textId="77777777" w:rsidR="00E77017" w:rsidRPr="00763B73" w:rsidRDefault="00E77017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5AF989AB" w14:textId="77777777" w:rsidR="00E77017" w:rsidRDefault="00E77017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1F6C3CC" w14:textId="77777777" w:rsidR="00E77017" w:rsidRPr="00763B73" w:rsidRDefault="00E77017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2C23DB4" w14:textId="77777777" w:rsidR="00E77017" w:rsidRPr="00763B73" w:rsidRDefault="00E77017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0C5FF00" w14:textId="77777777" w:rsidR="00E77017" w:rsidRPr="00763B73" w:rsidRDefault="00E77017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6D49052" w14:textId="77777777" w:rsidR="00E77017" w:rsidRPr="00763B73" w:rsidRDefault="00E77017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3B17427" w14:textId="77777777" w:rsidR="00E77017" w:rsidRPr="00763B73" w:rsidRDefault="00E77017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9C1D842" w14:textId="77777777" w:rsidR="00E77017" w:rsidRPr="00763B73" w:rsidRDefault="00E77017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C921884" w14:textId="77777777" w:rsidR="00E77017" w:rsidRPr="00763B73" w:rsidRDefault="00E77017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178E1CE2" w14:textId="77777777" w:rsidR="00E77017" w:rsidRPr="00763B73" w:rsidRDefault="00E77017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17.2pt;margin-top:7.6pt;width:351.2pt;height:494.9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" filled="f" stroked="f">
                <v:textbox style="mso-next-textbox:#Text Box 24">
                  <w:txbxContent>
                    <w:p w14:paraId="6F8CA2EE" w14:textId="77777777" w:rsidR="00E77017" w:rsidRPr="00763B73" w:rsidRDefault="00E77017" w:rsidP="006A1AA2">
                      <w:pPr>
                        <w:pStyle w:val="NoSpacing"/>
                        <w:ind w:left="342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1536C64" w14:textId="77777777" w:rsidR="00E77017" w:rsidRPr="00763B73" w:rsidRDefault="00E77017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13B298A" w14:textId="531B5786" w:rsidR="00E77017" w:rsidRDefault="00E77017" w:rsidP="006A1AA2">
                      <w:pPr>
                        <w:pStyle w:val="NoSpacing"/>
                        <w:ind w:left="342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Cu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Corpora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</w:p>
                    <w:p w14:paraId="7871E967" w14:textId="35B57404" w:rsidR="00E77017" w:rsidRPr="00763B73" w:rsidRDefault="00E77017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451413A6" w14:textId="77777777" w:rsidR="00E77017" w:rsidRPr="00763B73" w:rsidRDefault="00E77017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BF944AA" w14:textId="47D37DCE" w:rsidR="00E77017" w:rsidRPr="00763B73" w:rsidRDefault="00E77017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34CC0BA5" w14:textId="77777777" w:rsidR="00E77017" w:rsidRPr="00763B73" w:rsidRDefault="00E77017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12E78346" w14:textId="77777777" w:rsidR="00E77017" w:rsidRPr="00763B73" w:rsidRDefault="00E77017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56A3CF19" w14:textId="77777777" w:rsidR="00E77017" w:rsidRPr="00763B73" w:rsidRDefault="00E77017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54CD489" w14:textId="77777777" w:rsidR="00E77017" w:rsidRPr="00763B73" w:rsidRDefault="00E77017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4F827F88" w14:textId="77777777" w:rsidR="00E77017" w:rsidRPr="00763B73" w:rsidRDefault="00E77017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5C637698" w14:textId="77777777" w:rsidR="00E77017" w:rsidRPr="00763B73" w:rsidRDefault="00E77017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5AF989AB" w14:textId="77777777" w:rsidR="00E77017" w:rsidRDefault="00E77017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1F6C3CC" w14:textId="77777777" w:rsidR="00E77017" w:rsidRPr="00763B73" w:rsidRDefault="00E77017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32C23DB4" w14:textId="77777777" w:rsidR="00E77017" w:rsidRPr="00763B73" w:rsidRDefault="00E77017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0C5FF00" w14:textId="77777777" w:rsidR="00E77017" w:rsidRPr="00763B73" w:rsidRDefault="00E77017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6D49052" w14:textId="77777777" w:rsidR="00E77017" w:rsidRPr="00763B73" w:rsidRDefault="00E77017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3B17427" w14:textId="77777777" w:rsidR="00E77017" w:rsidRPr="00763B73" w:rsidRDefault="00E77017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9C1D842" w14:textId="77777777" w:rsidR="00E77017" w:rsidRPr="00763B73" w:rsidRDefault="00E77017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C921884" w14:textId="77777777" w:rsidR="00E77017" w:rsidRPr="00763B73" w:rsidRDefault="00E77017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178E1CE2" w14:textId="77777777" w:rsidR="00E77017" w:rsidRPr="00763B73" w:rsidRDefault="00E77017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3D434BE" w14:textId="403C542C" w:rsidR="00E82608" w:rsidRDefault="00E82608"/>
    <w:p w14:paraId="0EF832BF" w14:textId="77777777" w:rsidR="00E82608" w:rsidRDefault="00E82608"/>
    <w:p w14:paraId="62BF7511" w14:textId="200EC809" w:rsidR="00E82608" w:rsidRDefault="00E82608"/>
    <w:p w14:paraId="65FB0968" w14:textId="18B27F8E" w:rsidR="00E82608" w:rsidRDefault="00E82608"/>
    <w:p w14:paraId="6AA4BAC3" w14:textId="77777777" w:rsidR="00E82608" w:rsidRDefault="00E82608"/>
    <w:p w14:paraId="4C9DBED4" w14:textId="77777777" w:rsidR="00E82608" w:rsidRDefault="00E82608"/>
    <w:p w14:paraId="5AAEABBF" w14:textId="77777777" w:rsidR="00E82608" w:rsidRDefault="00E82608"/>
    <w:p w14:paraId="79FFAB54" w14:textId="1F894E1B" w:rsidR="00E82608" w:rsidRDefault="00E82608"/>
    <w:p w14:paraId="605CB9C3" w14:textId="77777777" w:rsidR="00E82608" w:rsidRDefault="00E82608"/>
    <w:p w14:paraId="604F5E9B" w14:textId="77777777" w:rsidR="00E82608" w:rsidRDefault="00E82608"/>
    <w:p w14:paraId="5FED484F" w14:textId="77777777" w:rsidR="00E82608" w:rsidRDefault="00E82608"/>
    <w:p w14:paraId="2CFBDD09" w14:textId="77777777" w:rsidR="00E82608" w:rsidRDefault="00E82608"/>
    <w:p w14:paraId="555B700B" w14:textId="77777777" w:rsidR="00E82608" w:rsidRDefault="00E82608"/>
    <w:p w14:paraId="2FE644AB" w14:textId="77777777" w:rsidR="00E82608" w:rsidRDefault="00E82608"/>
    <w:p w14:paraId="2FE51276" w14:textId="77777777" w:rsidR="00E82608" w:rsidRDefault="00E82608"/>
    <w:p w14:paraId="02021781" w14:textId="77777777" w:rsidR="00E82608" w:rsidRDefault="00E82608"/>
    <w:p w14:paraId="254C7327" w14:textId="77777777" w:rsidR="00E82608" w:rsidRDefault="00E82608"/>
    <w:p w14:paraId="00EA56FF" w14:textId="77777777" w:rsidR="00E82608" w:rsidRDefault="00E82608"/>
    <w:p w14:paraId="3918251E" w14:textId="77777777" w:rsidR="00E82608" w:rsidRDefault="00E82608"/>
    <w:p w14:paraId="6E54B761" w14:textId="77777777" w:rsidR="00E82608" w:rsidRDefault="00E82608"/>
    <w:p w14:paraId="430BF47B" w14:textId="77777777" w:rsidR="00E82608" w:rsidRDefault="00E82608"/>
    <w:p w14:paraId="3CAEF06B" w14:textId="77777777" w:rsidR="00E82608" w:rsidRDefault="00E82608"/>
    <w:p w14:paraId="1E4A1BA1" w14:textId="77777777" w:rsidR="00E82608" w:rsidRDefault="00E82608"/>
    <w:p w14:paraId="1C12B267" w14:textId="77777777" w:rsidR="00E82608" w:rsidRDefault="00E82608"/>
    <w:p w14:paraId="1452D4C4" w14:textId="77777777" w:rsidR="00E82608" w:rsidRDefault="00E82608"/>
    <w:p w14:paraId="48B91149" w14:textId="77777777" w:rsidR="00E82608" w:rsidRDefault="00E82608"/>
    <w:p w14:paraId="7ED8EC31" w14:textId="77777777" w:rsidR="00E82608" w:rsidRDefault="00E82608"/>
    <w:p w14:paraId="62EA095D" w14:textId="77777777" w:rsidR="00E82608" w:rsidRDefault="00E82608"/>
    <w:p w14:paraId="47760E79" w14:textId="77777777" w:rsidR="00E82608" w:rsidRDefault="00E82608"/>
    <w:p w14:paraId="1716220F" w14:textId="77777777" w:rsidR="00E82608" w:rsidRDefault="00E82608"/>
    <w:p w14:paraId="472554B8" w14:textId="77777777" w:rsidR="00E82608" w:rsidRDefault="00E82608"/>
    <w:p w14:paraId="7E2FE451" w14:textId="77777777" w:rsidR="00E82608" w:rsidRDefault="00E82608"/>
    <w:p w14:paraId="0E56F097" w14:textId="77777777" w:rsidR="00E82608" w:rsidRDefault="00E82608"/>
    <w:p w14:paraId="38587964" w14:textId="77777777" w:rsidR="00E82608" w:rsidRDefault="00E82608"/>
    <w:p w14:paraId="3535D56F" w14:textId="77777777" w:rsidR="00E82608" w:rsidRDefault="00E82608"/>
    <w:p w14:paraId="6D49D093" w14:textId="77777777" w:rsidR="00E82608" w:rsidRDefault="00E82608"/>
    <w:p w14:paraId="43D37BA8" w14:textId="1FD046A1" w:rsidR="00E82608" w:rsidRDefault="0091419E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5CF2A8F" wp14:editId="0606B3AB">
                <wp:simplePos x="0" y="0"/>
                <wp:positionH relativeFrom="column">
                  <wp:posOffset>320675</wp:posOffset>
                </wp:positionH>
                <wp:positionV relativeFrom="paragraph">
                  <wp:posOffset>304165</wp:posOffset>
                </wp:positionV>
                <wp:extent cx="4403725" cy="7128510"/>
                <wp:effectExtent l="0" t="0" r="0" b="889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3725" cy="712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9" type="#_x0000_t202" style="position:absolute;margin-left:25.25pt;margin-top:23.95pt;width:346.75pt;height:561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233BB75F" w14:textId="3F3643B5" w:rsidR="00E82608" w:rsidRDefault="00E82608"/>
    <w:p w14:paraId="0E956F2C" w14:textId="77777777" w:rsidR="0091419E" w:rsidRDefault="0091419E"/>
    <w:p w14:paraId="294B2E3A" w14:textId="5C36264A" w:rsidR="00E82608" w:rsidRDefault="00272659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D1A5473" wp14:editId="3C572202">
                <wp:simplePos x="0" y="0"/>
                <wp:positionH relativeFrom="column">
                  <wp:posOffset>2445711</wp:posOffset>
                </wp:positionH>
                <wp:positionV relativeFrom="paragraph">
                  <wp:posOffset>140652</wp:posOffset>
                </wp:positionV>
                <wp:extent cx="2250114" cy="584165"/>
                <wp:effectExtent l="0" t="0" r="10795" b="635"/>
                <wp:wrapThrough wrapText="bothSides">
                  <wp:wrapPolygon edited="0">
                    <wp:start x="0" y="0"/>
                    <wp:lineTo x="0" y="20683"/>
                    <wp:lineTo x="21460" y="20683"/>
                    <wp:lineTo x="21460" y="0"/>
                    <wp:lineTo x="0" y="0"/>
                  </wp:wrapPolygon>
                </wp:wrapThrough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0114" cy="58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24F11" w14:textId="77777777" w:rsidR="00E77017" w:rsidRPr="00670485" w:rsidRDefault="00E77017" w:rsidP="008A458D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RANK</w:t>
                            </w:r>
                          </w:p>
                          <w:p w14:paraId="04B00E14" w14:textId="77777777" w:rsidR="00E77017" w:rsidRPr="00670485" w:rsidRDefault="00E77017" w:rsidP="008A458D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FIRST M. LAST</w:t>
                            </w:r>
                          </w:p>
                          <w:p w14:paraId="7118D301" w14:textId="77777777" w:rsidR="00E77017" w:rsidRPr="00670485" w:rsidRDefault="00E77017" w:rsidP="008A458D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POSITION</w:t>
                            </w:r>
                          </w:p>
                          <w:p w14:paraId="6063C0FA" w14:textId="77777777" w:rsidR="00E77017" w:rsidRPr="00350F94" w:rsidRDefault="00E77017" w:rsidP="008A458D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6" o:spid="_x0000_s1040" type="#_x0000_t202" style="position:absolute;margin-left:192.6pt;margin-top:11.05pt;width:177.15pt;height:4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" filled="f" stroked="f">
                <v:textbox inset="0,0,0,0">
                  <w:txbxContent>
                    <w:p w14:paraId="24524F11" w14:textId="77777777" w:rsidR="00E77017" w:rsidRPr="00670485" w:rsidRDefault="00E77017" w:rsidP="008A458D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RANK</w:t>
                      </w:r>
                    </w:p>
                    <w:p w14:paraId="04B00E14" w14:textId="77777777" w:rsidR="00E77017" w:rsidRPr="00670485" w:rsidRDefault="00E77017" w:rsidP="008A458D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FIRST M. LAST</w:t>
                      </w:r>
                    </w:p>
                    <w:p w14:paraId="7118D301" w14:textId="77777777" w:rsidR="00E77017" w:rsidRPr="00670485" w:rsidRDefault="00E77017" w:rsidP="008A458D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POSITION</w:t>
                      </w:r>
                    </w:p>
                    <w:p w14:paraId="6063C0FA" w14:textId="77777777" w:rsidR="00E77017" w:rsidRPr="00350F94" w:rsidRDefault="00E77017" w:rsidP="008A458D">
                      <w:pPr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37D970A5" wp14:editId="07AA98A6">
            <wp:simplePos x="0" y="0"/>
            <wp:positionH relativeFrom="column">
              <wp:posOffset>316865</wp:posOffset>
            </wp:positionH>
            <wp:positionV relativeFrom="paragraph">
              <wp:posOffset>133985</wp:posOffset>
            </wp:positionV>
            <wp:extent cx="2018665" cy="2691130"/>
            <wp:effectExtent l="0" t="0" r="0" b="1270"/>
            <wp:wrapThrough wrapText="bothSides">
              <wp:wrapPolygon edited="0">
                <wp:start x="0" y="0"/>
                <wp:lineTo x="0" y="21406"/>
                <wp:lineTo x="21199" y="21406"/>
                <wp:lineTo x="21199" y="0"/>
                <wp:lineTo x="0" y="0"/>
              </wp:wrapPolygon>
            </wp:wrapThrough>
            <wp:docPr id="128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laceholder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26911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</wp:anchor>
        </w:drawing>
      </w:r>
    </w:p>
    <w:p w14:paraId="4439238A" w14:textId="5D4045D7" w:rsidR="00E82608" w:rsidRDefault="00E82608"/>
    <w:p w14:paraId="5F152F03" w14:textId="77777777" w:rsidR="00E82608" w:rsidRDefault="00E82608"/>
    <w:p w14:paraId="4AB963AD" w14:textId="7CAED001" w:rsidR="00E82608" w:rsidRDefault="00272659">
      <w:r>
        <w:rPr>
          <w:noProof/>
        </w:rPr>
        <w:drawing>
          <wp:anchor distT="0" distB="0" distL="114300" distR="114300" simplePos="0" relativeHeight="251719680" behindDoc="0" locked="0" layoutInCell="1" allowOverlap="1" wp14:anchorId="596EB511" wp14:editId="6F623FBB">
            <wp:simplePos x="0" y="0"/>
            <wp:positionH relativeFrom="column">
              <wp:posOffset>2505815</wp:posOffset>
            </wp:positionH>
            <wp:positionV relativeFrom="paragraph">
              <wp:posOffset>155859</wp:posOffset>
            </wp:positionV>
            <wp:extent cx="2120265" cy="156845"/>
            <wp:effectExtent l="0" t="0" r="0" b="0"/>
            <wp:wrapThrough wrapText="bothSides">
              <wp:wrapPolygon edited="0">
                <wp:start x="11508" y="21600"/>
                <wp:lineTo x="21600" y="21600"/>
                <wp:lineTo x="21600" y="11106"/>
                <wp:lineTo x="13578" y="4110"/>
                <wp:lineTo x="8403" y="4110"/>
                <wp:lineTo x="382" y="11106"/>
                <wp:lineTo x="382" y="21600"/>
                <wp:lineTo x="10473" y="21600"/>
                <wp:lineTo x="11508" y="21600"/>
              </wp:wrapPolygon>
            </wp:wrapThrough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0265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31B8AB" w14:textId="77777777" w:rsidR="00E82608" w:rsidRDefault="00E82608"/>
    <w:p w14:paraId="1F864347" w14:textId="2467C757" w:rsidR="00E82608" w:rsidRDefault="00462FC6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49B9F86" wp14:editId="7558F8B4">
                <wp:simplePos x="0" y="0"/>
                <wp:positionH relativeFrom="column">
                  <wp:posOffset>241935</wp:posOffset>
                </wp:positionH>
                <wp:positionV relativeFrom="paragraph">
                  <wp:posOffset>111760</wp:posOffset>
                </wp:positionV>
                <wp:extent cx="4460240" cy="6285865"/>
                <wp:effectExtent l="0" t="0" r="0" b="0"/>
                <wp:wrapThrough wrapText="bothSides">
                  <wp:wrapPolygon edited="0">
                    <wp:start x="123" y="0"/>
                    <wp:lineTo x="123" y="21471"/>
                    <wp:lineTo x="21280" y="21471"/>
                    <wp:lineTo x="21280" y="0"/>
                    <wp:lineTo x="123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0240" cy="6285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5">
                        <w:txbxContent>
                          <w:p w14:paraId="1EAD588C" w14:textId="77777777" w:rsidR="00E77017" w:rsidRPr="00763B73" w:rsidRDefault="00E77017" w:rsidP="00462FC6">
                            <w:pPr>
                              <w:pStyle w:val="NoSpacing"/>
                              <w:ind w:left="342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B2AC1E8" w14:textId="77777777" w:rsidR="00E77017" w:rsidRPr="00763B73" w:rsidRDefault="00E77017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25DD353" w14:textId="77777777" w:rsidR="00E77017" w:rsidRDefault="00E77017" w:rsidP="00462FC6">
                            <w:pPr>
                              <w:pStyle w:val="NoSpacing"/>
                              <w:ind w:left="342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Cu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Corpora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</w:p>
                          <w:p w14:paraId="5480DC4F" w14:textId="77777777" w:rsidR="00E77017" w:rsidRPr="00763B73" w:rsidRDefault="00E77017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E90B5A3" w14:textId="77777777" w:rsidR="00E77017" w:rsidRPr="00763B73" w:rsidRDefault="00E77017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095207B" w14:textId="77777777" w:rsidR="00E77017" w:rsidRPr="00763B73" w:rsidRDefault="00E77017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40BE8AC" w14:textId="77777777" w:rsidR="00E77017" w:rsidRPr="00763B73" w:rsidRDefault="00E77017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7E9EE18" w14:textId="77777777" w:rsidR="00E77017" w:rsidRPr="00763B73" w:rsidRDefault="00E77017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45FDFDD" w14:textId="77777777" w:rsidR="00E77017" w:rsidRPr="00763B73" w:rsidRDefault="00E77017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1D1C16A0" w14:textId="77777777" w:rsidR="00E77017" w:rsidRPr="00763B73" w:rsidRDefault="00E77017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99CBCFC" w14:textId="77777777" w:rsidR="00E77017" w:rsidRPr="00763B73" w:rsidRDefault="00E77017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D0AE69C" w14:textId="77777777" w:rsidR="00E77017" w:rsidRPr="00763B73" w:rsidRDefault="00E77017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563DF16C" w14:textId="77777777" w:rsidR="00E77017" w:rsidRDefault="00E77017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16394BA" w14:textId="77777777" w:rsidR="00E77017" w:rsidRPr="00763B73" w:rsidRDefault="00E77017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44D6AE8" w14:textId="77777777" w:rsidR="00E77017" w:rsidRPr="00763B73" w:rsidRDefault="00E77017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90AF6C3" w14:textId="77777777" w:rsidR="00E77017" w:rsidRPr="00763B73" w:rsidRDefault="00E77017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4A95E53" w14:textId="77777777" w:rsidR="00E77017" w:rsidRPr="00763B73" w:rsidRDefault="00E77017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10945492" w14:textId="77777777" w:rsidR="00E77017" w:rsidRPr="00763B73" w:rsidRDefault="00E77017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57D2448" w14:textId="77777777" w:rsidR="00E77017" w:rsidRPr="00763B73" w:rsidRDefault="00E77017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CE59D52" w14:textId="77777777" w:rsidR="00E77017" w:rsidRPr="00763B73" w:rsidRDefault="00E77017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1FD1315A" w14:textId="77777777" w:rsidR="00E77017" w:rsidRPr="00763B73" w:rsidRDefault="00E77017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41" type="#_x0000_t202" style="position:absolute;margin-left:19.05pt;margin-top:8.8pt;width:351.2pt;height:494.9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" filled="f" stroked="f">
                <v:textbox style="mso-next-textbox:#Text Box 8">
                  <w:txbxContent>
                    <w:p w14:paraId="1EAD588C" w14:textId="77777777" w:rsidR="00E77017" w:rsidRPr="00763B73" w:rsidRDefault="00E77017" w:rsidP="00462FC6">
                      <w:pPr>
                        <w:pStyle w:val="NoSpacing"/>
                        <w:ind w:left="342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7B2AC1E8" w14:textId="77777777" w:rsidR="00E77017" w:rsidRPr="00763B73" w:rsidRDefault="00E77017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25DD353" w14:textId="77777777" w:rsidR="00E77017" w:rsidRDefault="00E77017" w:rsidP="00462FC6">
                      <w:pPr>
                        <w:pStyle w:val="NoSpacing"/>
                        <w:ind w:left="342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Cu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Corpora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</w:p>
                    <w:p w14:paraId="5480DC4F" w14:textId="77777777" w:rsidR="00E77017" w:rsidRPr="00763B73" w:rsidRDefault="00E77017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6E90B5A3" w14:textId="77777777" w:rsidR="00E77017" w:rsidRPr="00763B73" w:rsidRDefault="00E77017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095207B" w14:textId="77777777" w:rsidR="00E77017" w:rsidRPr="00763B73" w:rsidRDefault="00E77017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340BE8AC" w14:textId="77777777" w:rsidR="00E77017" w:rsidRPr="00763B73" w:rsidRDefault="00E77017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7E9EE18" w14:textId="77777777" w:rsidR="00E77017" w:rsidRPr="00763B73" w:rsidRDefault="00E77017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745FDFDD" w14:textId="77777777" w:rsidR="00E77017" w:rsidRPr="00763B73" w:rsidRDefault="00E77017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1D1C16A0" w14:textId="77777777" w:rsidR="00E77017" w:rsidRPr="00763B73" w:rsidRDefault="00E77017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599CBCFC" w14:textId="77777777" w:rsidR="00E77017" w:rsidRPr="00763B73" w:rsidRDefault="00E77017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D0AE69C" w14:textId="77777777" w:rsidR="00E77017" w:rsidRPr="00763B73" w:rsidRDefault="00E77017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563DF16C" w14:textId="77777777" w:rsidR="00E77017" w:rsidRDefault="00E77017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16394BA" w14:textId="77777777" w:rsidR="00E77017" w:rsidRPr="00763B73" w:rsidRDefault="00E77017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44D6AE8" w14:textId="77777777" w:rsidR="00E77017" w:rsidRPr="00763B73" w:rsidRDefault="00E77017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90AF6C3" w14:textId="77777777" w:rsidR="00E77017" w:rsidRPr="00763B73" w:rsidRDefault="00E77017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4A95E53" w14:textId="77777777" w:rsidR="00E77017" w:rsidRPr="00763B73" w:rsidRDefault="00E77017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10945492" w14:textId="77777777" w:rsidR="00E77017" w:rsidRPr="00763B73" w:rsidRDefault="00E77017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57D2448" w14:textId="77777777" w:rsidR="00E77017" w:rsidRPr="00763B73" w:rsidRDefault="00E77017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CE59D52" w14:textId="77777777" w:rsidR="00E77017" w:rsidRPr="00763B73" w:rsidRDefault="00E77017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1FD1315A" w14:textId="77777777" w:rsidR="00E77017" w:rsidRPr="00763B73" w:rsidRDefault="00E77017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CCFB562" w14:textId="77777777" w:rsidR="00E82608" w:rsidRDefault="00E82608"/>
    <w:p w14:paraId="476E7274" w14:textId="77777777" w:rsidR="00E82608" w:rsidRDefault="00E82608"/>
    <w:p w14:paraId="73299DBC" w14:textId="77777777" w:rsidR="00E82608" w:rsidRDefault="00E82608"/>
    <w:p w14:paraId="1E952E15" w14:textId="77777777" w:rsidR="00E82608" w:rsidRDefault="00E82608"/>
    <w:p w14:paraId="5C15ADF9" w14:textId="77777777" w:rsidR="00E82608" w:rsidRDefault="00E82608"/>
    <w:p w14:paraId="46C01B33" w14:textId="77777777" w:rsidR="00E82608" w:rsidRDefault="00E82608"/>
    <w:p w14:paraId="52E04307" w14:textId="77777777" w:rsidR="00E82608" w:rsidRDefault="00E82608"/>
    <w:p w14:paraId="007832AC" w14:textId="77777777" w:rsidR="00E82608" w:rsidRDefault="00E82608"/>
    <w:p w14:paraId="1E3C9CC5" w14:textId="77777777" w:rsidR="00E82608" w:rsidRDefault="00E82608"/>
    <w:p w14:paraId="1656F275" w14:textId="77777777" w:rsidR="00E82608" w:rsidRDefault="00E82608"/>
    <w:p w14:paraId="20A03D06" w14:textId="77777777" w:rsidR="00E82608" w:rsidRDefault="00E82608"/>
    <w:p w14:paraId="3E51C817" w14:textId="77777777" w:rsidR="00E82608" w:rsidRDefault="00E82608"/>
    <w:p w14:paraId="6275DF53" w14:textId="77777777" w:rsidR="00E82608" w:rsidRDefault="00E82608"/>
    <w:p w14:paraId="5F0567E4" w14:textId="77777777" w:rsidR="00E82608" w:rsidRDefault="00E82608"/>
    <w:p w14:paraId="6D6F6F84" w14:textId="77777777" w:rsidR="00E82608" w:rsidRDefault="00E82608"/>
    <w:p w14:paraId="6716050D" w14:textId="77777777" w:rsidR="00E82608" w:rsidRDefault="00E82608"/>
    <w:p w14:paraId="52CCA55A" w14:textId="77777777" w:rsidR="00E82608" w:rsidRDefault="00E82608"/>
    <w:p w14:paraId="0FF0618A" w14:textId="77777777" w:rsidR="00E82608" w:rsidRDefault="00E82608"/>
    <w:p w14:paraId="13DA9791" w14:textId="77777777" w:rsidR="00E82608" w:rsidRDefault="00E82608"/>
    <w:p w14:paraId="43F56480" w14:textId="77777777" w:rsidR="00E82608" w:rsidRDefault="00E82608"/>
    <w:p w14:paraId="381D5FA3" w14:textId="77777777" w:rsidR="00E82608" w:rsidRDefault="00E82608"/>
    <w:p w14:paraId="59EAC196" w14:textId="77777777" w:rsidR="00E82608" w:rsidRDefault="00E82608"/>
    <w:p w14:paraId="1E117B60" w14:textId="77777777" w:rsidR="00E82608" w:rsidRDefault="00E82608"/>
    <w:p w14:paraId="1FB6CA39" w14:textId="77777777" w:rsidR="00E82608" w:rsidRDefault="00E82608"/>
    <w:p w14:paraId="4278B6F6" w14:textId="77777777" w:rsidR="00E82608" w:rsidRDefault="00E82608"/>
    <w:p w14:paraId="2C0FD56F" w14:textId="77777777" w:rsidR="00E82608" w:rsidRDefault="00E82608"/>
    <w:p w14:paraId="767BC389" w14:textId="77777777" w:rsidR="00E82608" w:rsidRDefault="00E82608"/>
    <w:p w14:paraId="0509522A" w14:textId="77777777" w:rsidR="00E82608" w:rsidRDefault="00E82608"/>
    <w:p w14:paraId="51A1BE3E" w14:textId="77777777" w:rsidR="00E82608" w:rsidRDefault="00E82608"/>
    <w:p w14:paraId="450C3813" w14:textId="77777777" w:rsidR="00E82608" w:rsidRDefault="00E82608"/>
    <w:p w14:paraId="00D00BCB" w14:textId="77777777" w:rsidR="00E82608" w:rsidRDefault="00E82608"/>
    <w:p w14:paraId="48612AE2" w14:textId="77777777" w:rsidR="00E82608" w:rsidRDefault="00E82608"/>
    <w:p w14:paraId="52B70C86" w14:textId="77777777" w:rsidR="00E82608" w:rsidRDefault="00E82608"/>
    <w:p w14:paraId="53684F9D" w14:textId="77777777" w:rsidR="00E82608" w:rsidRDefault="00E82608"/>
    <w:p w14:paraId="63C31931" w14:textId="77777777" w:rsidR="00E82608" w:rsidRDefault="00E82608"/>
    <w:p w14:paraId="4EAA60DD" w14:textId="77777777" w:rsidR="00E82608" w:rsidRDefault="00E82608"/>
    <w:p w14:paraId="7952E5FC" w14:textId="08183F8C" w:rsidR="00E82608" w:rsidRDefault="00462FC6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660F928" wp14:editId="22A37AD5">
                <wp:simplePos x="0" y="0"/>
                <wp:positionH relativeFrom="column">
                  <wp:posOffset>311150</wp:posOffset>
                </wp:positionH>
                <wp:positionV relativeFrom="paragraph">
                  <wp:posOffset>320040</wp:posOffset>
                </wp:positionV>
                <wp:extent cx="4403725" cy="7128510"/>
                <wp:effectExtent l="0" t="0" r="0" b="889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3725" cy="712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5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42" type="#_x0000_t202" style="position:absolute;margin-left:24.5pt;margin-top:25.2pt;width:346.75pt;height:561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7C4DDD5E" w14:textId="44FBB9EB" w:rsidR="00E82608" w:rsidRDefault="00E82608"/>
    <w:p w14:paraId="523263D8" w14:textId="30C9F20E" w:rsidR="00E82608" w:rsidRDefault="00E82608"/>
    <w:p w14:paraId="722D49AE" w14:textId="77777777" w:rsidR="00E82608" w:rsidRDefault="00E82608"/>
    <w:p w14:paraId="4E708DD9" w14:textId="77777777" w:rsidR="00E82608" w:rsidRDefault="00E82608"/>
    <w:p w14:paraId="4EFE9E90" w14:textId="2FAA6B24" w:rsidR="00E82608" w:rsidRDefault="00462FC6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5EAD26" wp14:editId="345C6563">
                <wp:simplePos x="0" y="0"/>
                <wp:positionH relativeFrom="margin">
                  <wp:posOffset>423545</wp:posOffset>
                </wp:positionH>
                <wp:positionV relativeFrom="margin">
                  <wp:posOffset>627380</wp:posOffset>
                </wp:positionV>
                <wp:extent cx="4157345" cy="405130"/>
                <wp:effectExtent l="0" t="0" r="0" b="1270"/>
                <wp:wrapSquare wrapText="bothSides"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55DF4" w14:textId="0A29EAC6" w:rsidR="00E77017" w:rsidRPr="00670485" w:rsidRDefault="00E77017" w:rsidP="00F30021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HONORS</w:t>
                            </w:r>
                          </w:p>
                          <w:p w14:paraId="763249A8" w14:textId="77777777" w:rsidR="00E77017" w:rsidRDefault="00E77017" w:rsidP="00F300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3" o:spid="_x0000_s1043" type="#_x0000_t202" style="position:absolute;margin-left:33.35pt;margin-top:49.4pt;width:327.35pt;height:31.9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wa1NUCAAAY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" filled="f" stroked="f">
                <v:textbox>
                  <w:txbxContent>
                    <w:p w14:paraId="6E455DF4" w14:textId="0A29EAC6" w:rsidR="00E77017" w:rsidRPr="00670485" w:rsidRDefault="00E77017" w:rsidP="00F30021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  <w:t>HONORS</w:t>
                      </w:r>
                    </w:p>
                    <w:p w14:paraId="763249A8" w14:textId="77777777" w:rsidR="00E77017" w:rsidRDefault="00E77017" w:rsidP="00F30021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915E743" w14:textId="77777777" w:rsidR="00E82608" w:rsidRDefault="00E82608"/>
    <w:p w14:paraId="7855ACDC" w14:textId="77777777" w:rsidR="00E82608" w:rsidRDefault="00E82608"/>
    <w:p w14:paraId="09D5649E" w14:textId="37DD002C" w:rsidR="00E82608" w:rsidRDefault="00462FC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1E08D0" wp14:editId="57D3F405">
                <wp:simplePos x="0" y="0"/>
                <wp:positionH relativeFrom="margin">
                  <wp:posOffset>422910</wp:posOffset>
                </wp:positionH>
                <wp:positionV relativeFrom="margin">
                  <wp:posOffset>1101725</wp:posOffset>
                </wp:positionV>
                <wp:extent cx="4157345" cy="5984875"/>
                <wp:effectExtent l="0" t="0" r="0" b="9525"/>
                <wp:wrapSquare wrapText="bothSides"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598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0138A" w14:textId="54676347" w:rsidR="00E77017" w:rsidRPr="00A819B7" w:rsidRDefault="00E77017" w:rsidP="00F30021">
                            <w:pPr>
                              <w:pStyle w:val="BalloonText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LISTED HONORS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44" type="#_x0000_t202" style="position:absolute;margin-left:33.3pt;margin-top:86.75pt;width:327.35pt;height:471.2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UQ7dUCAAAZ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" filled="f" stroked="f">
                <v:textbox>
                  <w:txbxContent>
                    <w:p w14:paraId="3FC0138A" w14:textId="54676347" w:rsidR="00E77017" w:rsidRPr="00A819B7" w:rsidRDefault="00E77017" w:rsidP="00F30021">
                      <w:pPr>
                        <w:pStyle w:val="BalloonText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LISTED HONORS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A81BC11" w14:textId="4E57BEBA" w:rsidR="00E82608" w:rsidRDefault="00E82608"/>
    <w:p w14:paraId="3E18BAA2" w14:textId="77777777" w:rsidR="00E82608" w:rsidRDefault="00E82608"/>
    <w:p w14:paraId="55BCA640" w14:textId="77777777" w:rsidR="00E82608" w:rsidRDefault="00E82608"/>
    <w:p w14:paraId="4142D771" w14:textId="77777777" w:rsidR="00E82608" w:rsidRDefault="00E82608"/>
    <w:p w14:paraId="3C4FDCFF" w14:textId="77777777" w:rsidR="00E82608" w:rsidRDefault="00E82608"/>
    <w:p w14:paraId="5EDDFF65" w14:textId="77777777" w:rsidR="00E82608" w:rsidRDefault="00E82608"/>
    <w:p w14:paraId="059BC0F4" w14:textId="77777777" w:rsidR="00E82608" w:rsidRDefault="00E82608"/>
    <w:p w14:paraId="4345FC66" w14:textId="77777777" w:rsidR="00E82608" w:rsidRDefault="00E82608"/>
    <w:p w14:paraId="6EF0B1E3" w14:textId="77777777" w:rsidR="00E82608" w:rsidRDefault="00E82608"/>
    <w:p w14:paraId="22E553B1" w14:textId="77777777" w:rsidR="00E82608" w:rsidRDefault="00E82608"/>
    <w:p w14:paraId="52C87B73" w14:textId="77777777" w:rsidR="00E82608" w:rsidRDefault="00E82608"/>
    <w:p w14:paraId="7034D5EC" w14:textId="77777777" w:rsidR="00E82608" w:rsidRDefault="00E82608"/>
    <w:p w14:paraId="35FFB532" w14:textId="77777777" w:rsidR="00E82608" w:rsidRDefault="00E82608"/>
    <w:p w14:paraId="2DD71FC0" w14:textId="77777777" w:rsidR="00E82608" w:rsidRDefault="00E82608"/>
    <w:p w14:paraId="30E9C166" w14:textId="77777777" w:rsidR="00E82608" w:rsidRDefault="00E82608"/>
    <w:p w14:paraId="12AD25D2" w14:textId="77777777" w:rsidR="00E82608" w:rsidRDefault="00E82608"/>
    <w:p w14:paraId="1790B2DF" w14:textId="77777777" w:rsidR="00E82608" w:rsidRDefault="00E82608"/>
    <w:p w14:paraId="252AD6BA" w14:textId="77777777" w:rsidR="00E82608" w:rsidRDefault="00E82608"/>
    <w:p w14:paraId="777C5C82" w14:textId="77777777" w:rsidR="00E82608" w:rsidRDefault="00E82608"/>
    <w:p w14:paraId="78F5D73E" w14:textId="77777777" w:rsidR="00E82608" w:rsidRDefault="00E82608"/>
    <w:p w14:paraId="0A4F54A5" w14:textId="77777777" w:rsidR="00E82608" w:rsidRDefault="00E82608"/>
    <w:p w14:paraId="206EFFCE" w14:textId="77777777" w:rsidR="00E82608" w:rsidRDefault="00E82608"/>
    <w:p w14:paraId="5D584EB6" w14:textId="77777777" w:rsidR="00E82608" w:rsidRDefault="00E82608"/>
    <w:p w14:paraId="1FD083E5" w14:textId="77777777" w:rsidR="00E82608" w:rsidRDefault="00E82608"/>
    <w:p w14:paraId="1D60B1A0" w14:textId="77777777" w:rsidR="00E82608" w:rsidRDefault="00E82608"/>
    <w:p w14:paraId="218AFAE7" w14:textId="77777777" w:rsidR="00E82608" w:rsidRDefault="00E82608"/>
    <w:p w14:paraId="6BC83719" w14:textId="77777777" w:rsidR="00E82608" w:rsidRDefault="00E82608"/>
    <w:p w14:paraId="7AF6A959" w14:textId="77777777" w:rsidR="00E82608" w:rsidRDefault="00E82608"/>
    <w:p w14:paraId="63CBB17E" w14:textId="77777777" w:rsidR="00E82608" w:rsidRDefault="00E82608"/>
    <w:p w14:paraId="186519D9" w14:textId="77777777" w:rsidR="00E82608" w:rsidRDefault="00E82608"/>
    <w:p w14:paraId="799D62F5" w14:textId="77777777" w:rsidR="00E82608" w:rsidRDefault="00E82608"/>
    <w:p w14:paraId="25EA5BFF" w14:textId="77777777" w:rsidR="00E82608" w:rsidRDefault="00E82608"/>
    <w:p w14:paraId="2AD81D61" w14:textId="77777777" w:rsidR="00E82608" w:rsidRDefault="00E82608"/>
    <w:p w14:paraId="3FEBE09D" w14:textId="77777777" w:rsidR="00E82608" w:rsidRDefault="00E82608"/>
    <w:p w14:paraId="5714C0B9" w14:textId="77777777" w:rsidR="00E82608" w:rsidRDefault="00E82608"/>
    <w:p w14:paraId="5232634E" w14:textId="20E651C0" w:rsidR="00E82608" w:rsidRDefault="00272659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EDAFF7A" wp14:editId="04CF28F4">
                <wp:simplePos x="0" y="0"/>
                <wp:positionH relativeFrom="margin">
                  <wp:posOffset>1161736</wp:posOffset>
                </wp:positionH>
                <wp:positionV relativeFrom="margin">
                  <wp:posOffset>279400</wp:posOffset>
                </wp:positionV>
                <wp:extent cx="2698108" cy="7207885"/>
                <wp:effectExtent l="0" t="0" r="0" b="5715"/>
                <wp:wrapSquare wrapText="bothSides"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5" o:spid="_x0000_s1026" style="position:absolute;margin-left:91.5pt;margin-top:22pt;width:212.45pt;height:567.55pt;z-index:251660288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ey&#10;vX3HAAAA2wAAAA8AAABkcnMvZG93bnJldi54bWxEj09rwkAUxO9Cv8PyhF5ENw1FJXWVKlRKC6X+&#10;O3h7zT43odm3IbvG2E/fLRQ8DjPzG2a26GwlWmp86VjBwygBQZw7XbJRsN+9DKcgfEDWWDkmBVfy&#10;sJjf9WaYaXfhDbXbYESEsM9QQRFCnUnp84Is+pGriaN3co3FEGVjpG7wEuG2kmmSjKXFkuNCgTWt&#10;Csq/t2er4Hi4fvxs0uVjuzbp19v70qwG7lOp+373/AQiUBdu4f/2q1YwGcPfl/gD5PwX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EeyvX3HAAAA2wAAAA8AAAAAAAAAAAAAAAAA&#10;nAIAAGRycy9kb3ducmV2LnhtbFBLBQYAAAAABAAEAPcAAACQAwAAAAA=&#10;">
                  <v:imagedata r:id="rId22" o:title=""/>
                  <v:path arrowok="t"/>
                </v:shape>
                <v:shape id="Picture 77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j+&#10;GObHAAAA2wAAAA8AAABkcnMvZG93bnJldi54bWxEj09rwkAUxO+FfoflCb0U3TSUKqmrVKEiLRT/&#10;Hry9Zp+b0OzbkF1j7Kd3CwWPw8z8hhlPO1uJlhpfOlbwNEhAEOdOl2wU7Lbv/REIH5A1Vo5JwYU8&#10;TCf3d2PMtDvzmtpNMCJC2GeooAihzqT0eUEW/cDVxNE7usZiiLIxUjd4jnBbyTRJXqTFkuNCgTXN&#10;C8p/Nier4LC/fP2u09lzuzDp98fnzMwf3Uqph1739goiUBdu4f/2UisYDuHvS/wBcnIF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Cj+GObHAAAA2wAAAA8AAAAAAAAAAAAAAAAA&#10;nAIAAGRycy9kb3ducmV2LnhtbFBLBQYAAAAABAAEAPcAAACQAwAAAAA=&#10;">
                  <v:imagedata r:id="rId23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721888F7" w14:textId="20322F73" w:rsidR="00E82608" w:rsidRDefault="00E82608"/>
    <w:p w14:paraId="324B5F92" w14:textId="77777777" w:rsidR="00E82608" w:rsidRDefault="00E82608"/>
    <w:p w14:paraId="109E36FD" w14:textId="77777777" w:rsidR="00E82608" w:rsidRDefault="00E82608"/>
    <w:p w14:paraId="20B03E4F" w14:textId="19A7486E" w:rsidR="00E82608" w:rsidRDefault="00462FC6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6B4107D" wp14:editId="26E92D16">
                <wp:simplePos x="0" y="0"/>
                <wp:positionH relativeFrom="margin">
                  <wp:posOffset>431800</wp:posOffset>
                </wp:positionH>
                <wp:positionV relativeFrom="margin">
                  <wp:posOffset>685165</wp:posOffset>
                </wp:positionV>
                <wp:extent cx="4157345" cy="342900"/>
                <wp:effectExtent l="0" t="0" r="0" b="12700"/>
                <wp:wrapSquare wrapText="bothSides"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F1AFD" w14:textId="0DA8ABA4" w:rsidR="00E77017" w:rsidRPr="00670485" w:rsidRDefault="00E77017" w:rsidP="00F30021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LINEAGE</w:t>
                            </w:r>
                          </w:p>
                          <w:p w14:paraId="264B5B84" w14:textId="77777777" w:rsidR="00E77017" w:rsidRDefault="00E77017" w:rsidP="00F300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45" type="#_x0000_t202" style="position:absolute;margin-left:34pt;margin-top:53.95pt;width:327.35pt;height:27pt;z-index:2516541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3/u19QCAAAY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" filled="f" stroked="f">
                <v:textbox>
                  <w:txbxContent>
                    <w:p w14:paraId="6ACF1AFD" w14:textId="0DA8ABA4" w:rsidR="00E77017" w:rsidRPr="00670485" w:rsidRDefault="00E77017" w:rsidP="00F30021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  <w:t>LINEAGE</w:t>
                      </w:r>
                    </w:p>
                    <w:p w14:paraId="264B5B84" w14:textId="77777777" w:rsidR="00E77017" w:rsidRDefault="00E77017" w:rsidP="00F30021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4533198" w14:textId="77777777" w:rsidR="00E82608" w:rsidRDefault="00E82608"/>
    <w:p w14:paraId="26A26658" w14:textId="77777777" w:rsidR="00E82608" w:rsidRDefault="00E82608"/>
    <w:p w14:paraId="3F3CF471" w14:textId="41925C3B" w:rsidR="00E82608" w:rsidRDefault="00462FC6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19BDA34" wp14:editId="01BDE1B5">
                <wp:simplePos x="0" y="0"/>
                <wp:positionH relativeFrom="margin">
                  <wp:posOffset>431165</wp:posOffset>
                </wp:positionH>
                <wp:positionV relativeFrom="margin">
                  <wp:posOffset>1158875</wp:posOffset>
                </wp:positionV>
                <wp:extent cx="4157345" cy="5918200"/>
                <wp:effectExtent l="0" t="0" r="0" b="0"/>
                <wp:wrapSquare wrapText="bothSides"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591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8CB21" w14:textId="6F9A8A64" w:rsidR="00E77017" w:rsidRPr="00A819B7" w:rsidRDefault="00E77017" w:rsidP="00F30021">
                            <w:pPr>
                              <w:pStyle w:val="BalloonText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LISTED LINEAGE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46" type="#_x0000_t202" style="position:absolute;margin-left:33.95pt;margin-top:91.25pt;width:327.35pt;height:466pt;z-index:2516551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wbu9MCAAAZ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" filled="f" stroked="f">
                <v:textbox>
                  <w:txbxContent>
                    <w:p w14:paraId="3C38CB21" w14:textId="6F9A8A64" w:rsidR="00E77017" w:rsidRPr="00A819B7" w:rsidRDefault="00E77017" w:rsidP="00F30021">
                      <w:pPr>
                        <w:pStyle w:val="BalloonText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LISTED LINEAGE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07A6EEA" w14:textId="77777777" w:rsidR="00E82608" w:rsidRDefault="00E82608"/>
    <w:p w14:paraId="13FDD503" w14:textId="77777777" w:rsidR="00E82608" w:rsidRDefault="00E82608"/>
    <w:p w14:paraId="0BE18AF1" w14:textId="77777777" w:rsidR="00E82608" w:rsidRDefault="00E82608"/>
    <w:p w14:paraId="669BF187" w14:textId="77777777" w:rsidR="00E82608" w:rsidRDefault="00E82608"/>
    <w:p w14:paraId="078DA7CE" w14:textId="77777777" w:rsidR="00E82608" w:rsidRDefault="00E82608"/>
    <w:p w14:paraId="606B428E" w14:textId="77777777" w:rsidR="00E82608" w:rsidRDefault="00E82608"/>
    <w:p w14:paraId="0DE52EAF" w14:textId="77777777" w:rsidR="00E82608" w:rsidRDefault="00E82608"/>
    <w:p w14:paraId="2C3CB509" w14:textId="77777777" w:rsidR="00E82608" w:rsidRDefault="00E82608"/>
    <w:p w14:paraId="2FF9DC5C" w14:textId="77777777" w:rsidR="00E82608" w:rsidRDefault="00E82608"/>
    <w:p w14:paraId="1F8770D8" w14:textId="77777777" w:rsidR="00E82608" w:rsidRDefault="00E82608"/>
    <w:p w14:paraId="2A00C385" w14:textId="77777777" w:rsidR="00E82608" w:rsidRDefault="00E82608"/>
    <w:p w14:paraId="7A598FDE" w14:textId="77777777" w:rsidR="00E82608" w:rsidRDefault="00E82608"/>
    <w:p w14:paraId="58F12D96" w14:textId="77777777" w:rsidR="00E82608" w:rsidRDefault="00E82608"/>
    <w:p w14:paraId="376EA9BC" w14:textId="77777777" w:rsidR="00E82608" w:rsidRDefault="00E82608"/>
    <w:p w14:paraId="2B726DC3" w14:textId="77777777" w:rsidR="00E82608" w:rsidRDefault="00E82608"/>
    <w:p w14:paraId="5FE98ADC" w14:textId="77777777" w:rsidR="00E82608" w:rsidRDefault="00E82608"/>
    <w:p w14:paraId="1D80FC88" w14:textId="77777777" w:rsidR="00E82608" w:rsidRDefault="00E82608"/>
    <w:p w14:paraId="7864A261" w14:textId="77777777" w:rsidR="00E82608" w:rsidRDefault="00E82608"/>
    <w:p w14:paraId="47B64D30" w14:textId="77777777" w:rsidR="00E82608" w:rsidRDefault="00E82608"/>
    <w:p w14:paraId="37BBFE48" w14:textId="77777777" w:rsidR="00E82608" w:rsidRDefault="00E82608"/>
    <w:p w14:paraId="4216F3D0" w14:textId="77777777" w:rsidR="00E82608" w:rsidRDefault="00E82608"/>
    <w:p w14:paraId="05943C5F" w14:textId="77777777" w:rsidR="00E82608" w:rsidRDefault="00E82608"/>
    <w:p w14:paraId="22DCB8C5" w14:textId="77777777" w:rsidR="00E82608" w:rsidRDefault="00E82608"/>
    <w:p w14:paraId="08A91026" w14:textId="199729ED" w:rsidR="00E82608" w:rsidRDefault="00E82608"/>
    <w:p w14:paraId="58DD2638" w14:textId="77777777" w:rsidR="00E82608" w:rsidRDefault="00E82608"/>
    <w:p w14:paraId="371016D3" w14:textId="77777777" w:rsidR="00E82608" w:rsidRDefault="00E82608"/>
    <w:p w14:paraId="7F486661" w14:textId="77777777" w:rsidR="00E82608" w:rsidRDefault="00E82608"/>
    <w:p w14:paraId="178C8D41" w14:textId="77777777" w:rsidR="00E82608" w:rsidRDefault="00E82608"/>
    <w:p w14:paraId="0613AD64" w14:textId="77777777" w:rsidR="00E82608" w:rsidRDefault="00E82608"/>
    <w:p w14:paraId="3BEF8056" w14:textId="77777777" w:rsidR="00E82608" w:rsidRDefault="00E82608"/>
    <w:p w14:paraId="6E1B471E" w14:textId="77777777" w:rsidR="00E82608" w:rsidRDefault="00E82608"/>
    <w:p w14:paraId="27844EF9" w14:textId="77777777" w:rsidR="00E82608" w:rsidRDefault="00E82608"/>
    <w:p w14:paraId="19D670B7" w14:textId="77777777" w:rsidR="00E82608" w:rsidRDefault="00E82608"/>
    <w:p w14:paraId="52AED02E" w14:textId="77777777" w:rsidR="00E82608" w:rsidRDefault="00E82608"/>
    <w:p w14:paraId="17755B4A" w14:textId="77777777" w:rsidR="00E82608" w:rsidRDefault="00E82608"/>
    <w:p w14:paraId="0C3BF2EA" w14:textId="51B42474" w:rsidR="00E82608" w:rsidRDefault="00272659"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6E74ABD" wp14:editId="3F04A7D4">
                <wp:simplePos x="0" y="0"/>
                <wp:positionH relativeFrom="margin">
                  <wp:posOffset>1161736</wp:posOffset>
                </wp:positionH>
                <wp:positionV relativeFrom="margin">
                  <wp:posOffset>279400</wp:posOffset>
                </wp:positionV>
                <wp:extent cx="2698108" cy="7207885"/>
                <wp:effectExtent l="0" t="0" r="0" b="5715"/>
                <wp:wrapSquare wrapText="bothSides"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9" o:spid="_x0000_s1026" style="position:absolute;margin-left:91.5pt;margin-top:22pt;width:212.45pt;height:567.55pt;z-index:251656192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">
                <v:shape id="Picture 70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JK&#10;WgnAAAAA2wAAAA8AAABkcnMvZG93bnJldi54bWxET11rwjAUfRf2H8Id7E3TCbrSmZYxmAwEh9W9&#10;X5q7tKy5KUls6783D4M9Hs73rpptL0byoXOs4HmVgSBunO7YKLicP5Y5iBCRNfaOScGNAlTlw2KH&#10;hXYTn2isoxEphEOBCtoYh0LK0LRkMazcQJy4H+ctxgS9kdrjlMJtL9dZtpUWO04NLQ703lLzW1+t&#10;Amc3x/102F71yX2bOjdffjOPSj09zm+vICLN8V/85/7UCl7S+vQl/QBZ3g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ckpaCcAAAADbAAAADwAAAAAAAAAAAAAAAACcAgAAZHJz&#10;L2Rvd25yZXYueG1sUEsFBgAAAAAEAAQA9wAAAIkDAAAAAA==&#10;">
                  <v:imagedata r:id="rId24" o:title=""/>
                  <v:path arrowok="t"/>
                </v:shape>
                <v:shape id="Picture 71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0G&#10;/5LCAAAA2wAAAA8AAABkcnMvZG93bnJldi54bWxEj19rwjAUxd8HfodwB77N1IF/6IwyhIkgbFjd&#10;+6W5psXmpiSxrd/eDAY+Hs45v8NZbQbbiI58qB0rmE4yEMSl0zUbBefT19sSRIjIGhvHpOBOATbr&#10;0csKc+16PlJXRCMShEOOCqoY21zKUFZkMUxcS5y8i/MWY5LeSO2xT3DbyPcsm0uLNaeFClvaVlRe&#10;i5tV4Ozse9cf5jd9dL+mWJofPxs6pcavw+cHiEhDfIb/23utYDGFvy/pB8j1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dBv+SwgAAANsAAAAPAAAAAAAAAAAAAAAAAJwCAABk&#10;cnMvZG93bnJldi54bWxQSwUGAAAAAAQABAD3AAAAiwMAAAAA&#10;">
                  <v:imagedata r:id="rId25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30A32FB1" w14:textId="7499887F" w:rsidR="00D45CC9" w:rsidRDefault="00E77017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EA51B66" wp14:editId="1B4FD0C9">
                <wp:simplePos x="0" y="0"/>
                <wp:positionH relativeFrom="column">
                  <wp:posOffset>587375</wp:posOffset>
                </wp:positionH>
                <wp:positionV relativeFrom="paragraph">
                  <wp:posOffset>1244600</wp:posOffset>
                </wp:positionV>
                <wp:extent cx="3885565" cy="5376333"/>
                <wp:effectExtent l="0" t="0" r="0" b="889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5565" cy="53763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DEB804" w14:textId="77777777" w:rsidR="00E77017" w:rsidRPr="00E77017" w:rsidRDefault="00E77017" w:rsidP="00E437A9">
                            <w:pPr>
                              <w:jc w:val="center"/>
                              <w:rPr>
                                <w:rFonts w:ascii="Times" w:hAnsi="Times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77017">
                              <w:rPr>
                                <w:rFonts w:ascii="Times" w:hAnsi="Times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Add photo, logo or inserts available for download such as</w:t>
                            </w:r>
                          </w:p>
                          <w:p w14:paraId="3D46394F" w14:textId="77777777" w:rsidR="00E77017" w:rsidRPr="00E77017" w:rsidRDefault="00E77017" w:rsidP="00E437A9">
                            <w:pPr>
                              <w:jc w:val="center"/>
                              <w:rPr>
                                <w:rFonts w:ascii="Times" w:hAnsi="Times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77017">
                              <w:rPr>
                                <w:rFonts w:ascii="Times" w:hAnsi="Times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The Marines’ Hymn, The Marine’s Prayer, The Watch, Old Glory, etc.</w:t>
                            </w:r>
                          </w:p>
                          <w:p w14:paraId="4A116CF5" w14:textId="77777777" w:rsidR="00E77017" w:rsidRPr="00E77017" w:rsidRDefault="00E77017" w:rsidP="00E437A9">
                            <w:pPr>
                              <w:rPr>
                                <w:rFonts w:ascii="Times" w:hAnsi="Times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7" type="#_x0000_t202" style="position:absolute;margin-left:46.25pt;margin-top:98pt;width:305.95pt;height:423.3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" filled="f" stroked="f">
                <v:textbox>
                  <w:txbxContent>
                    <w:p w14:paraId="2ADEB804" w14:textId="77777777" w:rsidR="00E77017" w:rsidRPr="00E77017" w:rsidRDefault="00E77017" w:rsidP="00E437A9">
                      <w:pPr>
                        <w:jc w:val="center"/>
                        <w:rPr>
                          <w:rFonts w:ascii="Times" w:hAnsi="Times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E77017">
                        <w:rPr>
                          <w:rFonts w:ascii="Times" w:hAnsi="Times"/>
                          <w:i/>
                          <w:color w:val="FFFFFF" w:themeColor="background1"/>
                          <w:sz w:val="20"/>
                          <w:szCs w:val="20"/>
                        </w:rPr>
                        <w:t>Add photo, logo or inserts available for download such as</w:t>
                      </w:r>
                    </w:p>
                    <w:p w14:paraId="3D46394F" w14:textId="77777777" w:rsidR="00E77017" w:rsidRPr="00E77017" w:rsidRDefault="00E77017" w:rsidP="00E437A9">
                      <w:pPr>
                        <w:jc w:val="center"/>
                        <w:rPr>
                          <w:rFonts w:ascii="Times" w:hAnsi="Times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E77017">
                        <w:rPr>
                          <w:rFonts w:ascii="Times" w:hAnsi="Times"/>
                          <w:i/>
                          <w:color w:val="FFFFFF" w:themeColor="background1"/>
                          <w:sz w:val="20"/>
                          <w:szCs w:val="20"/>
                        </w:rPr>
                        <w:t>The Marines’ Hymn, The Marine’s Prayer, The Watch, Old Glory, etc.</w:t>
                      </w:r>
                    </w:p>
                    <w:p w14:paraId="4A116CF5" w14:textId="77777777" w:rsidR="00E77017" w:rsidRPr="00E77017" w:rsidRDefault="00E77017" w:rsidP="00E437A9">
                      <w:pPr>
                        <w:rPr>
                          <w:rFonts w:ascii="Times" w:hAnsi="Times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87F91C9" wp14:editId="41167309">
            <wp:extent cx="5029200" cy="777240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5CC9" w:rsidSect="005D7D24">
      <w:pgSz w:w="7920" w:h="12240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altName w:val="Cambria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20"/>
  <w:drawingGridHorizontalSpacing w:val="187"/>
  <w:drawingGridVerticalSpacing w:val="187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3CC"/>
    <w:rsid w:val="000C0732"/>
    <w:rsid w:val="000F2742"/>
    <w:rsid w:val="000F7609"/>
    <w:rsid w:val="00121B44"/>
    <w:rsid w:val="00123884"/>
    <w:rsid w:val="001531C2"/>
    <w:rsid w:val="001877AF"/>
    <w:rsid w:val="0019793B"/>
    <w:rsid w:val="00272659"/>
    <w:rsid w:val="00293B57"/>
    <w:rsid w:val="002B30A4"/>
    <w:rsid w:val="002C3C40"/>
    <w:rsid w:val="00350F94"/>
    <w:rsid w:val="003940FE"/>
    <w:rsid w:val="00397FC1"/>
    <w:rsid w:val="003D05A9"/>
    <w:rsid w:val="00462FC6"/>
    <w:rsid w:val="00491015"/>
    <w:rsid w:val="004C573B"/>
    <w:rsid w:val="004E122E"/>
    <w:rsid w:val="00511969"/>
    <w:rsid w:val="005707D0"/>
    <w:rsid w:val="005742D2"/>
    <w:rsid w:val="005C6BB2"/>
    <w:rsid w:val="005D7D24"/>
    <w:rsid w:val="005E2EBB"/>
    <w:rsid w:val="006023AE"/>
    <w:rsid w:val="00670485"/>
    <w:rsid w:val="00693CB0"/>
    <w:rsid w:val="006A1AA2"/>
    <w:rsid w:val="006B7044"/>
    <w:rsid w:val="006C35B0"/>
    <w:rsid w:val="006F3141"/>
    <w:rsid w:val="0075546F"/>
    <w:rsid w:val="007B1678"/>
    <w:rsid w:val="007B4381"/>
    <w:rsid w:val="007F0726"/>
    <w:rsid w:val="008178FA"/>
    <w:rsid w:val="008623CC"/>
    <w:rsid w:val="008A458D"/>
    <w:rsid w:val="008E7844"/>
    <w:rsid w:val="0091020B"/>
    <w:rsid w:val="0091419E"/>
    <w:rsid w:val="00944533"/>
    <w:rsid w:val="009D7BAF"/>
    <w:rsid w:val="00A27F13"/>
    <w:rsid w:val="00A30837"/>
    <w:rsid w:val="00A819B7"/>
    <w:rsid w:val="00A97B58"/>
    <w:rsid w:val="00AB7163"/>
    <w:rsid w:val="00B37E2A"/>
    <w:rsid w:val="00B82859"/>
    <w:rsid w:val="00B92CDF"/>
    <w:rsid w:val="00BE4CCA"/>
    <w:rsid w:val="00BE504B"/>
    <w:rsid w:val="00C11F37"/>
    <w:rsid w:val="00CD2885"/>
    <w:rsid w:val="00D45CC9"/>
    <w:rsid w:val="00E437A9"/>
    <w:rsid w:val="00E46097"/>
    <w:rsid w:val="00E77017"/>
    <w:rsid w:val="00E82608"/>
    <w:rsid w:val="00E859BC"/>
    <w:rsid w:val="00E91D0A"/>
    <w:rsid w:val="00EA7513"/>
    <w:rsid w:val="00F23755"/>
    <w:rsid w:val="00F30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4FE9D1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C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45CC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819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Spacing">
    <w:name w:val="No Spacing"/>
    <w:uiPriority w:val="1"/>
    <w:qFormat/>
    <w:rsid w:val="0091419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C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45CC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819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Spacing">
    <w:name w:val="No Spacing"/>
    <w:uiPriority w:val="1"/>
    <w:qFormat/>
    <w:rsid w:val="0091419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7.png"/><Relationship Id="rId21" Type="http://schemas.openxmlformats.org/officeDocument/2006/relationships/image" Target="media/image12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3.jp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" Type="http://schemas.openxmlformats.org/officeDocument/2006/relationships/customXml" Target="../customXml/item1.xml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comcamimacjdhjw:Downloads:Document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>
            <a:lumMod val="75000"/>
          </a:schemeClr>
        </a:solidFill>
        <a:ln w="12700" cmpd="sng"/>
        <a:effectLst/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D8BD96DA59164692113C1EA4C9AEFC" ma:contentTypeVersion="2" ma:contentTypeDescription="Create a new document." ma:contentTypeScope="" ma:versionID="ae2d3e01f7ced3097f3c7122afb9fddc">
  <xsd:schema xmlns:xsd="http://www.w3.org/2001/XMLSchema" xmlns:xs="http://www.w3.org/2001/XMLSchema" xmlns:p="http://schemas.microsoft.com/office/2006/metadata/properties" xmlns:ns2="25a9be34-2663-41e7-8609-fed3eaf114b7" targetNamespace="http://schemas.microsoft.com/office/2006/metadata/properties" ma:root="true" ma:fieldsID="e784ab72e03fa7091aac23b8cc2154e7" ns2:_="">
    <xsd:import namespace="25a9be34-2663-41e7-8609-fed3eaf114b7"/>
    <xsd:element name="properties">
      <xsd:complexType>
        <xsd:sequence>
          <xsd:element name="documentManagement">
            <xsd:complexType>
              <xsd:all>
                <xsd:element ref="ns2:ProgramType" minOccurs="0"/>
                <xsd:element ref="ns2:Thumbnai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9be34-2663-41e7-8609-fed3eaf114b7" elementFormDefault="qualified">
    <xsd:import namespace="http://schemas.microsoft.com/office/2006/documentManagement/types"/>
    <xsd:import namespace="http://schemas.microsoft.com/office/infopath/2007/PartnerControls"/>
    <xsd:element name="ProgramType" ma:index="8" nillable="true" ma:displayName="Program Type" ma:format="Dropdown" ma:internalName="ProgramType">
      <xsd:simpleType>
        <xsd:restriction base="dms:Text">
          <xsd:maxLength value="255"/>
        </xsd:restriction>
      </xsd:simpleType>
    </xsd:element>
    <xsd:element name="Thumbnail" ma:index="9" nillable="true" ma:displayName="Thumbnail" ma:format="Thumbnail" ma:internalName="Thumbnail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gramType xmlns="25a9be34-2663-41e7-8609-fed3eaf114b7">Memorial</ProgramType>
    <Thumbnail xmlns="25a9be34-2663-41e7-8609-fed3eaf114b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BA3D6A-E02E-404F-930A-F71850E86CA1}"/>
</file>

<file path=customXml/itemProps2.xml><?xml version="1.0" encoding="utf-8"?>
<ds:datastoreItem xmlns:ds="http://schemas.openxmlformats.org/officeDocument/2006/customXml" ds:itemID="{3534FCC9-B3DD-4216-99E5-17EA3937747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5A65F0E8-35A6-431A-A63B-A8F799D8B7B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A868FA6-A4CE-9B4C-A660-0169E4236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Document1.dot</Template>
  <TotalTime>1</TotalTime>
  <Pages>12</Pages>
  <Words>64</Words>
  <Characters>365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428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Change of Command - Bloodstripe</dc:title>
  <dc:subject/>
  <dc:creator/>
  <cp:keywords>Change of Command - Bloodstripe</cp:keywords>
  <dc:description/>
  <cp:lastModifiedBy/>
  <cp:revision>3</cp:revision>
  <dcterms:created xsi:type="dcterms:W3CDTF">2021-04-14T17:35:00Z</dcterms:created>
  <dcterms:modified xsi:type="dcterms:W3CDTF">2021-04-14T18:44:00Z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0x010100B4D8BD96DA59164692113C1EA4C9AEFC</vt:lpwstr>
  </property>
  <property fmtid="{D5CDD505-2E9C-101B-9397-08002B2CF9AE}" pid="3" name="Order">
    <vt:r8>1800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vti_imgdate">
    <vt:lpwstr/>
  </property>
</Properties>
</file>