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599FC270" w:rsidR="004C573B" w:rsidRDefault="005015C2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FED46" wp14:editId="3E8E62EF">
                <wp:simplePos x="0" y="0"/>
                <wp:positionH relativeFrom="margin">
                  <wp:posOffset>287020</wp:posOffset>
                </wp:positionH>
                <wp:positionV relativeFrom="margin">
                  <wp:posOffset>555625</wp:posOffset>
                </wp:positionV>
                <wp:extent cx="4477385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73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E8B41A" w14:textId="3EFA5FB5" w:rsidR="005015C2" w:rsidRPr="00944533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  <w:t>MEMORIAL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2.6pt;margin-top:43.75pt;width:352.55pt;height:49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" filled="f" stroked="f">
                <v:path arrowok="t"/>
                <v:textbox>
                  <w:txbxContent>
                    <w:p w14:paraId="2BE8B41A" w14:textId="3EFA5FB5" w:rsidR="005015C2" w:rsidRPr="00944533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  <w:t>MEMORIAL SERVICE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7A90EE" wp14:editId="6AB9ABC8">
                <wp:simplePos x="0" y="0"/>
                <wp:positionH relativeFrom="margin">
                  <wp:posOffset>444500</wp:posOffset>
                </wp:positionH>
                <wp:positionV relativeFrom="margin">
                  <wp:posOffset>6160135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EFC4F" w14:textId="30653816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 xml:space="preserve">LOCATION OF </w:t>
                            </w:r>
                            <w:r w:rsidR="00120BE5">
                              <w:rPr>
                                <w:rFonts w:ascii="Times New Roman" w:hAnsi="Times New Roman"/>
                                <w:color w:val="FFFFFF"/>
                              </w:rPr>
                              <w:t>SERVICES</w:t>
                            </w:r>
                          </w:p>
                          <w:p w14:paraId="48D268BF" w14:textId="77777777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4B093F94" w14:textId="77777777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margin-left:35pt;margin-top:485.05pt;width:325.5pt;height:50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" filled="f" stroked="f">
                <v:path arrowok="t"/>
                <v:textbox>
                  <w:txbxContent>
                    <w:p w14:paraId="7C6EFC4F" w14:textId="30653816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 xml:space="preserve">LOCATION OF </w:t>
                      </w:r>
                      <w:r w:rsidR="00120BE5">
                        <w:rPr>
                          <w:rFonts w:ascii="Times New Roman" w:hAnsi="Times New Roman"/>
                          <w:color w:val="FFFFFF"/>
                        </w:rPr>
                        <w:t>SERVICES</w:t>
                      </w:r>
                    </w:p>
                    <w:p w14:paraId="48D268BF" w14:textId="77777777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4B093F94" w14:textId="77777777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E756D" wp14:editId="41ABC3B2">
                <wp:simplePos x="0" y="0"/>
                <wp:positionH relativeFrom="margin">
                  <wp:posOffset>603250</wp:posOffset>
                </wp:positionH>
                <wp:positionV relativeFrom="margin">
                  <wp:posOffset>6998970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8E296" w14:textId="77777777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51.1pt;width:301.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" filled="f" stroked="f">
                <v:path arrowok="t"/>
                <v:textbox>
                  <w:txbxContent>
                    <w:p w14:paraId="3CD8E296" w14:textId="77777777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1" layoutInCell="1" allowOverlap="1" wp14:anchorId="757F491F" wp14:editId="3F4138CA">
            <wp:simplePos x="0" y="0"/>
            <wp:positionH relativeFrom="column">
              <wp:posOffset>473710</wp:posOffset>
            </wp:positionH>
            <wp:positionV relativeFrom="page">
              <wp:posOffset>2339340</wp:posOffset>
            </wp:positionV>
            <wp:extent cx="4092575" cy="3514090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409257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CC">
        <w:rPr>
          <w:noProof/>
        </w:rPr>
        <w:drawing>
          <wp:anchor distT="0" distB="0" distL="114300" distR="114300" simplePos="0" relativeHeight="251642880" behindDoc="1" locked="1" layoutInCell="1" allowOverlap="1" wp14:anchorId="3BC8614F" wp14:editId="342E0110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60F32405" w:rsidR="00A30837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62FC1" wp14:editId="63EB8306">
                <wp:simplePos x="0" y="0"/>
                <wp:positionH relativeFrom="margin">
                  <wp:posOffset>384810</wp:posOffset>
                </wp:positionH>
                <wp:positionV relativeFrom="margin">
                  <wp:posOffset>1367155</wp:posOffset>
                </wp:positionV>
                <wp:extent cx="4254500" cy="681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574CDF" w14:textId="77777777" w:rsidR="00FD7C43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 w:rsidR="00FD7C43"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  <w:t>ANK</w:t>
                            </w:r>
                          </w:p>
                          <w:p w14:paraId="7E7F806E" w14:textId="6DFEFEC9" w:rsidR="005015C2" w:rsidRPr="00FD7C43" w:rsidRDefault="00FD7C43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0.3pt;margin-top:107.65pt;width:335pt;height:53.6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" filled="f" stroked="f">
                <v:path arrowok="t"/>
                <v:textbox>
                  <w:txbxContent>
                    <w:p w14:paraId="3A574CDF" w14:textId="77777777" w:rsidR="00FD7C43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  <w:t>R</w:t>
                      </w:r>
                      <w:r w:rsidR="00FD7C43"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  <w:t>ANK</w:t>
                      </w:r>
                    </w:p>
                    <w:p w14:paraId="7E7F806E" w14:textId="6DFEFEC9" w:rsidR="005015C2" w:rsidRPr="00FD7C43" w:rsidRDefault="00FD7C43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4BEE6A" w14:textId="77777777" w:rsidR="00A30837" w:rsidRDefault="00A30837"/>
    <w:p w14:paraId="1F064AC7" w14:textId="77777777" w:rsidR="00A30837" w:rsidRDefault="00A30837"/>
    <w:p w14:paraId="4F6F67EB" w14:textId="149D7774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777777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7777777" w:rsidR="00A30837" w:rsidRDefault="00A30837"/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608C2468" w14:textId="77777777" w:rsidR="00E82608" w:rsidRDefault="00E82608"/>
    <w:p w14:paraId="7B5DA39D" w14:textId="131DB99E" w:rsidR="00E82608" w:rsidRDefault="00FD7C4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66A30F" wp14:editId="3736707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8793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2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68171154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14F438" wp14:editId="532809D6">
                <wp:simplePos x="0" y="0"/>
                <wp:positionH relativeFrom="margin">
                  <wp:posOffset>432435</wp:posOffset>
                </wp:positionH>
                <wp:positionV relativeFrom="margin">
                  <wp:posOffset>674370</wp:posOffset>
                </wp:positionV>
                <wp:extent cx="4157345" cy="398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54C124AA" w:rsidR="007C7ED3" w:rsidRPr="00BE504B" w:rsidRDefault="000A7EF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ORDER OF SERVICES</w:t>
                            </w:r>
                          </w:p>
                          <w:p w14:paraId="031936A9" w14:textId="77777777" w:rsidR="007C7ED3" w:rsidRDefault="007C7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4.05pt;margin-top:53.1pt;width:327.35pt;height:31.4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HtM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" filled="f" stroked="f">
                <v:textbox>
                  <w:txbxContent>
                    <w:p w14:paraId="1533E65D" w14:textId="54C124AA" w:rsidR="007C7ED3" w:rsidRPr="00BE504B" w:rsidRDefault="000A7EF9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ORDER OF SERVICES</w:t>
                      </w:r>
                    </w:p>
                    <w:p w14:paraId="031936A9" w14:textId="77777777" w:rsidR="007C7ED3" w:rsidRDefault="007C7ED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80E719" w14:textId="33C001F0" w:rsidR="00E82608" w:rsidRDefault="00E82608"/>
    <w:p w14:paraId="3E2EAC28" w14:textId="77777777" w:rsidR="00E82608" w:rsidRDefault="00E82608"/>
    <w:p w14:paraId="1F8F60F6" w14:textId="7DCC85E3" w:rsidR="00E82608" w:rsidRDefault="00E82608"/>
    <w:p w14:paraId="5A877C75" w14:textId="48CF9A9C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B2DEF" wp14:editId="08D36D38">
                <wp:simplePos x="0" y="0"/>
                <wp:positionH relativeFrom="margin">
                  <wp:posOffset>431800</wp:posOffset>
                </wp:positionH>
                <wp:positionV relativeFrom="margin">
                  <wp:posOffset>1294765</wp:posOffset>
                </wp:positionV>
                <wp:extent cx="4157345" cy="5882005"/>
                <wp:effectExtent l="0" t="0" r="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491C" w14:textId="016AD317" w:rsidR="007C7ED3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PRELUDE</w:t>
                            </w:r>
                          </w:p>
                          <w:p w14:paraId="141EECB0" w14:textId="3B62EDB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GREETING</w:t>
                            </w:r>
                          </w:p>
                          <w:p w14:paraId="7A30C0D7" w14:textId="1ABF2F6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CALL TO WORSHIP</w:t>
                            </w:r>
                          </w:p>
                          <w:p w14:paraId="5D477E25" w14:textId="5CBA706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HYMN</w:t>
                            </w:r>
                          </w:p>
                          <w:p w14:paraId="338A53B7" w14:textId="1A5EE1C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OBITUARY</w:t>
                            </w:r>
                          </w:p>
                          <w:p w14:paraId="77768F28" w14:textId="698BCA8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EULOGY</w:t>
                            </w:r>
                          </w:p>
                          <w:p w14:paraId="450846AA" w14:textId="135FBBF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SCRIPTURES</w:t>
                            </w:r>
                          </w:p>
                          <w:p w14:paraId="32E4ECDD" w14:textId="72B6088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SERMON</w:t>
                            </w:r>
                          </w:p>
                          <w:p w14:paraId="5ABBD3B7" w14:textId="3EE792A5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PRAYERS</w:t>
                            </w:r>
                          </w:p>
                          <w:p w14:paraId="4C71A584" w14:textId="69B9693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LORD’S PRAYER</w:t>
                            </w:r>
                          </w:p>
                          <w:p w14:paraId="611124B0" w14:textId="39E2ED1A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CLOSING HYMN</w:t>
                            </w:r>
                          </w:p>
                          <w:p w14:paraId="0905ADA3" w14:textId="3D3BC8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HONORS &amp; TAPS</w:t>
                            </w:r>
                          </w:p>
                          <w:p w14:paraId="51AEE2B3" w14:textId="022B09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BENEDICTION</w:t>
                            </w:r>
                          </w:p>
                          <w:p w14:paraId="397CC1FE" w14:textId="3D342096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DEPARTURE</w:t>
                            </w:r>
                          </w:p>
                          <w:p w14:paraId="480D3196" w14:textId="77777777" w:rsidR="000A7EF9" w:rsidRPr="000A7EF9" w:rsidRDefault="000A7EF9" w:rsidP="000A7EF9">
                            <w:pPr>
                              <w:pStyle w:val="BasicParagraph"/>
                              <w:spacing w:line="42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101.95pt;width:327.35pt;height:463.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QfdI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" filled="f" stroked="f">
                <v:textbox>
                  <w:txbxContent>
                    <w:p w14:paraId="6FDA491C" w14:textId="016AD317" w:rsidR="007C7ED3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PRELUDE</w:t>
                      </w:r>
                    </w:p>
                    <w:p w14:paraId="141EECB0" w14:textId="3B62EDB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GREETING</w:t>
                      </w:r>
                    </w:p>
                    <w:p w14:paraId="7A30C0D7" w14:textId="1ABF2F6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CALL TO WORSHIP</w:t>
                      </w:r>
                    </w:p>
                    <w:p w14:paraId="5D477E25" w14:textId="5CBA706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HYMN</w:t>
                      </w:r>
                    </w:p>
                    <w:p w14:paraId="338A53B7" w14:textId="1A5EE1C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OBITUARY</w:t>
                      </w:r>
                    </w:p>
                    <w:p w14:paraId="77768F28" w14:textId="698BCA8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EULOGY</w:t>
                      </w:r>
                    </w:p>
                    <w:p w14:paraId="450846AA" w14:textId="135FBBF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SCRIPTURES</w:t>
                      </w:r>
                    </w:p>
                    <w:p w14:paraId="32E4ECDD" w14:textId="72B6088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SERMON</w:t>
                      </w:r>
                    </w:p>
                    <w:p w14:paraId="5ABBD3B7" w14:textId="3EE792A5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PRAYERS</w:t>
                      </w:r>
                    </w:p>
                    <w:p w14:paraId="4C71A584" w14:textId="69B9693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LORD’S PRAYER</w:t>
                      </w:r>
                    </w:p>
                    <w:p w14:paraId="611124B0" w14:textId="39E2ED1A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CLOSING HYMN</w:t>
                      </w:r>
                    </w:p>
                    <w:p w14:paraId="0905ADA3" w14:textId="3D3BC8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HONORS &amp; TAPS</w:t>
                      </w:r>
                    </w:p>
                    <w:p w14:paraId="51AEE2B3" w14:textId="022B09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BENEDICTION</w:t>
                      </w:r>
                    </w:p>
                    <w:p w14:paraId="397CC1FE" w14:textId="3D342096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DEPARTURE</w:t>
                      </w:r>
                    </w:p>
                    <w:p w14:paraId="480D3196" w14:textId="77777777" w:rsidR="000A7EF9" w:rsidRPr="000A7EF9" w:rsidRDefault="000A7EF9" w:rsidP="000A7EF9">
                      <w:pPr>
                        <w:pStyle w:val="BasicParagraph"/>
                        <w:spacing w:line="42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78145EED" w14:textId="77777777" w:rsidR="00FD7C43" w:rsidRDefault="00FD7C43" w:rsidP="00FD7C43"/>
    <w:p w14:paraId="408AA08F" w14:textId="77777777" w:rsidR="00FD7C43" w:rsidRDefault="00FD7C43" w:rsidP="00FD7C43"/>
    <w:p w14:paraId="213E6E89" w14:textId="03AB6256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D15312" wp14:editId="46DE31CD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DE73" w14:textId="77777777" w:rsidR="00FD7C43" w:rsidRPr="00670485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2E8E13A" w14:textId="442C7B1E" w:rsidR="00FD7C43" w:rsidRPr="00FD7C43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2" type="#_x0000_t202" style="position:absolute;margin-left:178.65pt;margin-top:.5pt;width:183.35pt;height:4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691EDE73" w14:textId="77777777" w:rsidR="00FD7C43" w:rsidRPr="00670485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2E8E13A" w14:textId="442C7B1E" w:rsidR="00FD7C43" w:rsidRPr="00FD7C43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E4EBB52" wp14:editId="6D75030A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366A" w14:textId="77777777" w:rsidR="00FD7C43" w:rsidRDefault="00FD7C43" w:rsidP="00FD7C43"/>
    <w:p w14:paraId="28EB66A3" w14:textId="60E8324A" w:rsidR="00FD7C43" w:rsidRDefault="00FD7C43" w:rsidP="00FD7C43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EDCDFD" wp14:editId="5529550C">
            <wp:simplePos x="0" y="0"/>
            <wp:positionH relativeFrom="column">
              <wp:posOffset>2338705</wp:posOffset>
            </wp:positionH>
            <wp:positionV relativeFrom="paragraph">
              <wp:posOffset>31115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44DE" w14:textId="07B8FD13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970F" wp14:editId="6F53432D">
                <wp:simplePos x="0" y="0"/>
                <wp:positionH relativeFrom="column">
                  <wp:posOffset>278765</wp:posOffset>
                </wp:positionH>
                <wp:positionV relativeFrom="paragraph">
                  <wp:posOffset>130810</wp:posOffset>
                </wp:positionV>
                <wp:extent cx="4461510" cy="6301740"/>
                <wp:effectExtent l="0" t="0" r="0" b="0"/>
                <wp:wrapThrough wrapText="bothSides">
                  <wp:wrapPolygon edited="0">
                    <wp:start x="123" y="0"/>
                    <wp:lineTo x="123" y="21504"/>
                    <wp:lineTo x="21397" y="21504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76B" w14:textId="77777777" w:rsidR="00FD7C43" w:rsidRPr="00763B7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C78C8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9258457" w14:textId="55386CC5" w:rsidR="00FD7C4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case</w:t>
                            </w:r>
                          </w:p>
                          <w:p w14:paraId="5E67A72E" w14:textId="6F52BE5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58520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0E84E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ECBD5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928BDF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0CCD9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38661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B21FD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7CECAC" w14:textId="5DFA4B55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69073B4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3857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.95pt;margin-top:10.3pt;width:351.3pt;height:49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OnNMCAAAY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" filled="f" stroked="f">
                <v:textbox>
                  <w:txbxContent>
                    <w:p w14:paraId="4B15576B" w14:textId="77777777" w:rsidR="00FD7C43" w:rsidRPr="00763B7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CC78C8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9258457" w14:textId="55386CC5" w:rsidR="00FD7C4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case</w:t>
                      </w:r>
                    </w:p>
                    <w:p w14:paraId="5E67A72E" w14:textId="6F52BE5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9858520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0E84E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ECBD5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928BDF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0CCD9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38661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B21FD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7CECAC" w14:textId="5DFA4B55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69073B4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B3857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D7E7B2" w14:textId="2E943B70" w:rsidR="00FD7C43" w:rsidRDefault="00FD7C43" w:rsidP="00FD7C43"/>
    <w:p w14:paraId="2FE0527C" w14:textId="77777777" w:rsidR="00FD7C43" w:rsidRDefault="00FD7C43" w:rsidP="00FD7C43"/>
    <w:p w14:paraId="4BC92914" w14:textId="77777777" w:rsidR="00FD7C43" w:rsidRDefault="00FD7C43" w:rsidP="00FD7C43"/>
    <w:p w14:paraId="7F39C06D" w14:textId="77777777" w:rsidR="00FD7C43" w:rsidRDefault="00FD7C43" w:rsidP="00FD7C43"/>
    <w:p w14:paraId="6597FF78" w14:textId="77777777" w:rsidR="00FD7C43" w:rsidRDefault="00FD7C43" w:rsidP="00FD7C43"/>
    <w:p w14:paraId="133091C3" w14:textId="77777777" w:rsidR="00FD7C43" w:rsidRDefault="00FD7C43" w:rsidP="00FD7C43"/>
    <w:p w14:paraId="4954A049" w14:textId="77777777" w:rsidR="00FD7C43" w:rsidRDefault="00FD7C43" w:rsidP="00FD7C43"/>
    <w:p w14:paraId="4E95DE12" w14:textId="77777777" w:rsidR="00FD7C43" w:rsidRDefault="00FD7C43" w:rsidP="00FD7C43"/>
    <w:p w14:paraId="6675324D" w14:textId="77777777" w:rsidR="00FD7C43" w:rsidRDefault="00FD7C43" w:rsidP="00FD7C43"/>
    <w:p w14:paraId="3917A50A" w14:textId="77777777" w:rsidR="00FD7C43" w:rsidRDefault="00FD7C43" w:rsidP="00FD7C43"/>
    <w:p w14:paraId="5B234E24" w14:textId="77777777" w:rsidR="00FD7C43" w:rsidRDefault="00FD7C43" w:rsidP="00FD7C43"/>
    <w:p w14:paraId="7479AF4A" w14:textId="77777777" w:rsidR="00FD7C43" w:rsidRDefault="00FD7C43" w:rsidP="00FD7C43"/>
    <w:p w14:paraId="7B469F84" w14:textId="77777777" w:rsidR="00FD7C43" w:rsidRDefault="00FD7C43" w:rsidP="00FD7C43"/>
    <w:p w14:paraId="5F62920C" w14:textId="77777777" w:rsidR="00FD7C43" w:rsidRDefault="00FD7C43" w:rsidP="00FD7C43"/>
    <w:p w14:paraId="6389C361" w14:textId="77777777" w:rsidR="00FD7C43" w:rsidRDefault="00FD7C43" w:rsidP="00FD7C43"/>
    <w:p w14:paraId="37194518" w14:textId="77777777" w:rsidR="00FD7C43" w:rsidRDefault="00FD7C43" w:rsidP="00FD7C43"/>
    <w:p w14:paraId="5F7C6FED" w14:textId="77777777" w:rsidR="00FD7C43" w:rsidRDefault="00FD7C43" w:rsidP="00FD7C43"/>
    <w:p w14:paraId="43DEB881" w14:textId="77777777" w:rsidR="00FD7C43" w:rsidRDefault="00FD7C43" w:rsidP="00FD7C43"/>
    <w:p w14:paraId="52590BCC" w14:textId="77777777" w:rsidR="00FD7C43" w:rsidRDefault="00FD7C43" w:rsidP="00FD7C43"/>
    <w:p w14:paraId="3D267045" w14:textId="77777777" w:rsidR="00FD7C43" w:rsidRDefault="00FD7C43" w:rsidP="00FD7C43"/>
    <w:p w14:paraId="06ADD4C5" w14:textId="77777777" w:rsidR="00FD7C43" w:rsidRDefault="00FD7C43" w:rsidP="00FD7C43"/>
    <w:p w14:paraId="55C84AE7" w14:textId="77777777" w:rsidR="00FD7C43" w:rsidRDefault="00FD7C43" w:rsidP="00FD7C43"/>
    <w:p w14:paraId="7FEE68BD" w14:textId="77777777" w:rsidR="00FD7C43" w:rsidRDefault="00FD7C43" w:rsidP="00FD7C43"/>
    <w:p w14:paraId="78351F48" w14:textId="77777777" w:rsidR="00FD7C43" w:rsidRDefault="00FD7C43" w:rsidP="00FD7C43"/>
    <w:p w14:paraId="28FDFA7A" w14:textId="77777777" w:rsidR="00FD7C43" w:rsidRDefault="00FD7C43" w:rsidP="00FD7C43"/>
    <w:p w14:paraId="327EF4C3" w14:textId="77777777" w:rsidR="00FD7C43" w:rsidRDefault="00FD7C43" w:rsidP="00FD7C43"/>
    <w:p w14:paraId="4B809988" w14:textId="77777777" w:rsidR="00FD7C43" w:rsidRDefault="00FD7C43" w:rsidP="00FD7C43"/>
    <w:p w14:paraId="1F8ED531" w14:textId="77777777" w:rsidR="00FD7C43" w:rsidRDefault="00FD7C43" w:rsidP="00FD7C43"/>
    <w:p w14:paraId="45958A06" w14:textId="77777777" w:rsidR="00FD7C43" w:rsidRDefault="00FD7C43" w:rsidP="00FD7C43"/>
    <w:p w14:paraId="14DCDE20" w14:textId="77777777" w:rsidR="00FD7C43" w:rsidRDefault="00FD7C43" w:rsidP="00FD7C43"/>
    <w:p w14:paraId="78423236" w14:textId="77777777" w:rsidR="00FD7C43" w:rsidRDefault="00FD7C43" w:rsidP="00FD7C43"/>
    <w:p w14:paraId="1E8D317D" w14:textId="77777777" w:rsidR="00FD7C43" w:rsidRDefault="00FD7C43" w:rsidP="00FD7C43"/>
    <w:p w14:paraId="29B0433B" w14:textId="77777777" w:rsidR="00FD7C43" w:rsidRDefault="00FD7C43" w:rsidP="00FD7C43"/>
    <w:p w14:paraId="6A0FF876" w14:textId="77777777" w:rsidR="00FD7C43" w:rsidRDefault="00FD7C43" w:rsidP="00FD7C43"/>
    <w:p w14:paraId="01BBB265" w14:textId="77777777" w:rsidR="00FD7C43" w:rsidRDefault="00FD7C43" w:rsidP="00FD7C43"/>
    <w:p w14:paraId="18B772E8" w14:textId="77777777" w:rsidR="00FD7C43" w:rsidRDefault="00FD7C43" w:rsidP="00FD7C43"/>
    <w:p w14:paraId="14284D01" w14:textId="77777777" w:rsidR="00FD7C43" w:rsidRDefault="00FD7C43"/>
    <w:p w14:paraId="30A32FB1" w14:textId="1CAE0F4F" w:rsidR="00D45CC9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DFAB3" wp14:editId="4DD79D49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459A4" w14:textId="77777777" w:rsidR="009A68C2" w:rsidRPr="009A68C2" w:rsidRDefault="009A68C2" w:rsidP="009A68C2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9A68C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inserts available for download such as</w:t>
                            </w:r>
                          </w:p>
                          <w:p w14:paraId="13FFC03F" w14:textId="77777777" w:rsidR="009A68C2" w:rsidRPr="009A68C2" w:rsidRDefault="009A68C2" w:rsidP="009A68C2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9A68C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 or The Marine’s Prayer.</w:t>
                            </w:r>
                          </w:p>
                          <w:p w14:paraId="3D7A6CD5" w14:textId="77777777" w:rsidR="00FD7C43" w:rsidRPr="00A30837" w:rsidRDefault="00FD7C43" w:rsidP="00FD7C43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4" type="#_x0000_t202" style="position:absolute;margin-left:46.25pt;margin-top:43.95pt;width:305.95pt;height:526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BGAcGt1AIAABY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595459A4" w14:textId="77777777" w:rsidR="009A68C2" w:rsidRPr="009A68C2" w:rsidRDefault="009A68C2" w:rsidP="009A68C2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9A68C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inserts available for download such as</w:t>
                      </w:r>
                    </w:p>
                    <w:p w14:paraId="13FFC03F" w14:textId="77777777" w:rsidR="009A68C2" w:rsidRPr="009A68C2" w:rsidRDefault="009A68C2" w:rsidP="009A68C2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9A68C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 or The Marine’s Prayer.</w:t>
                      </w:r>
                    </w:p>
                    <w:p w14:paraId="3D7A6CD5" w14:textId="77777777" w:rsidR="00FD7C43" w:rsidRPr="00A30837" w:rsidRDefault="00FD7C43" w:rsidP="00FD7C43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1BD8CDCB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A7EF9"/>
    <w:rsid w:val="000C0732"/>
    <w:rsid w:val="00120BE5"/>
    <w:rsid w:val="00121B44"/>
    <w:rsid w:val="00123884"/>
    <w:rsid w:val="001877AF"/>
    <w:rsid w:val="00293B57"/>
    <w:rsid w:val="002B30A4"/>
    <w:rsid w:val="002C3C40"/>
    <w:rsid w:val="002E57EB"/>
    <w:rsid w:val="00350F94"/>
    <w:rsid w:val="003940FE"/>
    <w:rsid w:val="003D05A9"/>
    <w:rsid w:val="004C573B"/>
    <w:rsid w:val="005015C2"/>
    <w:rsid w:val="00511969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C7ED3"/>
    <w:rsid w:val="007F0726"/>
    <w:rsid w:val="008178FA"/>
    <w:rsid w:val="008623CC"/>
    <w:rsid w:val="00873407"/>
    <w:rsid w:val="008A458D"/>
    <w:rsid w:val="008E7844"/>
    <w:rsid w:val="0091020B"/>
    <w:rsid w:val="009A68C2"/>
    <w:rsid w:val="009D7BAF"/>
    <w:rsid w:val="00A27F13"/>
    <w:rsid w:val="00A30837"/>
    <w:rsid w:val="00A819B7"/>
    <w:rsid w:val="00B049BE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59C77E-7E08-47DC-9490-FD51B604C007}"/>
</file>

<file path=customXml/itemProps2.xml><?xml version="1.0" encoding="utf-8"?>
<ds:datastoreItem xmlns:ds="http://schemas.openxmlformats.org/officeDocument/2006/customXml" ds:itemID="{66AEB2FD-0501-4EF1-9230-FDB6ACDB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5FAE1-D9D3-4B9C-8767-5782DC5A77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2D16E00-A4AF-FC42-AB2D-498846EE8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8</TotalTime>
  <Pages>4</Pages>
  <Words>21</Words>
  <Characters>124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- Bloodstripe</dc:title>
  <dc:subject/>
  <dc:creator/>
  <cp:keywords>Memorial - Bloodstripe</cp:keywords>
  <dc:description/>
  <cp:lastModifiedBy/>
  <cp:revision>5</cp:revision>
  <dcterms:created xsi:type="dcterms:W3CDTF">2017-07-19T20:14:00Z</dcterms:created>
  <dcterms:modified xsi:type="dcterms:W3CDTF">2021-04-14T18:01:00Z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2600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