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25B0F31D" w:rsidR="004C573B" w:rsidRDefault="005015C2">
      <w:r>
        <w:rPr>
          <w:noProof/>
        </w:rPr>
        <w:drawing>
          <wp:anchor distT="0" distB="0" distL="114300" distR="114300" simplePos="0" relativeHeight="251735040" behindDoc="0" locked="1" layoutInCell="1" allowOverlap="1" wp14:anchorId="757F491F" wp14:editId="01A9DCC4">
            <wp:simplePos x="0" y="0"/>
            <wp:positionH relativeFrom="column">
              <wp:posOffset>1158875</wp:posOffset>
            </wp:positionH>
            <wp:positionV relativeFrom="page">
              <wp:posOffset>3261995</wp:posOffset>
            </wp:positionV>
            <wp:extent cx="2616835" cy="224663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26168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5F">
        <w:rPr>
          <w:noProof/>
        </w:rPr>
        <w:drawing>
          <wp:anchor distT="0" distB="0" distL="114300" distR="114300" simplePos="0" relativeHeight="251744256" behindDoc="1" locked="1" layoutInCell="1" allowOverlap="1" wp14:anchorId="0A9FD021" wp14:editId="3000413B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1DD5C91E" w:rsidR="00A30837" w:rsidRDefault="00A30837"/>
    <w:p w14:paraId="7F4BEE6A" w14:textId="287DE086" w:rsidR="00A30837" w:rsidRDefault="001A4B5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79883250">
                <wp:simplePos x="0" y="0"/>
                <wp:positionH relativeFrom="margin">
                  <wp:posOffset>394758</wp:posOffset>
                </wp:positionH>
                <wp:positionV relativeFrom="margin">
                  <wp:posOffset>1546225</wp:posOffset>
                </wp:positionV>
                <wp:extent cx="4261910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19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5015C2" w:rsidRPr="00944533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1.1pt;margin-top:121.75pt;width:335.6pt;height:49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" filled="f" stroked="f">
                <v:path arrowok="t"/>
                <v:textbox>
                  <w:txbxContent>
                    <w:p w14:paraId="2BE8B41A" w14:textId="3EFA5FB5" w:rsidR="005015C2" w:rsidRPr="00944533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064AC7" w14:textId="77777777" w:rsidR="00A30837" w:rsidRDefault="00A30837"/>
    <w:p w14:paraId="4F6F67EB" w14:textId="149D7774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2D915619" w:rsidR="00A30837" w:rsidRDefault="001A4B5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4170DCF6">
                <wp:simplePos x="0" y="0"/>
                <wp:positionH relativeFrom="margin">
                  <wp:posOffset>384810</wp:posOffset>
                </wp:positionH>
                <wp:positionV relativeFrom="margin">
                  <wp:posOffset>2594610</wp:posOffset>
                </wp:positionV>
                <wp:extent cx="4254500" cy="681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FD7C43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="00FD7C43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>ANK</w:t>
                            </w:r>
                          </w:p>
                          <w:p w14:paraId="7E7F806E" w14:textId="6DFEFEC9" w:rsidR="005015C2" w:rsidRPr="00FD7C43" w:rsidRDefault="00FD7C43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0.3pt;margin-top:204.3pt;width:335pt;height:53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" filled="f" stroked="f">
                <v:path arrowok="t"/>
                <v:textbox>
                  <w:txbxContent>
                    <w:p w14:paraId="3A574CDF" w14:textId="77777777" w:rsidR="00FD7C43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="00FD7C43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>ANK</w:t>
                      </w:r>
                    </w:p>
                    <w:p w14:paraId="7E7F806E" w14:textId="6DFEFEC9" w:rsidR="005015C2" w:rsidRPr="00FD7C43" w:rsidRDefault="00FD7C43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0033DC84" w:rsidR="00A30837" w:rsidRDefault="001A4B5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5FC287F3">
                <wp:simplePos x="0" y="0"/>
                <wp:positionH relativeFrom="margin">
                  <wp:posOffset>444500</wp:posOffset>
                </wp:positionH>
                <wp:positionV relativeFrom="margin">
                  <wp:posOffset>5660390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 xml:space="preserve">LOCATION OF </w:t>
                            </w:r>
                            <w:r w:rsidR="001A4B5F">
                              <w:rPr>
                                <w:rFonts w:ascii="Times New Roman" w:hAnsi="Times New Roman"/>
                                <w:color w:val="FFFFFF"/>
                              </w:rPr>
                              <w:t>SERVICES</w:t>
                            </w:r>
                          </w:p>
                          <w:p w14:paraId="48D268BF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4B093F94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pt;margin-top:445.7pt;width:325.5pt;height:50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tcY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" filled="f" stroked="f">
                <v:path arrowok="t"/>
                <v:textbox>
                  <w:txbxContent>
                    <w:p w14:paraId="7C6EFC4F" w14:textId="611AEB7D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 xml:space="preserve">LOCATION OF </w:t>
                      </w:r>
                      <w:r w:rsidR="001A4B5F">
                        <w:rPr>
                          <w:rFonts w:ascii="Times New Roman" w:hAnsi="Times New Roman"/>
                          <w:color w:val="FFFFFF"/>
                        </w:rPr>
                        <w:t>SERVICES</w:t>
                      </w:r>
                    </w:p>
                    <w:p w14:paraId="48D268BF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4B093F94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106B5BB5" w:rsidR="00A30837" w:rsidRDefault="001A4B5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6C86EC8B">
                <wp:simplePos x="0" y="0"/>
                <wp:positionH relativeFrom="margin">
                  <wp:posOffset>603250</wp:posOffset>
                </wp:positionH>
                <wp:positionV relativeFrom="margin">
                  <wp:posOffset>6550025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5015C2" w:rsidRPr="00123884" w:rsidRDefault="005015C2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15.75pt;width:301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zPjI4CAAAv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" filled="f" stroked="f">
                <v:path arrowok="t"/>
                <v:textbox>
                  <w:txbxContent>
                    <w:p w14:paraId="3CD8E296" w14:textId="77777777" w:rsidR="005015C2" w:rsidRPr="00123884" w:rsidRDefault="005015C2" w:rsidP="005015C2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C7ED3" w:rsidRPr="00BE504B" w:rsidRDefault="000A7EF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C7ED3" w:rsidRDefault="007C7E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C7ED3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0A7EF9" w:rsidRPr="000A7EF9" w:rsidRDefault="000A7EF9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0A7EF9" w:rsidRPr="000A7EF9" w:rsidRDefault="000A7EF9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FD7C43" w:rsidRPr="00670485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FD7C43" w:rsidRPr="00FD7C43" w:rsidRDefault="00FD7C43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FD7C43" w:rsidRPr="00763B7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FD7C43" w:rsidRDefault="00FD7C43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FD7C43" w:rsidRPr="00763B73" w:rsidRDefault="00FD7C43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34FC1C91" w:rsidR="00D45CC9" w:rsidRDefault="001A4B5F">
      <w:r>
        <w:rPr>
          <w:noProof/>
        </w:rPr>
        <w:drawing>
          <wp:inline distT="0" distB="0" distL="0" distR="0" wp14:anchorId="46E0BABF" wp14:editId="1F65CF21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D7C4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4DD79D49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127CC" w14:textId="77777777" w:rsidR="00734AE9" w:rsidRPr="00734AE9" w:rsidRDefault="00734AE9" w:rsidP="00734AE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734AE9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inserts available for download such as</w:t>
                            </w:r>
                          </w:p>
                          <w:p w14:paraId="6B709EBD" w14:textId="77777777" w:rsidR="00734AE9" w:rsidRPr="00734AE9" w:rsidRDefault="00734AE9" w:rsidP="00734AE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734AE9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FD7C43" w:rsidRPr="00A30837" w:rsidRDefault="00FD7C43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4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BGAcGt1AIAABY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535127CC" w14:textId="77777777" w:rsidR="00734AE9" w:rsidRPr="00734AE9" w:rsidRDefault="00734AE9" w:rsidP="00734AE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734AE9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inserts available for download such as</w:t>
                      </w:r>
                    </w:p>
                    <w:p w14:paraId="6B709EBD" w14:textId="77777777" w:rsidR="00734AE9" w:rsidRPr="00734AE9" w:rsidRDefault="00734AE9" w:rsidP="00734AE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734AE9"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 or The Marine’s Prayer.</w:t>
                      </w:r>
                    </w:p>
                    <w:p w14:paraId="3D7A6CD5" w14:textId="77777777" w:rsidR="00FD7C43" w:rsidRPr="00A30837" w:rsidRDefault="00FD7C43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34AE9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7F13"/>
    <w:rsid w:val="00A30837"/>
    <w:rsid w:val="00A819B7"/>
    <w:rsid w:val="00B049BE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ECE27E-426E-4B29-B693-F787BF13CEF8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6C023B-9324-BB46-8911-59C22089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2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3</cp:revision>
  <dcterms:created xsi:type="dcterms:W3CDTF">2021-04-14T17:50:00Z</dcterms:created>
  <dcterms:modified xsi:type="dcterms:W3CDTF">2021-04-14T18:03:00Z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