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0947B" w14:textId="02CA49A3" w:rsidR="004C573B" w:rsidRDefault="00FA72CB">
      <w:r>
        <w:rPr>
          <w:noProof/>
        </w:rPr>
        <w:drawing>
          <wp:anchor distT="0" distB="0" distL="114300" distR="114300" simplePos="0" relativeHeight="251744256" behindDoc="1" locked="1" layoutInCell="1" allowOverlap="1" wp14:anchorId="37394D47" wp14:editId="7B1EFD55">
            <wp:simplePos x="0" y="0"/>
            <wp:positionH relativeFrom="column">
              <wp:posOffset>-1270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D11D7" w14:textId="77777777" w:rsidR="00A30837" w:rsidRDefault="00A30837"/>
    <w:p w14:paraId="6F32592B" w14:textId="2F09D95D" w:rsidR="00A30837" w:rsidRDefault="00A30837"/>
    <w:p w14:paraId="7993AE65" w14:textId="32233E1F" w:rsidR="00A30837" w:rsidRDefault="00A30837"/>
    <w:p w14:paraId="31964890" w14:textId="0D12FEA9" w:rsidR="00A30837" w:rsidRDefault="00FA72CB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8FED46" wp14:editId="2CC0533E">
                <wp:simplePos x="0" y="0"/>
                <wp:positionH relativeFrom="margin">
                  <wp:posOffset>528955</wp:posOffset>
                </wp:positionH>
                <wp:positionV relativeFrom="margin">
                  <wp:posOffset>746125</wp:posOffset>
                </wp:positionV>
                <wp:extent cx="3992245" cy="708025"/>
                <wp:effectExtent l="0" t="0" r="0" b="31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92245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BE8B41A" w14:textId="3EFA5FB5" w:rsidR="005015C2" w:rsidRPr="00FA72CB" w:rsidRDefault="005015C2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A72CB">
                              <w:rPr>
                                <w:rFonts w:ascii="Times New Roman" w:hAnsi="Times New Roman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MEMORIAL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1.65pt;margin-top:58.75pt;width:314.35pt;height:55.7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" filled="f" stroked="f">
                <v:path arrowok="t"/>
                <v:textbox>
                  <w:txbxContent>
                    <w:p w14:paraId="2BE8B41A" w14:textId="3EFA5FB5" w:rsidR="005015C2" w:rsidRPr="00FA72CB" w:rsidRDefault="005015C2" w:rsidP="005015C2">
                      <w:pPr>
                        <w:jc w:val="center"/>
                        <w:rPr>
                          <w:rFonts w:ascii="Times New Roman" w:hAnsi="Times New Roman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A72CB">
                        <w:rPr>
                          <w:rFonts w:ascii="Times New Roman" w:hAnsi="Times New Roman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MEMORIAL SERVICE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D6A7721" w14:textId="77777777" w:rsidR="00A30837" w:rsidRDefault="00A30837"/>
    <w:p w14:paraId="28691D62" w14:textId="77777777" w:rsidR="00A30837" w:rsidRDefault="00A30837"/>
    <w:p w14:paraId="6398FDC2" w14:textId="1DD5C91E" w:rsidR="00A30837" w:rsidRDefault="00A30837"/>
    <w:p w14:paraId="7F4BEE6A" w14:textId="11C2FA89" w:rsidR="00A30837" w:rsidRDefault="00FA72CB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762FC1" wp14:editId="7D23FC05">
                <wp:simplePos x="0" y="0"/>
                <wp:positionH relativeFrom="margin">
                  <wp:posOffset>544830</wp:posOffset>
                </wp:positionH>
                <wp:positionV relativeFrom="margin">
                  <wp:posOffset>1475161</wp:posOffset>
                </wp:positionV>
                <wp:extent cx="3967480" cy="76766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7480" cy="76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574CDF" w14:textId="77777777" w:rsidR="00FD7C43" w:rsidRPr="00FA72CB" w:rsidRDefault="005015C2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A72CB">
                              <w:rPr>
                                <w:rFonts w:ascii="Times New Roman" w:hAnsi="Times New Roman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</w:t>
                            </w:r>
                            <w:r w:rsidR="00FD7C43" w:rsidRPr="00FA72CB">
                              <w:rPr>
                                <w:rFonts w:ascii="Times New Roman" w:hAnsi="Times New Roman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ANK</w:t>
                            </w:r>
                          </w:p>
                          <w:p w14:paraId="7E7F806E" w14:textId="6DFEFEC9" w:rsidR="005015C2" w:rsidRPr="00FA72CB" w:rsidRDefault="00FD7C43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A72CB">
                              <w:rPr>
                                <w:rFonts w:ascii="Times New Roman" w:hAnsi="Times New Roman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2.9pt;margin-top:116.15pt;width:312.4pt;height:60.4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" filled="f" stroked="f">
                <v:path arrowok="t"/>
                <v:textbox>
                  <w:txbxContent>
                    <w:p w14:paraId="3A574CDF" w14:textId="77777777" w:rsidR="00FD7C43" w:rsidRPr="00FA72CB" w:rsidRDefault="005015C2" w:rsidP="005015C2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A72CB">
                        <w:rPr>
                          <w:rFonts w:ascii="Times New Roman" w:hAnsi="Times New Roman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</w:t>
                      </w:r>
                      <w:r w:rsidR="00FD7C43" w:rsidRPr="00FA72CB">
                        <w:rPr>
                          <w:rFonts w:ascii="Times New Roman" w:hAnsi="Times New Roman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ANK</w:t>
                      </w:r>
                    </w:p>
                    <w:p w14:paraId="7E7F806E" w14:textId="6DFEFEC9" w:rsidR="005015C2" w:rsidRPr="00FA72CB" w:rsidRDefault="00FD7C43" w:rsidP="005015C2">
                      <w:pPr>
                        <w:jc w:val="center"/>
                        <w:rPr>
                          <w:rFonts w:ascii="Times New Roman" w:hAnsi="Times New Roman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A72CB">
                        <w:rPr>
                          <w:rFonts w:ascii="Times New Roman" w:hAnsi="Times New Roman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FIRST M. LAST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F064AC7" w14:textId="77777777" w:rsidR="00A30837" w:rsidRDefault="00A30837"/>
    <w:p w14:paraId="4F6F67EB" w14:textId="149D7774" w:rsidR="00A30837" w:rsidRDefault="00A30837"/>
    <w:p w14:paraId="7FF281FA" w14:textId="77777777" w:rsidR="00A30837" w:rsidRDefault="00A30837"/>
    <w:p w14:paraId="15714B55" w14:textId="77777777" w:rsidR="00A30837" w:rsidRDefault="00A30837"/>
    <w:p w14:paraId="3663CAEE" w14:textId="5E060D17" w:rsidR="00A30837" w:rsidRDefault="00FA72CB">
      <w:r>
        <w:rPr>
          <w:noProof/>
        </w:rPr>
        <w:drawing>
          <wp:anchor distT="0" distB="0" distL="114300" distR="114300" simplePos="0" relativeHeight="251746304" behindDoc="0" locked="0" layoutInCell="1" allowOverlap="1" wp14:anchorId="7E417F12" wp14:editId="58228D9F">
            <wp:simplePos x="0" y="0"/>
            <wp:positionH relativeFrom="column">
              <wp:posOffset>691938</wp:posOffset>
            </wp:positionH>
            <wp:positionV relativeFrom="paragraph">
              <wp:posOffset>78740</wp:posOffset>
            </wp:positionV>
            <wp:extent cx="3688533" cy="3245273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7" r="20871"/>
                    <a:stretch/>
                  </pic:blipFill>
                  <pic:spPr bwMode="auto">
                    <a:xfrm>
                      <a:off x="0" y="0"/>
                      <a:ext cx="3688533" cy="324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CD824" w14:textId="62CFEEB9" w:rsidR="00A30837" w:rsidRDefault="00A30837"/>
    <w:p w14:paraId="43ACA216" w14:textId="77777777" w:rsidR="00A30837" w:rsidRDefault="00A30837"/>
    <w:p w14:paraId="50D30AFF" w14:textId="77777777" w:rsidR="00A30837" w:rsidRDefault="00A30837"/>
    <w:p w14:paraId="4B59ACC8" w14:textId="77777777" w:rsidR="00A30837" w:rsidRDefault="00A30837"/>
    <w:p w14:paraId="4A464DD2" w14:textId="77777777" w:rsidR="00A30837" w:rsidRDefault="00A30837"/>
    <w:p w14:paraId="062450FA" w14:textId="77777777" w:rsidR="00A30837" w:rsidRDefault="00A30837"/>
    <w:p w14:paraId="3A433893" w14:textId="77777777" w:rsidR="00A30837" w:rsidRDefault="00A30837"/>
    <w:p w14:paraId="3FDE2A42" w14:textId="77777777" w:rsidR="00A30837" w:rsidRDefault="00A30837"/>
    <w:p w14:paraId="4907EB0F" w14:textId="77777777" w:rsidR="00A30837" w:rsidRDefault="00A30837"/>
    <w:p w14:paraId="4FD18A6C" w14:textId="77777777" w:rsidR="00A30837" w:rsidRDefault="00A30837"/>
    <w:p w14:paraId="34B82142" w14:textId="77777777" w:rsidR="00A30837" w:rsidRDefault="00A30837"/>
    <w:p w14:paraId="16E0BA85" w14:textId="77777777" w:rsidR="00A30837" w:rsidRDefault="00A30837"/>
    <w:p w14:paraId="4660361D" w14:textId="77777777" w:rsidR="00A30837" w:rsidRDefault="00A30837"/>
    <w:p w14:paraId="7408E068" w14:textId="77777777" w:rsidR="00A30837" w:rsidRDefault="00A30837"/>
    <w:p w14:paraId="1395E8E0" w14:textId="77777777" w:rsidR="00A30837" w:rsidRDefault="00A30837"/>
    <w:p w14:paraId="79138CD9" w14:textId="77777777" w:rsidR="00A30837" w:rsidRDefault="00A30837"/>
    <w:p w14:paraId="7E0F58DD" w14:textId="77777777" w:rsidR="00A30837" w:rsidRDefault="00A30837"/>
    <w:p w14:paraId="2DD11630" w14:textId="46FE0A03" w:rsidR="00A30837" w:rsidRDefault="00A30837"/>
    <w:p w14:paraId="494D0BAD" w14:textId="6640C882" w:rsidR="00A30837" w:rsidRDefault="00FA72CB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7A90EE" wp14:editId="227FC24E">
                <wp:simplePos x="0" y="0"/>
                <wp:positionH relativeFrom="margin">
                  <wp:posOffset>444500</wp:posOffset>
                </wp:positionH>
                <wp:positionV relativeFrom="margin">
                  <wp:posOffset>5807710</wp:posOffset>
                </wp:positionV>
                <wp:extent cx="4133850" cy="731520"/>
                <wp:effectExtent l="0" t="0" r="0" b="508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385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6EFC4F" w14:textId="611AEB7D" w:rsidR="005015C2" w:rsidRPr="00FA72CB" w:rsidRDefault="005015C2" w:rsidP="005015C2">
                            <w:pPr>
                              <w:jc w:val="center"/>
                              <w:rPr>
                                <w:rFonts w:ascii="Times New Roman" w:hAnsi="Times New Roma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A72CB">
                              <w:rPr>
                                <w:rFonts w:ascii="Times New Roman" w:hAnsi="Times New Roma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LOCATION OF </w:t>
                            </w:r>
                            <w:r w:rsidR="001A4B5F" w:rsidRPr="00FA72CB">
                              <w:rPr>
                                <w:rFonts w:ascii="Times New Roman" w:hAnsi="Times New Roma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SERVICES</w:t>
                            </w:r>
                          </w:p>
                          <w:p w14:paraId="48D268BF" w14:textId="77777777" w:rsidR="005015C2" w:rsidRPr="00FA72CB" w:rsidRDefault="005015C2" w:rsidP="005015C2">
                            <w:pPr>
                              <w:jc w:val="center"/>
                              <w:rPr>
                                <w:rFonts w:ascii="Times New Roman" w:hAnsi="Times New Roma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A72CB">
                              <w:rPr>
                                <w:rFonts w:ascii="Times New Roman" w:hAnsi="Times New Roma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BASE OR STATION</w:t>
                            </w:r>
                          </w:p>
                          <w:p w14:paraId="4B093F94" w14:textId="77777777" w:rsidR="005015C2" w:rsidRPr="00FA72CB" w:rsidRDefault="005015C2" w:rsidP="005015C2">
                            <w:pPr>
                              <w:jc w:val="center"/>
                              <w:rPr>
                                <w:rFonts w:ascii="Times New Roman" w:hAnsi="Times New Roma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A72CB">
                              <w:rPr>
                                <w:rFonts w:ascii="Times New Roman" w:hAnsi="Times New Roma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5pt;margin-top:457.3pt;width:325.5pt;height:57.6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" filled="f" stroked="f">
                <v:path arrowok="t"/>
                <v:textbox>
                  <w:txbxContent>
                    <w:p w14:paraId="7C6EFC4F" w14:textId="611AEB7D" w:rsidR="005015C2" w:rsidRPr="00FA72CB" w:rsidRDefault="005015C2" w:rsidP="005015C2">
                      <w:pPr>
                        <w:jc w:val="center"/>
                        <w:rPr>
                          <w:rFonts w:ascii="Times New Roman" w:hAnsi="Times New Roma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A72CB">
                        <w:rPr>
                          <w:rFonts w:ascii="Times New Roman" w:hAnsi="Times New Roma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LOCATION OF </w:t>
                      </w:r>
                      <w:r w:rsidR="001A4B5F" w:rsidRPr="00FA72CB">
                        <w:rPr>
                          <w:rFonts w:ascii="Times New Roman" w:hAnsi="Times New Roma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SERVICES</w:t>
                      </w:r>
                    </w:p>
                    <w:p w14:paraId="48D268BF" w14:textId="77777777" w:rsidR="005015C2" w:rsidRPr="00FA72CB" w:rsidRDefault="005015C2" w:rsidP="005015C2">
                      <w:pPr>
                        <w:jc w:val="center"/>
                        <w:rPr>
                          <w:rFonts w:ascii="Times New Roman" w:hAnsi="Times New Roma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A72CB">
                        <w:rPr>
                          <w:rFonts w:ascii="Times New Roman" w:hAnsi="Times New Roma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BASE OR STATION</w:t>
                      </w:r>
                    </w:p>
                    <w:p w14:paraId="4B093F94" w14:textId="77777777" w:rsidR="005015C2" w:rsidRPr="00FA72CB" w:rsidRDefault="005015C2" w:rsidP="005015C2">
                      <w:pPr>
                        <w:jc w:val="center"/>
                        <w:rPr>
                          <w:rFonts w:ascii="Times New Roman" w:hAnsi="Times New Roma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A72CB">
                        <w:rPr>
                          <w:rFonts w:ascii="Times New Roman" w:hAnsi="Times New Roma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CITY, STATE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BC5B654" w14:textId="5065A37F" w:rsidR="00A30837" w:rsidRDefault="00A30837"/>
    <w:p w14:paraId="5AF07D1F" w14:textId="77777777" w:rsidR="00A30837" w:rsidRDefault="00A30837"/>
    <w:p w14:paraId="56FCE879" w14:textId="77777777" w:rsidR="00A30837" w:rsidRDefault="00A30837"/>
    <w:p w14:paraId="3F6F5E79" w14:textId="106B5BB5" w:rsidR="00A30837" w:rsidRDefault="001A4B5F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BE756D" wp14:editId="62CE845D">
                <wp:simplePos x="0" y="0"/>
                <wp:positionH relativeFrom="margin">
                  <wp:posOffset>603250</wp:posOffset>
                </wp:positionH>
                <wp:positionV relativeFrom="margin">
                  <wp:posOffset>6492113</wp:posOffset>
                </wp:positionV>
                <wp:extent cx="3829050" cy="515112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515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D8E296" w14:textId="77777777" w:rsidR="005015C2" w:rsidRPr="00FA72CB" w:rsidRDefault="005015C2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A72CB">
                              <w:rPr>
                                <w:rFonts w:ascii="Times New Roman" w:hAnsi="Times New Roman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MONTH 00,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47.5pt;margin-top:511.2pt;width:301.5pt;height:40.5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" filled="f" stroked="f">
                <v:path arrowok="t"/>
                <v:textbox>
                  <w:txbxContent>
                    <w:p w14:paraId="3CD8E296" w14:textId="77777777" w:rsidR="005015C2" w:rsidRPr="00FA72CB" w:rsidRDefault="005015C2" w:rsidP="005015C2">
                      <w:pPr>
                        <w:jc w:val="center"/>
                        <w:rPr>
                          <w:rFonts w:ascii="Times New Roman" w:hAnsi="Times New Roman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A72CB">
                        <w:rPr>
                          <w:rFonts w:ascii="Times New Roman" w:hAnsi="Times New Roman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MONTH 00, 0000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E880CBE" w14:textId="77777777" w:rsidR="00A30837" w:rsidRDefault="00A30837"/>
    <w:p w14:paraId="345DA51F" w14:textId="77777777" w:rsidR="00A30837" w:rsidRDefault="00A30837"/>
    <w:p w14:paraId="079476C6" w14:textId="77777777" w:rsidR="00A30837" w:rsidRDefault="00A30837"/>
    <w:p w14:paraId="659D3B9B" w14:textId="77777777" w:rsidR="00A30837" w:rsidRDefault="00A30837"/>
    <w:p w14:paraId="5C04938E" w14:textId="77777777" w:rsidR="00A30837" w:rsidRDefault="00A30837"/>
    <w:p w14:paraId="369D9E28" w14:textId="77777777" w:rsidR="00A30837" w:rsidRDefault="00A30837"/>
    <w:p w14:paraId="57C929C4" w14:textId="77777777" w:rsidR="00A30837" w:rsidRDefault="00A30837"/>
    <w:p w14:paraId="608C2468" w14:textId="77777777" w:rsidR="00E82608" w:rsidRDefault="00E82608"/>
    <w:p w14:paraId="7B5DA39D" w14:textId="131DB99E" w:rsidR="00E82608" w:rsidRDefault="00FD7C43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666A30F" wp14:editId="37367074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91.5pt;margin-top:22pt;width:212.45pt;height:567.55pt;z-index:251687936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mM0&#10;MmUyMWUtYTQzNi00ZmY1LWE3ZjEtZjkzNzI2NTkzZTY2PC9zdEV2dDppbnN0YW5jZUlEPgogICAg&#10;ICAgICAgICAgICAgICA8c3RFdnQ6d2hlbj4yMDE3LTA3LTE4VDAzOjIyOjM1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Zu&#10;ZC5hZG9iZS5waG90b3Nob3AgdG8gaW1hZ2UvcG5n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zE5&#10;OThjYzQtODVlYi00YjRiLWI2MDUtZWU0ZjhhMDFhYzY2PC9zdEV2dDppbnN0YW5jZUlEPgogICAg&#10;ICAgICAgICAgICAgICA8c3RFdnQ6d2hlbj4yMDE3LTA3LTE5VDEyOjI0OjI3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D&#10;rVvDAAAA2wAAAA8AAABkcnMvZG93bnJldi54bWxEj1FrwjAUhd+F/Ydwhb1pqsxSOqOMgWMwcFj1&#10;/dLcpWXNTUli2/17Mxjs8XDO+Q5nu59sJwbyoXWsYLXMQBDXTrdsFFzOh0UBIkRkjZ1jUvBDAfa7&#10;h9kWS+1GPtFQRSMShEOJCpoY+1LKUDdkMSxdT5y8L+ctxiS9kdrjmOC2k+ssy6XFltNCgz29NlR/&#10;VzerwNnN8W38yG/65K6mKsyn30yDUo/z6eUZRKQp/of/2u9awVMOv1/SD5C7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IOtW8MAAADbAAAADwAAAAAAAAAAAAAAAACcAgAA&#10;ZHJzL2Rvd25yZXYueG1sUEsFBgAAAAAEAAQA9wAAAIwDAAAAAA==&#10;">
                  <v:imagedata r:id="rId12" o:title=""/>
                  <v:path arrowok="t"/>
                </v:shape>
                <v:shape id="Picture 4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P&#10;CMDCAAAA2wAAAA8AAABkcnMvZG93bnJldi54bWxEj1FrwjAUhd8H/odwhb3N1KFOqlFEmAwGG3b6&#10;fmmuabG5KUls6783g8EeD+ec73DW28E2oiMfascKppMMBHHpdM1Gwenn/WUJIkRkjY1jUnCnANvN&#10;6GmNuXY9H6krohEJwiFHBVWMbS5lKCuyGCauJU7exXmLMUlvpPbYJ7ht5GuWLaTFmtNChS3tKyqv&#10;xc0qcHb+deg/Fzd9dGdTLM23nw+dUs/jYbcCEWmI/+G/9odWMHuD3y/pB8jN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zwjAwgAAANsAAAAPAAAAAAAAAAAAAAAAAJwCAABk&#10;cnMvZG93bnJldi54bWxQSwUGAAAAAAQABAD3AAAAiwMAAAAA&#10;">
                  <v:imagedata r:id="rId1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25AA536" w14:textId="68171154" w:rsidR="00E82608" w:rsidRDefault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14F438" wp14:editId="532809D6">
                <wp:simplePos x="0" y="0"/>
                <wp:positionH relativeFrom="margin">
                  <wp:posOffset>432435</wp:posOffset>
                </wp:positionH>
                <wp:positionV relativeFrom="margin">
                  <wp:posOffset>674370</wp:posOffset>
                </wp:positionV>
                <wp:extent cx="4157345" cy="398780"/>
                <wp:effectExtent l="0" t="0" r="0" b="762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3E65D" w14:textId="54C124AA" w:rsidR="007C7ED3" w:rsidRPr="00BE504B" w:rsidRDefault="000A7EF9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ORDER OF SERVICES</w:t>
                            </w:r>
                          </w:p>
                          <w:p w14:paraId="031936A9" w14:textId="77777777" w:rsidR="007C7ED3" w:rsidRDefault="007C7E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34.05pt;margin-top:53.1pt;width:327.35pt;height:31.4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SOHtMCAAAX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" filled="f" stroked="f">
                <v:textbox>
                  <w:txbxContent>
                    <w:p w14:paraId="1533E65D" w14:textId="54C124AA" w:rsidR="007C7ED3" w:rsidRPr="00BE504B" w:rsidRDefault="000A7EF9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  <w:t>ORDER OF SERVICES</w:t>
                      </w:r>
                    </w:p>
                    <w:p w14:paraId="031936A9" w14:textId="77777777" w:rsidR="007C7ED3" w:rsidRDefault="007C7ED3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A80E719" w14:textId="33C001F0" w:rsidR="00E82608" w:rsidRDefault="00E82608"/>
    <w:p w14:paraId="3E2EAC28" w14:textId="77777777" w:rsidR="00E82608" w:rsidRDefault="00E82608"/>
    <w:p w14:paraId="1F8F60F6" w14:textId="7DCC85E3" w:rsidR="00E82608" w:rsidRDefault="00E82608"/>
    <w:p w14:paraId="5A877C75" w14:textId="48CF9A9C" w:rsidR="00E82608" w:rsidRDefault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6B2DEF" wp14:editId="08D36D38">
                <wp:simplePos x="0" y="0"/>
                <wp:positionH relativeFrom="margin">
                  <wp:posOffset>431800</wp:posOffset>
                </wp:positionH>
                <wp:positionV relativeFrom="margin">
                  <wp:posOffset>1294765</wp:posOffset>
                </wp:positionV>
                <wp:extent cx="4157345" cy="5882005"/>
                <wp:effectExtent l="0" t="0" r="0" b="1079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88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A491C" w14:textId="016AD317" w:rsidR="007C7ED3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PRELUDE</w:t>
                            </w:r>
                          </w:p>
                          <w:p w14:paraId="141EECB0" w14:textId="3B62EDBF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GREETING</w:t>
                            </w:r>
                          </w:p>
                          <w:p w14:paraId="7A30C0D7" w14:textId="1ABF2F67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CALL TO WORSHIP</w:t>
                            </w:r>
                          </w:p>
                          <w:p w14:paraId="5D477E25" w14:textId="5CBA7064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HYMN</w:t>
                            </w:r>
                          </w:p>
                          <w:p w14:paraId="338A53B7" w14:textId="1A5EE1C7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OBITUARY</w:t>
                            </w:r>
                          </w:p>
                          <w:p w14:paraId="77768F28" w14:textId="698BCA83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EULOGY</w:t>
                            </w:r>
                          </w:p>
                          <w:p w14:paraId="450846AA" w14:textId="135FBBFF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SCRIPTURES</w:t>
                            </w:r>
                          </w:p>
                          <w:p w14:paraId="32E4ECDD" w14:textId="72B60884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SERMON</w:t>
                            </w:r>
                          </w:p>
                          <w:p w14:paraId="5ABBD3B7" w14:textId="3EE792A5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PRAYERS</w:t>
                            </w:r>
                          </w:p>
                          <w:p w14:paraId="4C71A584" w14:textId="69B96933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LORD’S PRAYER</w:t>
                            </w:r>
                          </w:p>
                          <w:p w14:paraId="611124B0" w14:textId="39E2ED1A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CLOSING HYMN</w:t>
                            </w:r>
                          </w:p>
                          <w:p w14:paraId="0905ADA3" w14:textId="3D3BC837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HONORS &amp; TAPS</w:t>
                            </w:r>
                          </w:p>
                          <w:p w14:paraId="51AEE2B3" w14:textId="022B0937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BENEDICTION</w:t>
                            </w:r>
                          </w:p>
                          <w:p w14:paraId="397CC1FE" w14:textId="3D342096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DEPARTURE</w:t>
                            </w:r>
                          </w:p>
                          <w:p w14:paraId="480D3196" w14:textId="77777777" w:rsidR="000A7EF9" w:rsidRPr="000A7EF9" w:rsidRDefault="000A7EF9" w:rsidP="000A7EF9">
                            <w:pPr>
                              <w:pStyle w:val="BasicParagraph"/>
                              <w:spacing w:line="420" w:lineRule="auto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34pt;margin-top:101.95pt;width:327.35pt;height:463.15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eQfdICAAAY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" filled="f" stroked="f">
                <v:textbox>
                  <w:txbxContent>
                    <w:p w14:paraId="6FDA491C" w14:textId="016AD317" w:rsidR="007C7ED3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PRELUDE</w:t>
                      </w:r>
                    </w:p>
                    <w:p w14:paraId="141EECB0" w14:textId="3B62EDBF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GREETING</w:t>
                      </w:r>
                    </w:p>
                    <w:p w14:paraId="7A30C0D7" w14:textId="1ABF2F6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CALL TO WORSHIP</w:t>
                      </w:r>
                    </w:p>
                    <w:p w14:paraId="5D477E25" w14:textId="5CBA7064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HYMN</w:t>
                      </w:r>
                    </w:p>
                    <w:p w14:paraId="338A53B7" w14:textId="1A5EE1C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OBITUARY</w:t>
                      </w:r>
                    </w:p>
                    <w:p w14:paraId="77768F28" w14:textId="698BCA83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EULOGY</w:t>
                      </w:r>
                    </w:p>
                    <w:p w14:paraId="450846AA" w14:textId="135FBBFF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SCRIPTURES</w:t>
                      </w:r>
                    </w:p>
                    <w:p w14:paraId="32E4ECDD" w14:textId="72B60884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SERMON</w:t>
                      </w:r>
                    </w:p>
                    <w:p w14:paraId="5ABBD3B7" w14:textId="3EE792A5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PRAYERS</w:t>
                      </w:r>
                    </w:p>
                    <w:p w14:paraId="4C71A584" w14:textId="69B96933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LORD’S PRAYER</w:t>
                      </w:r>
                    </w:p>
                    <w:p w14:paraId="611124B0" w14:textId="39E2ED1A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CLOSING HYMN</w:t>
                      </w:r>
                    </w:p>
                    <w:p w14:paraId="0905ADA3" w14:textId="3D3BC83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HONORS &amp; TAPS</w:t>
                      </w:r>
                    </w:p>
                    <w:p w14:paraId="51AEE2B3" w14:textId="022B093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BENEDICTION</w:t>
                      </w:r>
                    </w:p>
                    <w:p w14:paraId="397CC1FE" w14:textId="3D342096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DEPARTURE</w:t>
                      </w:r>
                    </w:p>
                    <w:p w14:paraId="480D3196" w14:textId="77777777" w:rsidR="000A7EF9" w:rsidRPr="000A7EF9" w:rsidRDefault="000A7EF9" w:rsidP="000A7EF9">
                      <w:pPr>
                        <w:pStyle w:val="BasicParagraph"/>
                        <w:spacing w:line="420" w:lineRule="auto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ABE6C19" w14:textId="77777777" w:rsidR="00E82608" w:rsidRDefault="00E82608"/>
    <w:p w14:paraId="1645BB86" w14:textId="77777777" w:rsidR="00E82608" w:rsidRDefault="00E82608"/>
    <w:p w14:paraId="0C37BF40" w14:textId="77777777" w:rsidR="00E82608" w:rsidRDefault="00E82608"/>
    <w:p w14:paraId="51B0BD3C" w14:textId="77777777" w:rsidR="00E82608" w:rsidRDefault="00E82608"/>
    <w:p w14:paraId="04588F7A" w14:textId="77777777" w:rsidR="00E82608" w:rsidRDefault="00E82608"/>
    <w:p w14:paraId="5484E547" w14:textId="77777777" w:rsidR="00E82608" w:rsidRDefault="00E82608"/>
    <w:p w14:paraId="095CCA36" w14:textId="77777777" w:rsidR="00E82608" w:rsidRDefault="00E82608"/>
    <w:p w14:paraId="47C61EEE" w14:textId="77777777" w:rsidR="00E82608" w:rsidRDefault="00E82608"/>
    <w:p w14:paraId="169D7BD6" w14:textId="77777777" w:rsidR="00E82608" w:rsidRDefault="00E82608"/>
    <w:p w14:paraId="32A47F62" w14:textId="77777777" w:rsidR="00E82608" w:rsidRDefault="00E82608"/>
    <w:p w14:paraId="6BB7A6BE" w14:textId="77777777" w:rsidR="00E82608" w:rsidRDefault="00E82608"/>
    <w:p w14:paraId="7F84C68C" w14:textId="77777777" w:rsidR="00E82608" w:rsidRDefault="00E82608"/>
    <w:p w14:paraId="23C1EF0F" w14:textId="77777777" w:rsidR="00E82608" w:rsidRDefault="00E82608"/>
    <w:p w14:paraId="61FCD236" w14:textId="77777777" w:rsidR="00E82608" w:rsidRDefault="00E82608"/>
    <w:p w14:paraId="3B195190" w14:textId="77777777" w:rsidR="00E82608" w:rsidRDefault="00E82608"/>
    <w:p w14:paraId="555AC306" w14:textId="77777777" w:rsidR="00E82608" w:rsidRDefault="00E82608"/>
    <w:p w14:paraId="15F8A27C" w14:textId="77777777" w:rsidR="00E82608" w:rsidRDefault="00E82608"/>
    <w:p w14:paraId="7E7E38B3" w14:textId="77777777" w:rsidR="00E82608" w:rsidRDefault="00E82608"/>
    <w:p w14:paraId="4B521A12" w14:textId="77777777" w:rsidR="00E82608" w:rsidRDefault="00E82608"/>
    <w:p w14:paraId="27BF05DF" w14:textId="77777777" w:rsidR="00E82608" w:rsidRDefault="00E82608"/>
    <w:p w14:paraId="665113FA" w14:textId="77777777" w:rsidR="00E82608" w:rsidRDefault="00E82608"/>
    <w:p w14:paraId="4F78411A" w14:textId="77777777" w:rsidR="00A30837" w:rsidRDefault="00A30837"/>
    <w:p w14:paraId="53664FC5" w14:textId="77777777" w:rsidR="00A30837" w:rsidRDefault="00A30837"/>
    <w:p w14:paraId="170F23CB" w14:textId="77777777" w:rsidR="00E82608" w:rsidRDefault="00E82608"/>
    <w:p w14:paraId="3ADCD373" w14:textId="77777777" w:rsidR="00E82608" w:rsidRDefault="00E82608"/>
    <w:p w14:paraId="44A8BF2A" w14:textId="77777777" w:rsidR="00E82608" w:rsidRDefault="00E82608"/>
    <w:p w14:paraId="18BA86AD" w14:textId="77777777" w:rsidR="00E82608" w:rsidRDefault="00E82608"/>
    <w:p w14:paraId="46CD5B36" w14:textId="77777777" w:rsidR="00E82608" w:rsidRDefault="00E82608"/>
    <w:p w14:paraId="4F310194" w14:textId="77777777" w:rsidR="00E82608" w:rsidRDefault="00E82608"/>
    <w:p w14:paraId="2616783D" w14:textId="77777777" w:rsidR="00E82608" w:rsidRDefault="00E82608"/>
    <w:p w14:paraId="470F7E19" w14:textId="27045FF8" w:rsidR="00E82608" w:rsidRDefault="00E82608"/>
    <w:p w14:paraId="386558ED" w14:textId="77777777" w:rsidR="00E82608" w:rsidRDefault="00E82608"/>
    <w:p w14:paraId="23115FC1" w14:textId="77777777" w:rsidR="00E82608" w:rsidRDefault="00E82608"/>
    <w:p w14:paraId="6C9338EA" w14:textId="77777777" w:rsidR="00E82608" w:rsidRDefault="00E82608"/>
    <w:p w14:paraId="66FB65FC" w14:textId="77777777" w:rsidR="00E82608" w:rsidRDefault="00E82608"/>
    <w:p w14:paraId="78145EED" w14:textId="77777777" w:rsidR="00FD7C43" w:rsidRDefault="00FD7C43" w:rsidP="00FD7C43"/>
    <w:p w14:paraId="408AA08F" w14:textId="77777777" w:rsidR="00FD7C43" w:rsidRDefault="00FD7C43" w:rsidP="00FD7C43"/>
    <w:p w14:paraId="213E6E89" w14:textId="03AB6256" w:rsidR="00FD7C43" w:rsidRDefault="00FD7C43" w:rsidP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D15312" wp14:editId="46DE31CD">
                <wp:simplePos x="0" y="0"/>
                <wp:positionH relativeFrom="column">
                  <wp:posOffset>2268855</wp:posOffset>
                </wp:positionH>
                <wp:positionV relativeFrom="paragraph">
                  <wp:posOffset>6350</wp:posOffset>
                </wp:positionV>
                <wp:extent cx="2328545" cy="584200"/>
                <wp:effectExtent l="0" t="0" r="8255" b="0"/>
                <wp:wrapThrough wrapText="bothSides">
                  <wp:wrapPolygon edited="0">
                    <wp:start x="0" y="0"/>
                    <wp:lineTo x="0" y="20661"/>
                    <wp:lineTo x="21441" y="20661"/>
                    <wp:lineTo x="21441" y="0"/>
                    <wp:lineTo x="0" y="0"/>
                  </wp:wrapPolygon>
                </wp:wrapThrough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EDE73" w14:textId="77777777" w:rsidR="00FD7C43" w:rsidRPr="00670485" w:rsidRDefault="00FD7C43" w:rsidP="00FD7C43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52E8E13A" w14:textId="442C7B1E" w:rsidR="00FD7C43" w:rsidRPr="00FD7C43" w:rsidRDefault="00FD7C43" w:rsidP="00FD7C43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1" o:spid="_x0000_s1032" type="#_x0000_t202" style="position:absolute;margin-left:178.65pt;margin-top:.5pt;width:183.35pt;height:46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" filled="f" stroked="f">
                <v:textbox inset="0,0,0,0">
                  <w:txbxContent>
                    <w:p w14:paraId="691EDE73" w14:textId="77777777" w:rsidR="00FD7C43" w:rsidRPr="00670485" w:rsidRDefault="00FD7C43" w:rsidP="00FD7C43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52E8E13A" w14:textId="442C7B1E" w:rsidR="00FD7C43" w:rsidRPr="00FD7C43" w:rsidRDefault="00FD7C43" w:rsidP="00FD7C43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3E4EBB52" wp14:editId="6D75030A">
            <wp:simplePos x="0" y="0"/>
            <wp:positionH relativeFrom="column">
              <wp:posOffset>368935</wp:posOffset>
            </wp:positionH>
            <wp:positionV relativeFrom="paragraph">
              <wp:posOffset>6350</wp:posOffset>
            </wp:positionV>
            <wp:extent cx="1704340" cy="2272665"/>
            <wp:effectExtent l="0" t="0" r="0" b="0"/>
            <wp:wrapThrough wrapText="bothSides">
              <wp:wrapPolygon edited="0">
                <wp:start x="0" y="0"/>
                <wp:lineTo x="0" y="21244"/>
                <wp:lineTo x="21246" y="21244"/>
                <wp:lineTo x="21246" y="0"/>
                <wp:lineTo x="0" y="0"/>
              </wp:wrapPolygon>
            </wp:wrapThrough>
            <wp:docPr id="10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laceholder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2726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3366A" w14:textId="77777777" w:rsidR="00FD7C43" w:rsidRDefault="00FD7C43" w:rsidP="00FD7C43"/>
    <w:p w14:paraId="28EB66A3" w14:textId="60E8324A" w:rsidR="00FD7C43" w:rsidRDefault="00FD7C43" w:rsidP="00FD7C43">
      <w:pPr>
        <w:jc w:val="center"/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6FEDCDFD" wp14:editId="5529550C">
            <wp:simplePos x="0" y="0"/>
            <wp:positionH relativeFrom="column">
              <wp:posOffset>2338705</wp:posOffset>
            </wp:positionH>
            <wp:positionV relativeFrom="paragraph">
              <wp:posOffset>31115</wp:posOffset>
            </wp:positionV>
            <wp:extent cx="2120900" cy="157480"/>
            <wp:effectExtent l="0" t="0" r="12700" b="0"/>
            <wp:wrapThrough wrapText="bothSides">
              <wp:wrapPolygon edited="0">
                <wp:start x="11511" y="21600"/>
                <wp:lineTo x="21600" y="21600"/>
                <wp:lineTo x="21600" y="11148"/>
                <wp:lineTo x="13581" y="4181"/>
                <wp:lineTo x="8149" y="4181"/>
                <wp:lineTo x="129" y="11148"/>
                <wp:lineTo x="129" y="21600"/>
                <wp:lineTo x="10218" y="21600"/>
                <wp:lineTo x="11511" y="21600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90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D44DE" w14:textId="07B8FD13" w:rsidR="00FD7C43" w:rsidRDefault="00FD7C43" w:rsidP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D02970F" wp14:editId="6F53432D">
                <wp:simplePos x="0" y="0"/>
                <wp:positionH relativeFrom="column">
                  <wp:posOffset>278765</wp:posOffset>
                </wp:positionH>
                <wp:positionV relativeFrom="paragraph">
                  <wp:posOffset>130810</wp:posOffset>
                </wp:positionV>
                <wp:extent cx="4461510" cy="6301740"/>
                <wp:effectExtent l="0" t="0" r="0" b="0"/>
                <wp:wrapThrough wrapText="bothSides">
                  <wp:wrapPolygon edited="0">
                    <wp:start x="123" y="0"/>
                    <wp:lineTo x="123" y="21504"/>
                    <wp:lineTo x="21397" y="21504"/>
                    <wp:lineTo x="21397" y="0"/>
                    <wp:lineTo x="123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630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5576B" w14:textId="77777777" w:rsidR="00FD7C43" w:rsidRPr="00763B73" w:rsidRDefault="00FD7C43" w:rsidP="00FD7C43">
                            <w:pPr>
                              <w:pStyle w:val="NoSpacing"/>
                              <w:ind w:left="279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CC78C8D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9258457" w14:textId="55386CC5" w:rsidR="00FD7C43" w:rsidRDefault="00FD7C43" w:rsidP="00FD7C43">
                            <w:pPr>
                              <w:pStyle w:val="NoSpacing"/>
                              <w:ind w:left="279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case</w:t>
                            </w:r>
                          </w:p>
                          <w:p w14:paraId="5E67A72E" w14:textId="6F52BE5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9858520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250E84E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4ECBD59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928BDF9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B0CCD9B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538661D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FB21FDB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F7CECAC" w14:textId="5DFA4B55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069073B4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EB38579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21.95pt;margin-top:10.3pt;width:351.3pt;height:496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" filled="f" stroked="f">
                <v:textbox>
                  <w:txbxContent>
                    <w:p w14:paraId="4B15576B" w14:textId="77777777" w:rsidR="00FD7C43" w:rsidRPr="00763B73" w:rsidRDefault="00FD7C43" w:rsidP="00FD7C43">
                      <w:pPr>
                        <w:pStyle w:val="NoSpacing"/>
                        <w:ind w:left="279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CC78C8D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9258457" w14:textId="55386CC5" w:rsidR="00FD7C43" w:rsidRDefault="00FD7C43" w:rsidP="00FD7C43">
                      <w:pPr>
                        <w:pStyle w:val="NoSpacing"/>
                        <w:ind w:left="279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case</w:t>
                      </w:r>
                    </w:p>
                    <w:p w14:paraId="5E67A72E" w14:textId="6F52BE5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9858520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250E84E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4ECBD59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928BDF9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B0CCD9B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538661D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FB21FDB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F7CECAC" w14:textId="5DFA4B55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069073B4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EB38579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2D7E7B2" w14:textId="2E943B70" w:rsidR="00FD7C43" w:rsidRDefault="00FD7C43" w:rsidP="00FD7C43"/>
    <w:p w14:paraId="2FE0527C" w14:textId="77777777" w:rsidR="00FD7C43" w:rsidRDefault="00FD7C43" w:rsidP="00FD7C43"/>
    <w:p w14:paraId="4BC92914" w14:textId="77777777" w:rsidR="00FD7C43" w:rsidRDefault="00FD7C43" w:rsidP="00FD7C43"/>
    <w:p w14:paraId="7F39C06D" w14:textId="77777777" w:rsidR="00FD7C43" w:rsidRDefault="00FD7C43" w:rsidP="00FD7C43"/>
    <w:p w14:paraId="6597FF78" w14:textId="77777777" w:rsidR="00FD7C43" w:rsidRDefault="00FD7C43" w:rsidP="00FD7C43"/>
    <w:p w14:paraId="133091C3" w14:textId="77777777" w:rsidR="00FD7C43" w:rsidRDefault="00FD7C43" w:rsidP="00FD7C43"/>
    <w:p w14:paraId="4954A049" w14:textId="77777777" w:rsidR="00FD7C43" w:rsidRDefault="00FD7C43" w:rsidP="00FD7C43"/>
    <w:p w14:paraId="4E95DE12" w14:textId="77777777" w:rsidR="00FD7C43" w:rsidRDefault="00FD7C43" w:rsidP="00FD7C43"/>
    <w:p w14:paraId="6675324D" w14:textId="77777777" w:rsidR="00FD7C43" w:rsidRDefault="00FD7C43" w:rsidP="00FD7C43"/>
    <w:p w14:paraId="3917A50A" w14:textId="77777777" w:rsidR="00FD7C43" w:rsidRDefault="00FD7C43" w:rsidP="00FD7C43"/>
    <w:p w14:paraId="5B234E24" w14:textId="77777777" w:rsidR="00FD7C43" w:rsidRDefault="00FD7C43" w:rsidP="00FD7C43"/>
    <w:p w14:paraId="7479AF4A" w14:textId="77777777" w:rsidR="00FD7C43" w:rsidRDefault="00FD7C43" w:rsidP="00FD7C43"/>
    <w:p w14:paraId="7B469F84" w14:textId="77777777" w:rsidR="00FD7C43" w:rsidRDefault="00FD7C43" w:rsidP="00FD7C43"/>
    <w:p w14:paraId="5F62920C" w14:textId="77777777" w:rsidR="00FD7C43" w:rsidRDefault="00FD7C43" w:rsidP="00FD7C43"/>
    <w:p w14:paraId="6389C361" w14:textId="77777777" w:rsidR="00FD7C43" w:rsidRDefault="00FD7C43" w:rsidP="00FD7C43"/>
    <w:p w14:paraId="37194518" w14:textId="77777777" w:rsidR="00FD7C43" w:rsidRDefault="00FD7C43" w:rsidP="00FD7C43"/>
    <w:p w14:paraId="5F7C6FED" w14:textId="77777777" w:rsidR="00FD7C43" w:rsidRDefault="00FD7C43" w:rsidP="00FD7C43"/>
    <w:p w14:paraId="43DEB881" w14:textId="77777777" w:rsidR="00FD7C43" w:rsidRDefault="00FD7C43" w:rsidP="00FD7C43"/>
    <w:p w14:paraId="52590BCC" w14:textId="77777777" w:rsidR="00FD7C43" w:rsidRDefault="00FD7C43" w:rsidP="00FD7C43"/>
    <w:p w14:paraId="3D267045" w14:textId="77777777" w:rsidR="00FD7C43" w:rsidRDefault="00FD7C43" w:rsidP="00FD7C43"/>
    <w:p w14:paraId="06ADD4C5" w14:textId="77777777" w:rsidR="00FD7C43" w:rsidRDefault="00FD7C43" w:rsidP="00FD7C43"/>
    <w:p w14:paraId="55C84AE7" w14:textId="77777777" w:rsidR="00FD7C43" w:rsidRDefault="00FD7C43" w:rsidP="00FD7C43"/>
    <w:p w14:paraId="7FEE68BD" w14:textId="77777777" w:rsidR="00FD7C43" w:rsidRDefault="00FD7C43" w:rsidP="00FD7C43"/>
    <w:p w14:paraId="78351F48" w14:textId="77777777" w:rsidR="00FD7C43" w:rsidRDefault="00FD7C43" w:rsidP="00FD7C43"/>
    <w:p w14:paraId="28FDFA7A" w14:textId="77777777" w:rsidR="00FD7C43" w:rsidRDefault="00FD7C43" w:rsidP="00FD7C43"/>
    <w:p w14:paraId="327EF4C3" w14:textId="77777777" w:rsidR="00FD7C43" w:rsidRDefault="00FD7C43" w:rsidP="00FD7C43"/>
    <w:p w14:paraId="4B809988" w14:textId="77777777" w:rsidR="00FD7C43" w:rsidRDefault="00FD7C43" w:rsidP="00FD7C43"/>
    <w:p w14:paraId="1F8ED531" w14:textId="77777777" w:rsidR="00FD7C43" w:rsidRDefault="00FD7C43" w:rsidP="00FD7C43"/>
    <w:p w14:paraId="45958A06" w14:textId="77777777" w:rsidR="00FD7C43" w:rsidRDefault="00FD7C43" w:rsidP="00FD7C43"/>
    <w:p w14:paraId="14DCDE20" w14:textId="77777777" w:rsidR="00FD7C43" w:rsidRDefault="00FD7C43" w:rsidP="00FD7C43"/>
    <w:p w14:paraId="78423236" w14:textId="77777777" w:rsidR="00FD7C43" w:rsidRDefault="00FD7C43" w:rsidP="00FD7C43"/>
    <w:p w14:paraId="1E8D317D" w14:textId="77777777" w:rsidR="00FD7C43" w:rsidRDefault="00FD7C43" w:rsidP="00FD7C43"/>
    <w:p w14:paraId="29B0433B" w14:textId="77777777" w:rsidR="00FD7C43" w:rsidRDefault="00FD7C43" w:rsidP="00FD7C43"/>
    <w:p w14:paraId="6A0FF876" w14:textId="77777777" w:rsidR="00FD7C43" w:rsidRDefault="00FD7C43" w:rsidP="00FD7C43"/>
    <w:p w14:paraId="01BBB265" w14:textId="77777777" w:rsidR="00FD7C43" w:rsidRDefault="00FD7C43" w:rsidP="00FD7C43"/>
    <w:p w14:paraId="18B772E8" w14:textId="77777777" w:rsidR="00FD7C43" w:rsidRDefault="00FD7C43" w:rsidP="00FD7C43"/>
    <w:p w14:paraId="14284D01" w14:textId="77777777" w:rsidR="00FD7C43" w:rsidRDefault="00FD7C43"/>
    <w:p w14:paraId="30A32FB1" w14:textId="15912A6D" w:rsidR="00D45CC9" w:rsidRDefault="00FA72CB">
      <w:r>
        <w:rPr>
          <w:noProof/>
        </w:rPr>
        <w:drawing>
          <wp:inline distT="0" distB="0" distL="0" distR="0" wp14:anchorId="7D155842" wp14:editId="6EEC2315">
            <wp:extent cx="5029200" cy="77724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D7C4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8DFAB3" wp14:editId="7B8417C7">
                <wp:simplePos x="0" y="0"/>
                <wp:positionH relativeFrom="column">
                  <wp:posOffset>587375</wp:posOffset>
                </wp:positionH>
                <wp:positionV relativeFrom="paragraph">
                  <wp:posOffset>558165</wp:posOffset>
                </wp:positionV>
                <wp:extent cx="3885565" cy="668866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688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80441" w14:textId="77777777" w:rsidR="00F83A03" w:rsidRPr="00F83A03" w:rsidRDefault="00F83A03" w:rsidP="00F83A03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</w:pPr>
                            <w:r w:rsidRPr="00F83A03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Add photo, logo or inserts available for download such as</w:t>
                            </w:r>
                          </w:p>
                          <w:p w14:paraId="33781425" w14:textId="77777777" w:rsidR="00F83A03" w:rsidRPr="00F83A03" w:rsidRDefault="00F83A03" w:rsidP="00F83A03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</w:pPr>
                            <w:r w:rsidRPr="00F83A03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The Marines’ Hymn or The Marine’s Prayer.</w:t>
                            </w:r>
                          </w:p>
                          <w:p w14:paraId="3D7A6CD5" w14:textId="77777777" w:rsidR="00FD7C43" w:rsidRPr="00A30837" w:rsidRDefault="00FD7C43" w:rsidP="00FD7C43">
                            <w:pPr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34" type="#_x0000_t202" style="position:absolute;margin-left:46.25pt;margin-top:43.95pt;width:305.95pt;height:526.6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" filled="f" stroked="f">
                <v:textbox>
                  <w:txbxContent>
                    <w:p w14:paraId="6A680441" w14:textId="77777777" w:rsidR="00F83A03" w:rsidRPr="00F83A03" w:rsidRDefault="00F83A03" w:rsidP="00F83A03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</w:rPr>
                      </w:pPr>
                      <w:r w:rsidRPr="00F83A03">
                        <w:rPr>
                          <w:rFonts w:ascii="Times" w:hAnsi="Times"/>
                          <w:i/>
                          <w:color w:val="FFFFFF" w:themeColor="background1"/>
                        </w:rPr>
                        <w:t>Add photo, logo or inserts available for download such as</w:t>
                      </w:r>
                    </w:p>
                    <w:p w14:paraId="33781425" w14:textId="77777777" w:rsidR="00F83A03" w:rsidRPr="00F83A03" w:rsidRDefault="00F83A03" w:rsidP="00F83A03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</w:rPr>
                      </w:pPr>
                      <w:r w:rsidRPr="00F83A03">
                        <w:rPr>
                          <w:rFonts w:ascii="Times" w:hAnsi="Times"/>
                          <w:i/>
                          <w:color w:val="FFFFFF" w:themeColor="background1"/>
                        </w:rPr>
                        <w:t>The Marines’ Hymn or The Marine’s Prayer.</w:t>
                      </w:r>
                    </w:p>
                    <w:p w14:paraId="3D7A6CD5" w14:textId="77777777" w:rsidR="00FD7C43" w:rsidRPr="00A30837" w:rsidRDefault="00FD7C43" w:rsidP="00FD7C43">
                      <w:pPr>
                        <w:rPr>
                          <w:rFonts w:ascii="Times" w:hAnsi="Time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45CC9" w:rsidSect="005D7D24">
      <w:pgSz w:w="7920" w:h="122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CC"/>
    <w:rsid w:val="000A7EF9"/>
    <w:rsid w:val="000C0732"/>
    <w:rsid w:val="00121B44"/>
    <w:rsid w:val="00123884"/>
    <w:rsid w:val="001877AF"/>
    <w:rsid w:val="001A4B5F"/>
    <w:rsid w:val="00293B57"/>
    <w:rsid w:val="002B30A4"/>
    <w:rsid w:val="002C3C40"/>
    <w:rsid w:val="002E57EB"/>
    <w:rsid w:val="00350F94"/>
    <w:rsid w:val="003940FE"/>
    <w:rsid w:val="003D05A9"/>
    <w:rsid w:val="004C573B"/>
    <w:rsid w:val="005015C2"/>
    <w:rsid w:val="00511969"/>
    <w:rsid w:val="005742D2"/>
    <w:rsid w:val="005C6BB2"/>
    <w:rsid w:val="005D7D24"/>
    <w:rsid w:val="006023AE"/>
    <w:rsid w:val="00693CB0"/>
    <w:rsid w:val="006B7044"/>
    <w:rsid w:val="006F3141"/>
    <w:rsid w:val="007B1678"/>
    <w:rsid w:val="007B4381"/>
    <w:rsid w:val="007C7ED3"/>
    <w:rsid w:val="007F0726"/>
    <w:rsid w:val="008178FA"/>
    <w:rsid w:val="008623CC"/>
    <w:rsid w:val="00873407"/>
    <w:rsid w:val="008A458D"/>
    <w:rsid w:val="008E7844"/>
    <w:rsid w:val="0091020B"/>
    <w:rsid w:val="009D7BAF"/>
    <w:rsid w:val="00A27F13"/>
    <w:rsid w:val="00A30837"/>
    <w:rsid w:val="00A819B7"/>
    <w:rsid w:val="00B049BE"/>
    <w:rsid w:val="00B82859"/>
    <w:rsid w:val="00BE504B"/>
    <w:rsid w:val="00CD2885"/>
    <w:rsid w:val="00D45CC9"/>
    <w:rsid w:val="00E46097"/>
    <w:rsid w:val="00E82608"/>
    <w:rsid w:val="00E859BC"/>
    <w:rsid w:val="00EA7513"/>
    <w:rsid w:val="00F23755"/>
    <w:rsid w:val="00F30021"/>
    <w:rsid w:val="00F83A03"/>
    <w:rsid w:val="00FA72CB"/>
    <w:rsid w:val="00FD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E9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FD7C4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FD7C4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mcamimacjdhjw:Downloads: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12700" cmpd="sng"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8BD96DA59164692113C1EA4C9AEFC" ma:contentTypeVersion="2" ma:contentTypeDescription="Create a new document." ma:contentTypeScope="" ma:versionID="ae2d3e01f7ced3097f3c7122afb9fddc">
  <xsd:schema xmlns:xsd="http://www.w3.org/2001/XMLSchema" xmlns:xs="http://www.w3.org/2001/XMLSchema" xmlns:p="http://schemas.microsoft.com/office/2006/metadata/properties" xmlns:ns2="25a9be34-2663-41e7-8609-fed3eaf114b7" targetNamespace="http://schemas.microsoft.com/office/2006/metadata/properties" ma:root="true" ma:fieldsID="e784ab72e03fa7091aac23b8cc2154e7" ns2:_="">
    <xsd:import namespace="25a9be34-2663-41e7-8609-fed3eaf114b7"/>
    <xsd:element name="properties">
      <xsd:complexType>
        <xsd:sequence>
          <xsd:element name="documentManagement">
            <xsd:complexType>
              <xsd:all>
                <xsd:element ref="ns2:ProgramTyp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9be34-2663-41e7-8609-fed3eaf114b7" elementFormDefault="qualified">
    <xsd:import namespace="http://schemas.microsoft.com/office/2006/documentManagement/types"/>
    <xsd:import namespace="http://schemas.microsoft.com/office/infopath/2007/PartnerControls"/>
    <xsd:element name="ProgramType" ma:index="8" nillable="true" ma:displayName="Program Type" ma:format="Dropdown" ma:internalName="ProgramType">
      <xsd:simpleType>
        <xsd:restriction base="dms:Text">
          <xsd:maxLength value="255"/>
        </xsd:restriction>
      </xsd:simpleType>
    </xsd:element>
    <xsd:element name="Thumbnail" ma:index="9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Type xmlns="25a9be34-2663-41e7-8609-fed3eaf114b7">Memorial</ProgramType>
    <Thumbnail xmlns="25a9be34-2663-41e7-8609-fed3eaf114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780D00-C349-42BF-9C53-50BB09C23AEE}"/>
</file>

<file path=customXml/itemProps2.xml><?xml version="1.0" encoding="utf-8"?>
<ds:datastoreItem xmlns:ds="http://schemas.openxmlformats.org/officeDocument/2006/customXml" ds:itemID="{66AEB2FD-0501-4EF1-9230-FDB6ACDB25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15FAE1-D9D3-4B9C-8767-5782DC5A779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76F5C24E-28B3-394A-B8BE-75566FEFF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Document1.dot</Template>
  <TotalTime>4</TotalTime>
  <Pages>4</Pages>
  <Words>21</Words>
  <Characters>124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Memorial - Bloodstripe</dc:title>
  <dc:subject/>
  <dc:creator/>
  <cp:keywords>Memorial - Bloodstripe</cp:keywords>
  <dc:description/>
  <cp:lastModifiedBy/>
  <cp:revision>3</cp:revision>
  <dcterms:created xsi:type="dcterms:W3CDTF">2021-04-14T17:57:00Z</dcterms:created>
  <dcterms:modified xsi:type="dcterms:W3CDTF">2021-04-14T18:03:00Z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0x010100B4D8BD96DA59164692113C1EA4C9AEFC</vt:lpwstr>
  </property>
  <property fmtid="{D5CDD505-2E9C-101B-9397-08002B2CF9AE}" pid="3" name="Order">
    <vt:r8>2600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vti_imgdate">
    <vt:lpwstr/>
  </property>
</Properties>
</file>