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3F9F0430" w:rsidR="004C573B" w:rsidRDefault="00A203DE">
      <w:r>
        <w:rPr>
          <w:noProof/>
        </w:rPr>
        <w:drawing>
          <wp:anchor distT="0" distB="0" distL="114300" distR="114300" simplePos="0" relativeHeight="251748352" behindDoc="1" locked="1" layoutInCell="1" allowOverlap="1" wp14:anchorId="52706F64" wp14:editId="3E6E33E2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2F09D95D" w:rsidR="00A30837" w:rsidRDefault="00A30837"/>
    <w:p w14:paraId="7993AE65" w14:textId="32233E1F" w:rsidR="00A30837" w:rsidRDefault="00A30837"/>
    <w:p w14:paraId="31964890" w14:textId="568607D5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1DD5C91E" w:rsidR="00A30837" w:rsidRDefault="00A30837"/>
    <w:p w14:paraId="7F4BEE6A" w14:textId="534FBA97" w:rsidR="00A30837" w:rsidRDefault="00A30837"/>
    <w:p w14:paraId="1F064AC7" w14:textId="77777777" w:rsidR="00A30837" w:rsidRDefault="00A30837"/>
    <w:p w14:paraId="4F6F67EB" w14:textId="149D7774" w:rsidR="00A30837" w:rsidRDefault="00A30837"/>
    <w:p w14:paraId="7FF281FA" w14:textId="77777777" w:rsidR="00A30837" w:rsidRDefault="00A30837"/>
    <w:p w14:paraId="15714B55" w14:textId="77777777" w:rsidR="00A30837" w:rsidRDefault="00A30837"/>
    <w:p w14:paraId="3663CAEE" w14:textId="03788FB0" w:rsidR="00A30837" w:rsidRDefault="00A30837"/>
    <w:p w14:paraId="2D6CD824" w14:textId="62CFEEB9" w:rsidR="00A30837" w:rsidRDefault="00A30837"/>
    <w:p w14:paraId="43ACA216" w14:textId="77777777" w:rsidR="00A30837" w:rsidRDefault="00A30837"/>
    <w:p w14:paraId="50D30AFF" w14:textId="77777777" w:rsidR="00A30837" w:rsidRDefault="00A30837"/>
    <w:p w14:paraId="4B59ACC8" w14:textId="77777777" w:rsidR="00A30837" w:rsidRDefault="00A30837"/>
    <w:p w14:paraId="4A464DD2" w14:textId="77777777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34B61FBA" w:rsidR="00A30837" w:rsidRDefault="00A203DE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762FC1" wp14:editId="7CCEFEDB">
                <wp:simplePos x="0" y="0"/>
                <wp:positionH relativeFrom="margin">
                  <wp:posOffset>544830</wp:posOffset>
                </wp:positionH>
                <wp:positionV relativeFrom="margin">
                  <wp:posOffset>5335905</wp:posOffset>
                </wp:positionV>
                <wp:extent cx="3967480" cy="7670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748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574CDF" w14:textId="77777777" w:rsidR="00FD7C43" w:rsidRPr="00A203DE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7394A0"/>
                                <w:sz w:val="32"/>
                                <w:szCs w:val="32"/>
                              </w:rPr>
                            </w:pPr>
                            <w:r w:rsidRPr="00A203DE">
                              <w:rPr>
                                <w:rFonts w:ascii="Times New Roman" w:hAnsi="Times New Roman"/>
                                <w:color w:val="7394A0"/>
                                <w:sz w:val="32"/>
                                <w:szCs w:val="32"/>
                              </w:rPr>
                              <w:t>R</w:t>
                            </w:r>
                            <w:r w:rsidR="00FD7C43" w:rsidRPr="00A203DE">
                              <w:rPr>
                                <w:rFonts w:ascii="Times New Roman" w:hAnsi="Times New Roman"/>
                                <w:color w:val="7394A0"/>
                                <w:sz w:val="32"/>
                                <w:szCs w:val="32"/>
                              </w:rPr>
                              <w:t>ANK</w:t>
                            </w:r>
                          </w:p>
                          <w:p w14:paraId="7E7F806E" w14:textId="6DFEFEC9" w:rsidR="005015C2" w:rsidRPr="00A203DE" w:rsidRDefault="00FD7C43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7394A0"/>
                                <w:sz w:val="40"/>
                                <w:szCs w:val="40"/>
                              </w:rPr>
                            </w:pPr>
                            <w:r w:rsidRPr="00A203DE">
                              <w:rPr>
                                <w:rFonts w:ascii="Times New Roman" w:hAnsi="Times New Roman"/>
                                <w:color w:val="7394A0"/>
                                <w:sz w:val="40"/>
                                <w:szCs w:val="4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2.9pt;margin-top:420.15pt;width:312.4pt;height:60.4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" filled="f" stroked="f">
                <v:path arrowok="t"/>
                <v:textbox>
                  <w:txbxContent>
                    <w:p w14:paraId="3A574CDF" w14:textId="77777777" w:rsidR="00FD7C43" w:rsidRPr="00A203DE" w:rsidRDefault="005015C2" w:rsidP="005015C2">
                      <w:pPr>
                        <w:jc w:val="center"/>
                        <w:rPr>
                          <w:rFonts w:ascii="Times New Roman" w:hAnsi="Times New Roman"/>
                          <w:color w:val="7394A0"/>
                          <w:sz w:val="32"/>
                          <w:szCs w:val="32"/>
                        </w:rPr>
                      </w:pPr>
                      <w:r w:rsidRPr="00A203DE">
                        <w:rPr>
                          <w:rFonts w:ascii="Times New Roman" w:hAnsi="Times New Roman"/>
                          <w:color w:val="7394A0"/>
                          <w:sz w:val="32"/>
                          <w:szCs w:val="32"/>
                        </w:rPr>
                        <w:t>R</w:t>
                      </w:r>
                      <w:r w:rsidR="00FD7C43" w:rsidRPr="00A203DE">
                        <w:rPr>
                          <w:rFonts w:ascii="Times New Roman" w:hAnsi="Times New Roman"/>
                          <w:color w:val="7394A0"/>
                          <w:sz w:val="32"/>
                          <w:szCs w:val="32"/>
                        </w:rPr>
                        <w:t>ANK</w:t>
                      </w:r>
                    </w:p>
                    <w:p w14:paraId="7E7F806E" w14:textId="6DFEFEC9" w:rsidR="005015C2" w:rsidRPr="00A203DE" w:rsidRDefault="00FD7C43" w:rsidP="005015C2">
                      <w:pPr>
                        <w:jc w:val="center"/>
                        <w:rPr>
                          <w:rFonts w:ascii="Times New Roman" w:hAnsi="Times New Roman"/>
                          <w:color w:val="7394A0"/>
                          <w:sz w:val="40"/>
                          <w:szCs w:val="40"/>
                        </w:rPr>
                      </w:pPr>
                      <w:r w:rsidRPr="00A203DE">
                        <w:rPr>
                          <w:rFonts w:ascii="Times New Roman" w:hAnsi="Times New Roman"/>
                          <w:color w:val="7394A0"/>
                          <w:sz w:val="40"/>
                          <w:szCs w:val="40"/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8FED46" wp14:editId="49EBF97D">
                <wp:simplePos x="0" y="0"/>
                <wp:positionH relativeFrom="margin">
                  <wp:posOffset>528955</wp:posOffset>
                </wp:positionH>
                <wp:positionV relativeFrom="margin">
                  <wp:posOffset>4606925</wp:posOffset>
                </wp:positionV>
                <wp:extent cx="3992245" cy="708025"/>
                <wp:effectExtent l="0" t="0" r="0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2245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E8B41A" w14:textId="3EFA5FB5" w:rsidR="005015C2" w:rsidRPr="00A203DE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7394A0"/>
                                <w:sz w:val="56"/>
                                <w:szCs w:val="56"/>
                              </w:rPr>
                            </w:pPr>
                            <w:r w:rsidRPr="00A203DE">
                              <w:rPr>
                                <w:rFonts w:ascii="Times New Roman" w:hAnsi="Times New Roman"/>
                                <w:color w:val="7394A0"/>
                                <w:sz w:val="56"/>
                                <w:szCs w:val="56"/>
                              </w:rPr>
                              <w:t>MEMORIAL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1.65pt;margin-top:362.75pt;width:314.35pt;height:55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" filled="f" stroked="f">
                <v:path arrowok="t"/>
                <v:textbox>
                  <w:txbxContent>
                    <w:p w14:paraId="2BE8B41A" w14:textId="3EFA5FB5" w:rsidR="005015C2" w:rsidRPr="00A203DE" w:rsidRDefault="005015C2" w:rsidP="005015C2">
                      <w:pPr>
                        <w:jc w:val="center"/>
                        <w:rPr>
                          <w:rFonts w:ascii="Times New Roman" w:hAnsi="Times New Roman"/>
                          <w:color w:val="7394A0"/>
                          <w:sz w:val="56"/>
                          <w:szCs w:val="56"/>
                        </w:rPr>
                      </w:pPr>
                      <w:r w:rsidRPr="00A203DE">
                        <w:rPr>
                          <w:rFonts w:ascii="Times New Roman" w:hAnsi="Times New Roman"/>
                          <w:color w:val="7394A0"/>
                          <w:sz w:val="56"/>
                          <w:szCs w:val="56"/>
                        </w:rPr>
                        <w:t>MEMORIAL SERVICE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660361D" w14:textId="77777777" w:rsidR="00A30837" w:rsidRDefault="00A30837"/>
    <w:p w14:paraId="7408E068" w14:textId="77777777" w:rsidR="00A30837" w:rsidRDefault="00A30837"/>
    <w:p w14:paraId="1395E8E0" w14:textId="77777777" w:rsidR="00A30837" w:rsidRDefault="00A30837"/>
    <w:p w14:paraId="79138CD9" w14:textId="77777777" w:rsidR="00A30837" w:rsidRDefault="00A30837"/>
    <w:p w14:paraId="7E0F58DD" w14:textId="77777777" w:rsidR="00A30837" w:rsidRDefault="00A30837"/>
    <w:p w14:paraId="2DD11630" w14:textId="46FE0A03" w:rsidR="00A30837" w:rsidRDefault="00A30837"/>
    <w:p w14:paraId="494D0BAD" w14:textId="2784C866" w:rsidR="00A30837" w:rsidRDefault="00A30837"/>
    <w:p w14:paraId="2BC5B654" w14:textId="5065A37F" w:rsidR="00A30837" w:rsidRDefault="00A30837"/>
    <w:p w14:paraId="5AF07D1F" w14:textId="77777777" w:rsidR="00A30837" w:rsidRDefault="00A30837"/>
    <w:p w14:paraId="56FCE879" w14:textId="2796F883" w:rsidR="00A30837" w:rsidRDefault="00A203DE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BE756D" wp14:editId="052F5265">
                <wp:simplePos x="0" y="0"/>
                <wp:positionH relativeFrom="margin">
                  <wp:posOffset>603250</wp:posOffset>
                </wp:positionH>
                <wp:positionV relativeFrom="margin">
                  <wp:posOffset>6939915</wp:posOffset>
                </wp:positionV>
                <wp:extent cx="3829050" cy="51498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51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D8E296" w14:textId="77777777" w:rsidR="005015C2" w:rsidRPr="00A203DE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7394A0"/>
                                <w:sz w:val="44"/>
                                <w:szCs w:val="44"/>
                              </w:rPr>
                            </w:pPr>
                            <w:r w:rsidRPr="00A203DE">
                              <w:rPr>
                                <w:rFonts w:ascii="Times New Roman" w:hAnsi="Times New Roman"/>
                                <w:color w:val="7394A0"/>
                                <w:sz w:val="44"/>
                                <w:szCs w:val="44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47.5pt;margin-top:546.45pt;width:301.5pt;height:40.5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" filled="f" stroked="f">
                <v:path arrowok="t"/>
                <v:textbox>
                  <w:txbxContent>
                    <w:p w14:paraId="3CD8E296" w14:textId="77777777" w:rsidR="005015C2" w:rsidRPr="00A203DE" w:rsidRDefault="005015C2" w:rsidP="005015C2">
                      <w:pPr>
                        <w:jc w:val="center"/>
                        <w:rPr>
                          <w:rFonts w:ascii="Times New Roman" w:hAnsi="Times New Roman"/>
                          <w:color w:val="7394A0"/>
                          <w:sz w:val="44"/>
                          <w:szCs w:val="44"/>
                        </w:rPr>
                      </w:pPr>
                      <w:r w:rsidRPr="00A203DE">
                        <w:rPr>
                          <w:rFonts w:ascii="Times New Roman" w:hAnsi="Times New Roman"/>
                          <w:color w:val="7394A0"/>
                          <w:sz w:val="44"/>
                          <w:szCs w:val="44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7A90EE" wp14:editId="7A78BE74">
                <wp:simplePos x="0" y="0"/>
                <wp:positionH relativeFrom="margin">
                  <wp:posOffset>444500</wp:posOffset>
                </wp:positionH>
                <wp:positionV relativeFrom="margin">
                  <wp:posOffset>6256020</wp:posOffset>
                </wp:positionV>
                <wp:extent cx="4133850" cy="731520"/>
                <wp:effectExtent l="0" t="0" r="0" b="508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385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6EFC4F" w14:textId="611AEB7D" w:rsidR="005015C2" w:rsidRPr="00A203DE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7394A0"/>
                              </w:rPr>
                            </w:pPr>
                            <w:r w:rsidRPr="00A203DE">
                              <w:rPr>
                                <w:rFonts w:ascii="Times New Roman" w:hAnsi="Times New Roman"/>
                                <w:color w:val="7394A0"/>
                              </w:rPr>
                              <w:t xml:space="preserve">LOCATION OF </w:t>
                            </w:r>
                            <w:r w:rsidR="001A4B5F" w:rsidRPr="00A203DE">
                              <w:rPr>
                                <w:rFonts w:ascii="Times New Roman" w:hAnsi="Times New Roman"/>
                                <w:color w:val="7394A0"/>
                              </w:rPr>
                              <w:t>SERVICES</w:t>
                            </w:r>
                          </w:p>
                          <w:p w14:paraId="48D268BF" w14:textId="77777777" w:rsidR="005015C2" w:rsidRPr="00A203DE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7394A0"/>
                              </w:rPr>
                            </w:pPr>
                            <w:r w:rsidRPr="00A203DE">
                              <w:rPr>
                                <w:rFonts w:ascii="Times New Roman" w:hAnsi="Times New Roman"/>
                                <w:color w:val="7394A0"/>
                              </w:rPr>
                              <w:t>BASE OR STATION</w:t>
                            </w:r>
                          </w:p>
                          <w:p w14:paraId="4B093F94" w14:textId="77777777" w:rsidR="005015C2" w:rsidRPr="00A203DE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7394A0"/>
                              </w:rPr>
                            </w:pPr>
                            <w:r w:rsidRPr="00A203DE">
                              <w:rPr>
                                <w:rFonts w:ascii="Times New Roman" w:hAnsi="Times New Roman"/>
                                <w:color w:val="7394A0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5pt;margin-top:492.6pt;width:325.5pt;height:57.6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" filled="f" stroked="f">
                <v:path arrowok="t"/>
                <v:textbox>
                  <w:txbxContent>
                    <w:p w14:paraId="7C6EFC4F" w14:textId="611AEB7D" w:rsidR="005015C2" w:rsidRPr="00A203DE" w:rsidRDefault="005015C2" w:rsidP="005015C2">
                      <w:pPr>
                        <w:jc w:val="center"/>
                        <w:rPr>
                          <w:rFonts w:ascii="Times New Roman" w:hAnsi="Times New Roman"/>
                          <w:color w:val="7394A0"/>
                        </w:rPr>
                      </w:pPr>
                      <w:r w:rsidRPr="00A203DE">
                        <w:rPr>
                          <w:rFonts w:ascii="Times New Roman" w:hAnsi="Times New Roman"/>
                          <w:color w:val="7394A0"/>
                        </w:rPr>
                        <w:t xml:space="preserve">LOCATION OF </w:t>
                      </w:r>
                      <w:r w:rsidR="001A4B5F" w:rsidRPr="00A203DE">
                        <w:rPr>
                          <w:rFonts w:ascii="Times New Roman" w:hAnsi="Times New Roman"/>
                          <w:color w:val="7394A0"/>
                        </w:rPr>
                        <w:t>SERVICES</w:t>
                      </w:r>
                    </w:p>
                    <w:p w14:paraId="48D268BF" w14:textId="77777777" w:rsidR="005015C2" w:rsidRPr="00A203DE" w:rsidRDefault="005015C2" w:rsidP="005015C2">
                      <w:pPr>
                        <w:jc w:val="center"/>
                        <w:rPr>
                          <w:rFonts w:ascii="Times New Roman" w:hAnsi="Times New Roman"/>
                          <w:color w:val="7394A0"/>
                        </w:rPr>
                      </w:pPr>
                      <w:r w:rsidRPr="00A203DE">
                        <w:rPr>
                          <w:rFonts w:ascii="Times New Roman" w:hAnsi="Times New Roman"/>
                          <w:color w:val="7394A0"/>
                        </w:rPr>
                        <w:t>BASE OR STATION</w:t>
                      </w:r>
                    </w:p>
                    <w:p w14:paraId="4B093F94" w14:textId="77777777" w:rsidR="005015C2" w:rsidRPr="00A203DE" w:rsidRDefault="005015C2" w:rsidP="005015C2">
                      <w:pPr>
                        <w:jc w:val="center"/>
                        <w:rPr>
                          <w:rFonts w:ascii="Times New Roman" w:hAnsi="Times New Roman"/>
                          <w:color w:val="7394A0"/>
                        </w:rPr>
                      </w:pPr>
                      <w:r w:rsidRPr="00A203DE">
                        <w:rPr>
                          <w:rFonts w:ascii="Times New Roman" w:hAnsi="Times New Roman"/>
                          <w:color w:val="7394A0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F6F5E79" w14:textId="703B2212" w:rsidR="00A30837" w:rsidRDefault="00A30837"/>
    <w:p w14:paraId="2E880CBE" w14:textId="77777777" w:rsidR="00A30837" w:rsidRDefault="00A30837"/>
    <w:p w14:paraId="345DA51F" w14:textId="77777777" w:rsidR="00A30837" w:rsidRDefault="00A30837"/>
    <w:p w14:paraId="079476C6" w14:textId="77777777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608C2468" w14:textId="77777777" w:rsidR="00E82608" w:rsidRDefault="00E82608"/>
    <w:p w14:paraId="7B5DA39D" w14:textId="131DB99E" w:rsidR="00E82608" w:rsidRDefault="00FD7C43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666A30F" wp14:editId="37367074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687936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2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68171154" w:rsidR="00E82608" w:rsidRDefault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14F438" wp14:editId="532809D6">
                <wp:simplePos x="0" y="0"/>
                <wp:positionH relativeFrom="margin">
                  <wp:posOffset>432435</wp:posOffset>
                </wp:positionH>
                <wp:positionV relativeFrom="margin">
                  <wp:posOffset>674370</wp:posOffset>
                </wp:positionV>
                <wp:extent cx="4157345" cy="398780"/>
                <wp:effectExtent l="0" t="0" r="0" b="762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54C124AA" w:rsidR="007C7ED3" w:rsidRPr="00BE504B" w:rsidRDefault="000A7EF9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ORDER OF SERVICES</w:t>
                            </w:r>
                          </w:p>
                          <w:p w14:paraId="031936A9" w14:textId="77777777" w:rsidR="007C7ED3" w:rsidRDefault="007C7E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34.05pt;margin-top:53.1pt;width:327.35pt;height:31.4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SOHtMCAAAX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" filled="f" stroked="f">
                <v:textbox>
                  <w:txbxContent>
                    <w:p w14:paraId="1533E65D" w14:textId="54C124AA" w:rsidR="007C7ED3" w:rsidRPr="00BE504B" w:rsidRDefault="000A7EF9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  <w:t>ORDER OF SERVICES</w:t>
                      </w:r>
                    </w:p>
                    <w:p w14:paraId="031936A9" w14:textId="77777777" w:rsidR="007C7ED3" w:rsidRDefault="007C7ED3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A80E719" w14:textId="33C001F0" w:rsidR="00E82608" w:rsidRDefault="00E82608"/>
    <w:p w14:paraId="3E2EAC28" w14:textId="77777777" w:rsidR="00E82608" w:rsidRDefault="00E82608"/>
    <w:p w14:paraId="1F8F60F6" w14:textId="7DCC85E3" w:rsidR="00E82608" w:rsidRDefault="00E82608"/>
    <w:p w14:paraId="5A877C75" w14:textId="48CF9A9C" w:rsidR="00E82608" w:rsidRDefault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6B2DEF" wp14:editId="08D36D38">
                <wp:simplePos x="0" y="0"/>
                <wp:positionH relativeFrom="margin">
                  <wp:posOffset>431800</wp:posOffset>
                </wp:positionH>
                <wp:positionV relativeFrom="margin">
                  <wp:posOffset>1294765</wp:posOffset>
                </wp:positionV>
                <wp:extent cx="4157345" cy="5882005"/>
                <wp:effectExtent l="0" t="0" r="0" b="1079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88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A491C" w14:textId="016AD317" w:rsidR="007C7ED3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PRELUDE</w:t>
                            </w:r>
                          </w:p>
                          <w:p w14:paraId="141EECB0" w14:textId="3B62EDBF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GREETING</w:t>
                            </w:r>
                          </w:p>
                          <w:p w14:paraId="7A30C0D7" w14:textId="1ABF2F67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CALL TO WORSHIP</w:t>
                            </w:r>
                          </w:p>
                          <w:p w14:paraId="5D477E25" w14:textId="5CBA7064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HYMN</w:t>
                            </w:r>
                          </w:p>
                          <w:p w14:paraId="338A53B7" w14:textId="1A5EE1C7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OBITUARY</w:t>
                            </w:r>
                          </w:p>
                          <w:p w14:paraId="77768F28" w14:textId="698BCA83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EULOGY</w:t>
                            </w:r>
                          </w:p>
                          <w:p w14:paraId="450846AA" w14:textId="135FBBFF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SCRIPTURES</w:t>
                            </w:r>
                          </w:p>
                          <w:p w14:paraId="32E4ECDD" w14:textId="72B60884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SERMON</w:t>
                            </w:r>
                          </w:p>
                          <w:p w14:paraId="5ABBD3B7" w14:textId="3EE792A5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PRAYERS</w:t>
                            </w:r>
                          </w:p>
                          <w:p w14:paraId="4C71A584" w14:textId="69B96933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LORD’S PRAYER</w:t>
                            </w:r>
                          </w:p>
                          <w:p w14:paraId="611124B0" w14:textId="39E2ED1A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CLOSING HYMN</w:t>
                            </w:r>
                          </w:p>
                          <w:p w14:paraId="0905ADA3" w14:textId="3D3BC837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HONORS &amp; TAPS</w:t>
                            </w:r>
                          </w:p>
                          <w:p w14:paraId="51AEE2B3" w14:textId="022B0937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BENEDICTION</w:t>
                            </w:r>
                          </w:p>
                          <w:p w14:paraId="397CC1FE" w14:textId="3D342096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DEPARTURE</w:t>
                            </w:r>
                          </w:p>
                          <w:p w14:paraId="480D3196" w14:textId="77777777" w:rsidR="000A7EF9" w:rsidRPr="000A7EF9" w:rsidRDefault="000A7EF9" w:rsidP="000A7EF9">
                            <w:pPr>
                              <w:pStyle w:val="BasicParagraph"/>
                              <w:spacing w:line="420" w:lineRule="auto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4pt;margin-top:101.95pt;width:327.35pt;height:463.1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eQfdICAAAY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" filled="f" stroked="f">
                <v:textbox>
                  <w:txbxContent>
                    <w:p w14:paraId="6FDA491C" w14:textId="016AD317" w:rsidR="007C7ED3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PRELUDE</w:t>
                      </w:r>
                    </w:p>
                    <w:p w14:paraId="141EECB0" w14:textId="3B62EDBF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GREETING</w:t>
                      </w:r>
                    </w:p>
                    <w:p w14:paraId="7A30C0D7" w14:textId="1ABF2F6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CALL TO WORSHIP</w:t>
                      </w:r>
                    </w:p>
                    <w:p w14:paraId="5D477E25" w14:textId="5CBA7064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HYMN</w:t>
                      </w:r>
                    </w:p>
                    <w:p w14:paraId="338A53B7" w14:textId="1A5EE1C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OBITUARY</w:t>
                      </w:r>
                    </w:p>
                    <w:p w14:paraId="77768F28" w14:textId="698BCA83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EULOGY</w:t>
                      </w:r>
                    </w:p>
                    <w:p w14:paraId="450846AA" w14:textId="135FBBFF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SCRIPTURES</w:t>
                      </w:r>
                    </w:p>
                    <w:p w14:paraId="32E4ECDD" w14:textId="72B60884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SERMON</w:t>
                      </w:r>
                    </w:p>
                    <w:p w14:paraId="5ABBD3B7" w14:textId="3EE792A5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PRAYERS</w:t>
                      </w:r>
                    </w:p>
                    <w:p w14:paraId="4C71A584" w14:textId="69B96933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LORD’S PRAYER</w:t>
                      </w:r>
                    </w:p>
                    <w:p w14:paraId="611124B0" w14:textId="39E2ED1A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CLOSING HYMN</w:t>
                      </w:r>
                    </w:p>
                    <w:p w14:paraId="0905ADA3" w14:textId="3D3BC83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HONORS &amp; TAPS</w:t>
                      </w:r>
                    </w:p>
                    <w:p w14:paraId="51AEE2B3" w14:textId="022B093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BENEDICTION</w:t>
                      </w:r>
                    </w:p>
                    <w:p w14:paraId="397CC1FE" w14:textId="3D342096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DEPARTURE</w:t>
                      </w:r>
                    </w:p>
                    <w:p w14:paraId="480D3196" w14:textId="77777777" w:rsidR="000A7EF9" w:rsidRPr="000A7EF9" w:rsidRDefault="000A7EF9" w:rsidP="000A7EF9">
                      <w:pPr>
                        <w:pStyle w:val="BasicParagraph"/>
                        <w:spacing w:line="420" w:lineRule="auto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78145EED" w14:textId="77777777" w:rsidR="00FD7C43" w:rsidRDefault="00FD7C43" w:rsidP="00FD7C43"/>
    <w:p w14:paraId="408AA08F" w14:textId="77777777" w:rsidR="00FD7C43" w:rsidRDefault="00FD7C43" w:rsidP="00FD7C43"/>
    <w:p w14:paraId="213E6E89" w14:textId="03AB6256" w:rsidR="00FD7C43" w:rsidRDefault="00FD7C43" w:rsidP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D15312" wp14:editId="46DE31CD">
                <wp:simplePos x="0" y="0"/>
                <wp:positionH relativeFrom="column">
                  <wp:posOffset>2268855</wp:posOffset>
                </wp:positionH>
                <wp:positionV relativeFrom="paragraph">
                  <wp:posOffset>6350</wp:posOffset>
                </wp:positionV>
                <wp:extent cx="2328545" cy="584200"/>
                <wp:effectExtent l="0" t="0" r="8255" b="0"/>
                <wp:wrapThrough wrapText="bothSides">
                  <wp:wrapPolygon edited="0">
                    <wp:start x="0" y="0"/>
                    <wp:lineTo x="0" y="20661"/>
                    <wp:lineTo x="21441" y="20661"/>
                    <wp:lineTo x="21441" y="0"/>
                    <wp:lineTo x="0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EDE73" w14:textId="77777777" w:rsidR="00FD7C43" w:rsidRPr="00670485" w:rsidRDefault="00FD7C43" w:rsidP="00FD7C43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52E8E13A" w14:textId="442C7B1E" w:rsidR="00FD7C43" w:rsidRPr="00FD7C43" w:rsidRDefault="00FD7C43" w:rsidP="00FD7C43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32" type="#_x0000_t202" style="position:absolute;margin-left:178.65pt;margin-top:.5pt;width:183.35pt;height:46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" filled="f" stroked="f">
                <v:textbox inset="0,0,0,0">
                  <w:txbxContent>
                    <w:p w14:paraId="691EDE73" w14:textId="77777777" w:rsidR="00FD7C43" w:rsidRPr="00670485" w:rsidRDefault="00FD7C43" w:rsidP="00FD7C43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52E8E13A" w14:textId="442C7B1E" w:rsidR="00FD7C43" w:rsidRPr="00FD7C43" w:rsidRDefault="00FD7C43" w:rsidP="00FD7C43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3E4EBB52" wp14:editId="6D75030A">
            <wp:simplePos x="0" y="0"/>
            <wp:positionH relativeFrom="column">
              <wp:posOffset>368935</wp:posOffset>
            </wp:positionH>
            <wp:positionV relativeFrom="paragraph">
              <wp:posOffset>6350</wp:posOffset>
            </wp:positionV>
            <wp:extent cx="1704340" cy="2272665"/>
            <wp:effectExtent l="0" t="0" r="0" b="0"/>
            <wp:wrapThrough wrapText="bothSides">
              <wp:wrapPolygon edited="0">
                <wp:start x="0" y="0"/>
                <wp:lineTo x="0" y="21244"/>
                <wp:lineTo x="21246" y="21244"/>
                <wp:lineTo x="21246" y="0"/>
                <wp:lineTo x="0" y="0"/>
              </wp:wrapPolygon>
            </wp:wrapThrough>
            <wp:docPr id="10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laceholder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272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3366A" w14:textId="77777777" w:rsidR="00FD7C43" w:rsidRDefault="00FD7C43" w:rsidP="00FD7C43"/>
    <w:p w14:paraId="28EB66A3" w14:textId="60E8324A" w:rsidR="00FD7C43" w:rsidRDefault="00FD7C43" w:rsidP="00FD7C43">
      <w:pPr>
        <w:jc w:val="center"/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FEDCDFD" wp14:editId="5529550C">
            <wp:simplePos x="0" y="0"/>
            <wp:positionH relativeFrom="column">
              <wp:posOffset>2338705</wp:posOffset>
            </wp:positionH>
            <wp:positionV relativeFrom="paragraph">
              <wp:posOffset>31115</wp:posOffset>
            </wp:positionV>
            <wp:extent cx="2120900" cy="157480"/>
            <wp:effectExtent l="0" t="0" r="12700" b="0"/>
            <wp:wrapThrough wrapText="bothSides">
              <wp:wrapPolygon edited="0">
                <wp:start x="11511" y="21600"/>
                <wp:lineTo x="21600" y="21600"/>
                <wp:lineTo x="21600" y="11148"/>
                <wp:lineTo x="13581" y="4181"/>
                <wp:lineTo x="8149" y="4181"/>
                <wp:lineTo x="129" y="11148"/>
                <wp:lineTo x="129" y="21600"/>
                <wp:lineTo x="10218" y="21600"/>
                <wp:lineTo x="11511" y="2160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9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D44DE" w14:textId="07B8FD13" w:rsidR="00FD7C43" w:rsidRDefault="00FD7C43" w:rsidP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02970F" wp14:editId="6F53432D">
                <wp:simplePos x="0" y="0"/>
                <wp:positionH relativeFrom="column">
                  <wp:posOffset>278765</wp:posOffset>
                </wp:positionH>
                <wp:positionV relativeFrom="paragraph">
                  <wp:posOffset>130810</wp:posOffset>
                </wp:positionV>
                <wp:extent cx="4461510" cy="6301740"/>
                <wp:effectExtent l="0" t="0" r="0" b="0"/>
                <wp:wrapThrough wrapText="bothSides">
                  <wp:wrapPolygon edited="0">
                    <wp:start x="123" y="0"/>
                    <wp:lineTo x="123" y="21504"/>
                    <wp:lineTo x="21397" y="21504"/>
                    <wp:lineTo x="21397" y="0"/>
                    <wp:lineTo x="123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630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5576B" w14:textId="77777777" w:rsidR="00FD7C43" w:rsidRPr="00763B73" w:rsidRDefault="00FD7C43" w:rsidP="00FD7C43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CC78C8D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9258457" w14:textId="55386CC5" w:rsidR="00FD7C43" w:rsidRDefault="00FD7C43" w:rsidP="00FD7C43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case</w:t>
                            </w:r>
                          </w:p>
                          <w:p w14:paraId="5E67A72E" w14:textId="6F52BE5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9858520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250E84E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4ECBD59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928BDF9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0CCD9B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538661D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FB21FDB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F7CECAC" w14:textId="5DFA4B55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69073B4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EB38579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21.95pt;margin-top:10.3pt;width:351.3pt;height:496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" filled="f" stroked="f">
                <v:textbox>
                  <w:txbxContent>
                    <w:p w14:paraId="4B15576B" w14:textId="77777777" w:rsidR="00FD7C43" w:rsidRPr="00763B73" w:rsidRDefault="00FD7C43" w:rsidP="00FD7C43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CC78C8D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9258457" w14:textId="55386CC5" w:rsidR="00FD7C43" w:rsidRDefault="00FD7C43" w:rsidP="00FD7C43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case</w:t>
                      </w:r>
                    </w:p>
                    <w:p w14:paraId="5E67A72E" w14:textId="6F52BE5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9858520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250E84E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4ECBD5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928BDF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B0CCD9B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538661D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FB21FDB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F7CECAC" w14:textId="5DFA4B55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69073B4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EB3857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2D7E7B2" w14:textId="2E943B70" w:rsidR="00FD7C43" w:rsidRDefault="00FD7C43" w:rsidP="00FD7C43"/>
    <w:p w14:paraId="2FE0527C" w14:textId="77777777" w:rsidR="00FD7C43" w:rsidRDefault="00FD7C43" w:rsidP="00FD7C43"/>
    <w:p w14:paraId="4BC92914" w14:textId="77777777" w:rsidR="00FD7C43" w:rsidRDefault="00FD7C43" w:rsidP="00FD7C43"/>
    <w:p w14:paraId="7F39C06D" w14:textId="77777777" w:rsidR="00FD7C43" w:rsidRDefault="00FD7C43" w:rsidP="00FD7C43"/>
    <w:p w14:paraId="6597FF78" w14:textId="77777777" w:rsidR="00FD7C43" w:rsidRDefault="00FD7C43" w:rsidP="00FD7C43"/>
    <w:p w14:paraId="133091C3" w14:textId="77777777" w:rsidR="00FD7C43" w:rsidRDefault="00FD7C43" w:rsidP="00FD7C43"/>
    <w:p w14:paraId="4954A049" w14:textId="77777777" w:rsidR="00FD7C43" w:rsidRDefault="00FD7C43" w:rsidP="00FD7C43"/>
    <w:p w14:paraId="4E95DE12" w14:textId="77777777" w:rsidR="00FD7C43" w:rsidRDefault="00FD7C43" w:rsidP="00FD7C43"/>
    <w:p w14:paraId="6675324D" w14:textId="77777777" w:rsidR="00FD7C43" w:rsidRDefault="00FD7C43" w:rsidP="00FD7C43"/>
    <w:p w14:paraId="3917A50A" w14:textId="77777777" w:rsidR="00FD7C43" w:rsidRDefault="00FD7C43" w:rsidP="00FD7C43"/>
    <w:p w14:paraId="5B234E24" w14:textId="77777777" w:rsidR="00FD7C43" w:rsidRDefault="00FD7C43" w:rsidP="00FD7C43"/>
    <w:p w14:paraId="7479AF4A" w14:textId="77777777" w:rsidR="00FD7C43" w:rsidRDefault="00FD7C43" w:rsidP="00FD7C43"/>
    <w:p w14:paraId="7B469F84" w14:textId="77777777" w:rsidR="00FD7C43" w:rsidRDefault="00FD7C43" w:rsidP="00FD7C43"/>
    <w:p w14:paraId="5F62920C" w14:textId="77777777" w:rsidR="00FD7C43" w:rsidRDefault="00FD7C43" w:rsidP="00FD7C43"/>
    <w:p w14:paraId="6389C361" w14:textId="77777777" w:rsidR="00FD7C43" w:rsidRDefault="00FD7C43" w:rsidP="00FD7C43"/>
    <w:p w14:paraId="37194518" w14:textId="77777777" w:rsidR="00FD7C43" w:rsidRDefault="00FD7C43" w:rsidP="00FD7C43"/>
    <w:p w14:paraId="5F7C6FED" w14:textId="77777777" w:rsidR="00FD7C43" w:rsidRDefault="00FD7C43" w:rsidP="00FD7C43"/>
    <w:p w14:paraId="43DEB881" w14:textId="77777777" w:rsidR="00FD7C43" w:rsidRDefault="00FD7C43" w:rsidP="00FD7C43"/>
    <w:p w14:paraId="52590BCC" w14:textId="77777777" w:rsidR="00FD7C43" w:rsidRDefault="00FD7C43" w:rsidP="00FD7C43"/>
    <w:p w14:paraId="3D267045" w14:textId="77777777" w:rsidR="00FD7C43" w:rsidRDefault="00FD7C43" w:rsidP="00FD7C43"/>
    <w:p w14:paraId="06ADD4C5" w14:textId="77777777" w:rsidR="00FD7C43" w:rsidRDefault="00FD7C43" w:rsidP="00FD7C43"/>
    <w:p w14:paraId="55C84AE7" w14:textId="77777777" w:rsidR="00FD7C43" w:rsidRDefault="00FD7C43" w:rsidP="00FD7C43"/>
    <w:p w14:paraId="7FEE68BD" w14:textId="77777777" w:rsidR="00FD7C43" w:rsidRDefault="00FD7C43" w:rsidP="00FD7C43"/>
    <w:p w14:paraId="78351F48" w14:textId="77777777" w:rsidR="00FD7C43" w:rsidRDefault="00FD7C43" w:rsidP="00FD7C43"/>
    <w:p w14:paraId="28FDFA7A" w14:textId="77777777" w:rsidR="00FD7C43" w:rsidRDefault="00FD7C43" w:rsidP="00FD7C43"/>
    <w:p w14:paraId="327EF4C3" w14:textId="77777777" w:rsidR="00FD7C43" w:rsidRDefault="00FD7C43" w:rsidP="00FD7C43"/>
    <w:p w14:paraId="4B809988" w14:textId="77777777" w:rsidR="00FD7C43" w:rsidRDefault="00FD7C43" w:rsidP="00FD7C43"/>
    <w:p w14:paraId="1F8ED531" w14:textId="77777777" w:rsidR="00FD7C43" w:rsidRDefault="00FD7C43" w:rsidP="00FD7C43"/>
    <w:p w14:paraId="45958A06" w14:textId="77777777" w:rsidR="00FD7C43" w:rsidRDefault="00FD7C43" w:rsidP="00FD7C43"/>
    <w:p w14:paraId="14DCDE20" w14:textId="77777777" w:rsidR="00FD7C43" w:rsidRDefault="00FD7C43" w:rsidP="00FD7C43"/>
    <w:p w14:paraId="78423236" w14:textId="77777777" w:rsidR="00FD7C43" w:rsidRDefault="00FD7C43" w:rsidP="00FD7C43"/>
    <w:p w14:paraId="1E8D317D" w14:textId="77777777" w:rsidR="00FD7C43" w:rsidRDefault="00FD7C43" w:rsidP="00FD7C43"/>
    <w:p w14:paraId="29B0433B" w14:textId="77777777" w:rsidR="00FD7C43" w:rsidRDefault="00FD7C43" w:rsidP="00FD7C43"/>
    <w:p w14:paraId="6A0FF876" w14:textId="77777777" w:rsidR="00FD7C43" w:rsidRDefault="00FD7C43" w:rsidP="00FD7C43"/>
    <w:p w14:paraId="01BBB265" w14:textId="77777777" w:rsidR="00FD7C43" w:rsidRDefault="00FD7C43" w:rsidP="00FD7C43"/>
    <w:p w14:paraId="18B772E8" w14:textId="77777777" w:rsidR="00FD7C43" w:rsidRDefault="00FD7C43" w:rsidP="00FD7C43"/>
    <w:p w14:paraId="14284D01" w14:textId="77777777" w:rsidR="00FD7C43" w:rsidRDefault="00FD7C43"/>
    <w:p w14:paraId="30A32FB1" w14:textId="5DEF6AEF" w:rsidR="00D45CC9" w:rsidRDefault="00A203DE">
      <w:r>
        <w:rPr>
          <w:noProof/>
        </w:rPr>
        <w:drawing>
          <wp:inline distT="0" distB="0" distL="0" distR="0" wp14:anchorId="44E64D8F" wp14:editId="34487E7A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D7C4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8DFAB3" wp14:editId="2DF65389">
                <wp:simplePos x="0" y="0"/>
                <wp:positionH relativeFrom="column">
                  <wp:posOffset>587375</wp:posOffset>
                </wp:positionH>
                <wp:positionV relativeFrom="paragraph">
                  <wp:posOffset>558165</wp:posOffset>
                </wp:positionV>
                <wp:extent cx="3885565" cy="668866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688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C47C1" w14:textId="77777777" w:rsidR="00FD7C43" w:rsidRPr="00A203DE" w:rsidRDefault="00FD7C43" w:rsidP="00FD7C43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6C8C99"/>
                              </w:rPr>
                            </w:pPr>
                            <w:r w:rsidRPr="00A203DE">
                              <w:rPr>
                                <w:rFonts w:ascii="Times" w:hAnsi="Times"/>
                                <w:i/>
                                <w:color w:val="6C8C99"/>
                              </w:rPr>
                              <w:t>Add photo, logo or inserts available for download such as</w:t>
                            </w:r>
                          </w:p>
                          <w:p w14:paraId="61A97856" w14:textId="278860A5" w:rsidR="00FD7C43" w:rsidRPr="00A203DE" w:rsidRDefault="00A203DE" w:rsidP="00FD7C43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6C8C99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6C8C99"/>
                              </w:rPr>
                              <w:t xml:space="preserve">The Marines’ Hymn or </w:t>
                            </w:r>
                            <w:r w:rsidR="00FD7C43" w:rsidRPr="00A203DE">
                              <w:rPr>
                                <w:rFonts w:ascii="Times" w:hAnsi="Times"/>
                                <w:i/>
                                <w:color w:val="6C8C99"/>
                              </w:rPr>
                              <w:t>The Marine’s Prayer</w:t>
                            </w:r>
                            <w:r>
                              <w:rPr>
                                <w:rFonts w:ascii="Times" w:hAnsi="Times"/>
                                <w:i/>
                                <w:color w:val="6C8C99"/>
                              </w:rPr>
                              <w:t>.</w:t>
                            </w:r>
                          </w:p>
                          <w:p w14:paraId="3D7A6CD5" w14:textId="77777777" w:rsidR="00FD7C43" w:rsidRPr="00A30837" w:rsidRDefault="00FD7C43" w:rsidP="00FD7C43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46.25pt;margin-top:43.95pt;width:305.95pt;height:526.6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" filled="f" stroked="f">
                <v:textbox>
                  <w:txbxContent>
                    <w:p w14:paraId="358C47C1" w14:textId="77777777" w:rsidR="00FD7C43" w:rsidRPr="00A203DE" w:rsidRDefault="00FD7C43" w:rsidP="00FD7C43">
                      <w:pPr>
                        <w:jc w:val="center"/>
                        <w:rPr>
                          <w:rFonts w:ascii="Times" w:hAnsi="Times"/>
                          <w:i/>
                          <w:color w:val="6C8C99"/>
                        </w:rPr>
                      </w:pPr>
                      <w:r w:rsidRPr="00A203DE">
                        <w:rPr>
                          <w:rFonts w:ascii="Times" w:hAnsi="Times"/>
                          <w:i/>
                          <w:color w:val="6C8C99"/>
                        </w:rPr>
                        <w:t>Add photo, logo or inserts available for download such as</w:t>
                      </w:r>
                    </w:p>
                    <w:p w14:paraId="61A97856" w14:textId="278860A5" w:rsidR="00FD7C43" w:rsidRPr="00A203DE" w:rsidRDefault="00A203DE" w:rsidP="00FD7C43">
                      <w:pPr>
                        <w:jc w:val="center"/>
                        <w:rPr>
                          <w:rFonts w:ascii="Times" w:hAnsi="Times"/>
                          <w:i/>
                          <w:color w:val="6C8C99"/>
                        </w:rPr>
                      </w:pPr>
                      <w:r>
                        <w:rPr>
                          <w:rFonts w:ascii="Times" w:hAnsi="Times"/>
                          <w:i/>
                          <w:color w:val="6C8C99"/>
                        </w:rPr>
                        <w:t xml:space="preserve">The Marines’ Hymn or </w:t>
                      </w:r>
                      <w:r w:rsidR="00FD7C43" w:rsidRPr="00A203DE">
                        <w:rPr>
                          <w:rFonts w:ascii="Times" w:hAnsi="Times"/>
                          <w:i/>
                          <w:color w:val="6C8C99"/>
                        </w:rPr>
                        <w:t>The Marine’s Prayer</w:t>
                      </w:r>
                      <w:r>
                        <w:rPr>
                          <w:rFonts w:ascii="Times" w:hAnsi="Times"/>
                          <w:i/>
                          <w:color w:val="6C8C99"/>
                        </w:rPr>
                        <w:t>.</w:t>
                      </w:r>
                    </w:p>
                    <w:p w14:paraId="3D7A6CD5" w14:textId="77777777" w:rsidR="00FD7C43" w:rsidRPr="00A30837" w:rsidRDefault="00FD7C43" w:rsidP="00FD7C43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A7EF9"/>
    <w:rsid w:val="000C0732"/>
    <w:rsid w:val="00121B44"/>
    <w:rsid w:val="00123884"/>
    <w:rsid w:val="001877AF"/>
    <w:rsid w:val="001A4B5F"/>
    <w:rsid w:val="00293B57"/>
    <w:rsid w:val="002B30A4"/>
    <w:rsid w:val="002C3C40"/>
    <w:rsid w:val="002E57EB"/>
    <w:rsid w:val="00350F94"/>
    <w:rsid w:val="003940FE"/>
    <w:rsid w:val="003D05A9"/>
    <w:rsid w:val="004C573B"/>
    <w:rsid w:val="005015C2"/>
    <w:rsid w:val="00511969"/>
    <w:rsid w:val="005742D2"/>
    <w:rsid w:val="005C6BB2"/>
    <w:rsid w:val="005D7D24"/>
    <w:rsid w:val="006023AE"/>
    <w:rsid w:val="00693CB0"/>
    <w:rsid w:val="006B7044"/>
    <w:rsid w:val="006F3141"/>
    <w:rsid w:val="007B1678"/>
    <w:rsid w:val="007B4381"/>
    <w:rsid w:val="007C7ED3"/>
    <w:rsid w:val="007F0726"/>
    <w:rsid w:val="008178FA"/>
    <w:rsid w:val="008623CC"/>
    <w:rsid w:val="00873407"/>
    <w:rsid w:val="008A458D"/>
    <w:rsid w:val="008E7844"/>
    <w:rsid w:val="0091020B"/>
    <w:rsid w:val="009D7BAF"/>
    <w:rsid w:val="00A203DE"/>
    <w:rsid w:val="00A27F13"/>
    <w:rsid w:val="00A30837"/>
    <w:rsid w:val="00A819B7"/>
    <w:rsid w:val="00B049BE"/>
    <w:rsid w:val="00B82859"/>
    <w:rsid w:val="00BE504B"/>
    <w:rsid w:val="00CD2885"/>
    <w:rsid w:val="00D45CC9"/>
    <w:rsid w:val="00E46097"/>
    <w:rsid w:val="00E82608"/>
    <w:rsid w:val="00E859BC"/>
    <w:rsid w:val="00EA7513"/>
    <w:rsid w:val="00F23755"/>
    <w:rsid w:val="00F30021"/>
    <w:rsid w:val="00FA72CB"/>
    <w:rsid w:val="00FD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FD7C4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FD7C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3.png"/><Relationship Id="rId15" Type="http://schemas.openxmlformats.org/officeDocument/2006/relationships/image" Target="media/image6.png"/><Relationship Id="rId16" Type="http://schemas.openxmlformats.org/officeDocument/2006/relationships/image" Target="media/image7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Memorial</ProgramType>
    <Thumbnail xmlns="25a9be34-2663-41e7-8609-fed3eaf114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CFF30E-5EF0-4440-B85E-B36A611B723E}"/>
</file>

<file path=customXml/itemProps2.xml><?xml version="1.0" encoding="utf-8"?>
<ds:datastoreItem xmlns:ds="http://schemas.openxmlformats.org/officeDocument/2006/customXml" ds:itemID="{66AEB2FD-0501-4EF1-9230-FDB6ACDB25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15FAE1-D9D3-4B9C-8767-5782DC5A77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B1FAAC8-0E53-1D40-984E-59F08C672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3</TotalTime>
  <Pages>4</Pages>
  <Words>21</Words>
  <Characters>123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Memorial - Bloodstripe</dc:title>
  <dc:subject/>
  <dc:creator/>
  <cp:keywords>Memorial - Bloodstripe</cp:keywords>
  <dc:description/>
  <cp:lastModifiedBy/>
  <cp:revision>2</cp:revision>
  <dcterms:created xsi:type="dcterms:W3CDTF">2021-04-14T18:00:00Z</dcterms:created>
  <dcterms:modified xsi:type="dcterms:W3CDTF">2021-04-14T18:00:00Z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2600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