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6976B399" w:rsidR="004C573B" w:rsidRDefault="000048BB">
      <w:r>
        <w:rPr>
          <w:noProof/>
        </w:rPr>
        <w:drawing>
          <wp:anchor distT="0" distB="0" distL="114300" distR="114300" simplePos="0" relativeHeight="251748352" behindDoc="1" locked="1" layoutInCell="1" allowOverlap="1" wp14:anchorId="09D4EDE5" wp14:editId="48B72097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2F09D95D" w:rsidR="00A30837" w:rsidRDefault="00A30837"/>
    <w:p w14:paraId="7993AE65" w14:textId="32233E1F" w:rsidR="00A30837" w:rsidRDefault="00A30837"/>
    <w:p w14:paraId="31964890" w14:textId="568607D5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1DD5C91E" w:rsidR="00A30837" w:rsidRDefault="00A30837"/>
    <w:p w14:paraId="7F4BEE6A" w14:textId="534FBA97" w:rsidR="00A30837" w:rsidRDefault="00A30837"/>
    <w:p w14:paraId="1F064AC7" w14:textId="77777777" w:rsidR="00A30837" w:rsidRDefault="00A30837"/>
    <w:p w14:paraId="4F6F67EB" w14:textId="66E7648D" w:rsidR="00A30837" w:rsidRDefault="000048BB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8FED46" wp14:editId="5AFA8609">
                <wp:simplePos x="0" y="0"/>
                <wp:positionH relativeFrom="margin">
                  <wp:posOffset>549910</wp:posOffset>
                </wp:positionH>
                <wp:positionV relativeFrom="margin">
                  <wp:posOffset>1819063</wp:posOffset>
                </wp:positionV>
                <wp:extent cx="3920067" cy="456565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0067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E8B41A" w14:textId="3EFA5FB5" w:rsidR="00720EC4" w:rsidRPr="000048BB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52"/>
                                <w:szCs w:val="52"/>
                              </w:rPr>
                            </w:pPr>
                            <w:r w:rsidRPr="000048BB"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52"/>
                                <w:szCs w:val="52"/>
                              </w:rPr>
                              <w:t>MEMORIAL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3.3pt;margin-top:143.25pt;width:308.65pt;height:35.9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" filled="f" stroked="f">
                <v:path arrowok="t"/>
                <v:textbox>
                  <w:txbxContent>
                    <w:p w14:paraId="2BE8B41A" w14:textId="3EFA5FB5" w:rsidR="00720EC4" w:rsidRPr="000048BB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943634" w:themeColor="accent2" w:themeShade="BF"/>
                          <w:sz w:val="52"/>
                          <w:szCs w:val="52"/>
                        </w:rPr>
                      </w:pPr>
                      <w:r w:rsidRPr="000048BB">
                        <w:rPr>
                          <w:rFonts w:ascii="Times New Roman" w:hAnsi="Times New Roman"/>
                          <w:color w:val="943634" w:themeColor="accent2" w:themeShade="BF"/>
                          <w:sz w:val="52"/>
                          <w:szCs w:val="52"/>
                        </w:rPr>
                        <w:t>MEMORIAL SERVICE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F281FA" w14:textId="77777777" w:rsidR="00A30837" w:rsidRDefault="00A30837"/>
    <w:p w14:paraId="15714B55" w14:textId="64D138DF" w:rsidR="00A30837" w:rsidRDefault="00A30837"/>
    <w:p w14:paraId="3663CAEE" w14:textId="65B83573" w:rsidR="00A30837" w:rsidRDefault="00A30837"/>
    <w:p w14:paraId="2D6CD824" w14:textId="62CFEEB9" w:rsidR="00A30837" w:rsidRDefault="00A30837">
      <w:bookmarkStart w:id="0" w:name="_GoBack"/>
      <w:bookmarkEnd w:id="0"/>
    </w:p>
    <w:p w14:paraId="43ACA216" w14:textId="29FDE362" w:rsidR="00A30837" w:rsidRDefault="00AF33E8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762FC1" wp14:editId="556419A3">
                <wp:simplePos x="0" y="0"/>
                <wp:positionH relativeFrom="margin">
                  <wp:posOffset>458470</wp:posOffset>
                </wp:positionH>
                <wp:positionV relativeFrom="margin">
                  <wp:posOffset>2844377</wp:posOffset>
                </wp:positionV>
                <wp:extent cx="4138930" cy="81978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8930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574CDF" w14:textId="77777777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7E7F806E" w14:textId="6DFEFEC9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6.1pt;margin-top:223.95pt;width:325.9pt;height:64.5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" filled="f" stroked="f">
                <v:path arrowok="t"/>
                <v:textbox>
                  <w:txbxContent>
                    <w:p w14:paraId="3A574CDF" w14:textId="77777777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t>RANK</w:t>
                      </w:r>
                    </w:p>
                    <w:p w14:paraId="7E7F806E" w14:textId="6DFEFEC9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17365D" w:themeColor="text2" w:themeShade="BF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0D30AFF" w14:textId="35B98A5D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6A5E1C82" w:rsidR="00A30837" w:rsidRDefault="00AF33E8">
      <w:r>
        <w:rPr>
          <w:noProof/>
        </w:rPr>
        <w:drawing>
          <wp:anchor distT="0" distB="0" distL="114300" distR="114300" simplePos="0" relativeHeight="251746304" behindDoc="0" locked="0" layoutInCell="1" allowOverlap="1" wp14:anchorId="01EAC201" wp14:editId="2F82E871">
            <wp:simplePos x="0" y="0"/>
            <wp:positionH relativeFrom="column">
              <wp:posOffset>1113155</wp:posOffset>
            </wp:positionH>
            <wp:positionV relativeFrom="paragraph">
              <wp:posOffset>121497</wp:posOffset>
            </wp:positionV>
            <wp:extent cx="2818765" cy="22174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4" r="18281"/>
                    <a:stretch/>
                  </pic:blipFill>
                  <pic:spPr bwMode="auto">
                    <a:xfrm>
                      <a:off x="0" y="0"/>
                      <a:ext cx="2818765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13A300DB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D7B3251" w:rsidR="00A30837" w:rsidRDefault="00A30837"/>
    <w:p w14:paraId="7E0F58DD" w14:textId="77777777" w:rsidR="00A30837" w:rsidRDefault="00A30837"/>
    <w:p w14:paraId="2DD11630" w14:textId="359F7F1F" w:rsidR="00A30837" w:rsidRDefault="00A30837"/>
    <w:p w14:paraId="494D0BAD" w14:textId="42DC9BCF" w:rsidR="00A30837" w:rsidRDefault="00AF33E8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7A90EE" wp14:editId="347A2E75">
                <wp:simplePos x="0" y="0"/>
                <wp:positionH relativeFrom="margin">
                  <wp:posOffset>1042035</wp:posOffset>
                </wp:positionH>
                <wp:positionV relativeFrom="margin">
                  <wp:posOffset>5730663</wp:posOffset>
                </wp:positionV>
                <wp:extent cx="2954655" cy="728980"/>
                <wp:effectExtent l="0" t="0" r="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65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6EFC4F" w14:textId="611AEB7D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LOCATION OF SERVICES</w:t>
                            </w:r>
                          </w:p>
                          <w:p w14:paraId="48D268BF" w14:textId="77777777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BASE OR STATION</w:t>
                            </w:r>
                          </w:p>
                          <w:p w14:paraId="4B093F94" w14:textId="77777777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82.05pt;margin-top:451.25pt;width:232.65pt;height:57.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" filled="f" stroked="f">
                <v:path arrowok="t"/>
                <v:textbox>
                  <w:txbxContent>
                    <w:p w14:paraId="7C6EFC4F" w14:textId="611AEB7D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17365D" w:themeColor="text2" w:themeShade="BF"/>
                        </w:rPr>
                        <w:t>LOCATION OF SERVICES</w:t>
                      </w:r>
                    </w:p>
                    <w:p w14:paraId="48D268BF" w14:textId="77777777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17365D" w:themeColor="text2" w:themeShade="BF"/>
                        </w:rPr>
                        <w:t>BASE OR STATION</w:t>
                      </w:r>
                    </w:p>
                    <w:p w14:paraId="4B093F94" w14:textId="77777777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17365D" w:themeColor="text2" w:themeShade="B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C5B654" w14:textId="5065A37F" w:rsidR="00A30837" w:rsidRDefault="00A30837"/>
    <w:p w14:paraId="5AF07D1F" w14:textId="77777777" w:rsidR="00A30837" w:rsidRDefault="00A30837"/>
    <w:p w14:paraId="56FCE879" w14:textId="24D2B7CB" w:rsidR="00A30837" w:rsidRDefault="00A30837"/>
    <w:p w14:paraId="3F6F5E79" w14:textId="42E1A8E8" w:rsidR="00A30837" w:rsidRDefault="000048BB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BE756D" wp14:editId="6619B507">
                <wp:simplePos x="0" y="0"/>
                <wp:positionH relativeFrom="margin">
                  <wp:posOffset>1149350</wp:posOffset>
                </wp:positionH>
                <wp:positionV relativeFrom="margin">
                  <wp:posOffset>6584315</wp:posOffset>
                </wp:positionV>
                <wp:extent cx="2736850" cy="51308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68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D8E296" w14:textId="77777777" w:rsidR="00720EC4" w:rsidRPr="00AF33E8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AF33E8"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90.5pt;margin-top:518.45pt;width:215.5pt;height:40.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" filled="f" stroked="f">
                <v:path arrowok="t"/>
                <v:textbox>
                  <w:txbxContent>
                    <w:p w14:paraId="3CD8E296" w14:textId="77777777" w:rsidR="00720EC4" w:rsidRPr="00AF33E8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AF33E8">
                        <w:rPr>
                          <w:rFonts w:ascii="Times New Roman" w:hAnsi="Times New Roman"/>
                          <w:color w:val="943634" w:themeColor="accent2" w:themeShade="BF"/>
                          <w:sz w:val="40"/>
                          <w:szCs w:val="40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608C2468" w14:textId="77777777" w:rsidR="00E82608" w:rsidRDefault="00E82608"/>
    <w:p w14:paraId="7B5DA39D" w14:textId="131DB99E" w:rsidR="00E82608" w:rsidRDefault="00FD7C43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66A30F" wp14:editId="3736707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8793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2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68171154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14F438" wp14:editId="532809D6">
                <wp:simplePos x="0" y="0"/>
                <wp:positionH relativeFrom="margin">
                  <wp:posOffset>432435</wp:posOffset>
                </wp:positionH>
                <wp:positionV relativeFrom="margin">
                  <wp:posOffset>674370</wp:posOffset>
                </wp:positionV>
                <wp:extent cx="4157345" cy="398780"/>
                <wp:effectExtent l="0" t="0" r="0" b="762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54C124AA" w:rsidR="00720EC4" w:rsidRPr="00BE504B" w:rsidRDefault="00720EC4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ORDER OF SERVICES</w:t>
                            </w:r>
                          </w:p>
                          <w:p w14:paraId="031936A9" w14:textId="77777777" w:rsidR="00720EC4" w:rsidRDefault="00720E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4.05pt;margin-top:53.1pt;width:327.35pt;height:31.4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SOHtM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" filled="f" stroked="f">
                <v:textbox>
                  <w:txbxContent>
                    <w:p w14:paraId="1533E65D" w14:textId="54C124AA" w:rsidR="007C7ED3" w:rsidRPr="00BE504B" w:rsidRDefault="000A7EF9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ORDER OF SERVICES</w:t>
                      </w:r>
                    </w:p>
                    <w:p w14:paraId="031936A9" w14:textId="77777777" w:rsidR="007C7ED3" w:rsidRDefault="007C7ED3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A80E719" w14:textId="33C001F0" w:rsidR="00E82608" w:rsidRDefault="00E82608"/>
    <w:p w14:paraId="3E2EAC28" w14:textId="77777777" w:rsidR="00E82608" w:rsidRDefault="00E82608"/>
    <w:p w14:paraId="1F8F60F6" w14:textId="7DCC85E3" w:rsidR="00E82608" w:rsidRDefault="00E82608"/>
    <w:p w14:paraId="5A877C75" w14:textId="48CF9A9C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6B2DEF" wp14:editId="08D36D38">
                <wp:simplePos x="0" y="0"/>
                <wp:positionH relativeFrom="margin">
                  <wp:posOffset>431800</wp:posOffset>
                </wp:positionH>
                <wp:positionV relativeFrom="margin">
                  <wp:posOffset>1294765</wp:posOffset>
                </wp:positionV>
                <wp:extent cx="4157345" cy="5882005"/>
                <wp:effectExtent l="0" t="0" r="0" b="1079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88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A491C" w14:textId="016AD31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PRELUDE</w:t>
                            </w:r>
                          </w:p>
                          <w:p w14:paraId="141EECB0" w14:textId="3B62EDBF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GREETING</w:t>
                            </w:r>
                          </w:p>
                          <w:p w14:paraId="7A30C0D7" w14:textId="1ABF2F6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CALL TO WORSHIP</w:t>
                            </w:r>
                          </w:p>
                          <w:p w14:paraId="5D477E25" w14:textId="5CBA7064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HYMN</w:t>
                            </w:r>
                          </w:p>
                          <w:p w14:paraId="338A53B7" w14:textId="1A5EE1C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OBITUARY</w:t>
                            </w:r>
                          </w:p>
                          <w:p w14:paraId="77768F28" w14:textId="698BCA83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EULOGY</w:t>
                            </w:r>
                          </w:p>
                          <w:p w14:paraId="450846AA" w14:textId="135FBBFF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SCRIPTURES</w:t>
                            </w:r>
                          </w:p>
                          <w:p w14:paraId="32E4ECDD" w14:textId="72B60884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SERMON</w:t>
                            </w:r>
                          </w:p>
                          <w:p w14:paraId="5ABBD3B7" w14:textId="3EE792A5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PRAYERS</w:t>
                            </w:r>
                          </w:p>
                          <w:p w14:paraId="4C71A584" w14:textId="69B96933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LORD’S PRAYER</w:t>
                            </w:r>
                          </w:p>
                          <w:p w14:paraId="611124B0" w14:textId="39E2ED1A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CLOSING HYMN</w:t>
                            </w:r>
                          </w:p>
                          <w:p w14:paraId="0905ADA3" w14:textId="3D3BC83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HONORS &amp; TAPS</w:t>
                            </w:r>
                          </w:p>
                          <w:p w14:paraId="51AEE2B3" w14:textId="022B093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BENEDICTION</w:t>
                            </w:r>
                          </w:p>
                          <w:p w14:paraId="397CC1FE" w14:textId="3D342096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DEPARTURE</w:t>
                            </w:r>
                          </w:p>
                          <w:p w14:paraId="480D3196" w14:textId="77777777" w:rsidR="00720EC4" w:rsidRPr="000A7EF9" w:rsidRDefault="00720EC4" w:rsidP="000A7EF9">
                            <w:pPr>
                              <w:pStyle w:val="BasicParagraph"/>
                              <w:spacing w:line="420" w:lineRule="auto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4pt;margin-top:101.95pt;width:327.35pt;height:463.1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QfdI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" filled="f" stroked="f">
                <v:textbox>
                  <w:txbxContent>
                    <w:p w14:paraId="6FDA491C" w14:textId="016AD317" w:rsidR="007C7ED3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PRELUDE</w:t>
                      </w:r>
                    </w:p>
                    <w:p w14:paraId="141EECB0" w14:textId="3B62EDB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GREETING</w:t>
                      </w:r>
                    </w:p>
                    <w:p w14:paraId="7A30C0D7" w14:textId="1ABF2F6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CALL TO WORSHIP</w:t>
                      </w:r>
                    </w:p>
                    <w:p w14:paraId="5D477E25" w14:textId="5CBA706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HYMN</w:t>
                      </w:r>
                    </w:p>
                    <w:p w14:paraId="338A53B7" w14:textId="1A5EE1C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OBITUARY</w:t>
                      </w:r>
                    </w:p>
                    <w:p w14:paraId="77768F28" w14:textId="698BCA8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EULOGY</w:t>
                      </w:r>
                    </w:p>
                    <w:p w14:paraId="450846AA" w14:textId="135FBBF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SCRIPTURES</w:t>
                      </w:r>
                    </w:p>
                    <w:p w14:paraId="32E4ECDD" w14:textId="72B6088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SERMON</w:t>
                      </w:r>
                    </w:p>
                    <w:p w14:paraId="5ABBD3B7" w14:textId="3EE792A5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PRAYERS</w:t>
                      </w:r>
                    </w:p>
                    <w:p w14:paraId="4C71A584" w14:textId="69B9693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LORD’S PRAYER</w:t>
                      </w:r>
                    </w:p>
                    <w:p w14:paraId="611124B0" w14:textId="39E2ED1A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CLOSING HYMN</w:t>
                      </w:r>
                    </w:p>
                    <w:p w14:paraId="0905ADA3" w14:textId="3D3BC8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HONORS &amp; TAPS</w:t>
                      </w:r>
                    </w:p>
                    <w:p w14:paraId="51AEE2B3" w14:textId="022B09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BENEDICTION</w:t>
                      </w:r>
                    </w:p>
                    <w:p w14:paraId="397CC1FE" w14:textId="3D342096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DEPARTURE</w:t>
                      </w:r>
                    </w:p>
                    <w:p w14:paraId="480D3196" w14:textId="77777777" w:rsidR="000A7EF9" w:rsidRPr="000A7EF9" w:rsidRDefault="000A7EF9" w:rsidP="000A7EF9">
                      <w:pPr>
                        <w:pStyle w:val="BasicParagraph"/>
                        <w:spacing w:line="420" w:lineRule="auto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4F1EC450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78145EED" w14:textId="77777777" w:rsidR="00FD7C43" w:rsidRDefault="00FD7C43" w:rsidP="00FD7C43"/>
    <w:p w14:paraId="408AA08F" w14:textId="77777777" w:rsidR="00FD7C43" w:rsidRDefault="00FD7C43" w:rsidP="00FD7C43"/>
    <w:p w14:paraId="213E6E89" w14:textId="03AB6256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D15312" wp14:editId="46DE31CD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DE73" w14:textId="77777777" w:rsidR="00720EC4" w:rsidRPr="00670485" w:rsidRDefault="00720EC4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52E8E13A" w14:textId="442C7B1E" w:rsidR="00720EC4" w:rsidRPr="00FD7C43" w:rsidRDefault="00720EC4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2" type="#_x0000_t202" style="position:absolute;margin-left:178.65pt;margin-top:.5pt;width:183.35pt;height:4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691EDE73" w14:textId="77777777" w:rsidR="00FD7C43" w:rsidRPr="00670485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52E8E13A" w14:textId="442C7B1E" w:rsidR="00FD7C43" w:rsidRPr="00FD7C43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E4EBB52" wp14:editId="6D75030A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366A" w14:textId="77777777" w:rsidR="00FD7C43" w:rsidRDefault="00FD7C43" w:rsidP="00FD7C43"/>
    <w:p w14:paraId="28EB66A3" w14:textId="60E8324A" w:rsidR="00FD7C43" w:rsidRDefault="00FD7C43" w:rsidP="00FD7C43">
      <w:pPr>
        <w:jc w:val="center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FEDCDFD" wp14:editId="5529550C">
            <wp:simplePos x="0" y="0"/>
            <wp:positionH relativeFrom="column">
              <wp:posOffset>2338705</wp:posOffset>
            </wp:positionH>
            <wp:positionV relativeFrom="paragraph">
              <wp:posOffset>31115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D44DE" w14:textId="07B8FD13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02970F" wp14:editId="6F53432D">
                <wp:simplePos x="0" y="0"/>
                <wp:positionH relativeFrom="column">
                  <wp:posOffset>278765</wp:posOffset>
                </wp:positionH>
                <wp:positionV relativeFrom="paragraph">
                  <wp:posOffset>130810</wp:posOffset>
                </wp:positionV>
                <wp:extent cx="4461510" cy="6301740"/>
                <wp:effectExtent l="0" t="0" r="0" b="0"/>
                <wp:wrapThrough wrapText="bothSides">
                  <wp:wrapPolygon edited="0">
                    <wp:start x="123" y="0"/>
                    <wp:lineTo x="123" y="21504"/>
                    <wp:lineTo x="21397" y="21504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5576B" w14:textId="77777777" w:rsidR="00720EC4" w:rsidRPr="00763B73" w:rsidRDefault="00720EC4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C78C8D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9258457" w14:textId="55386CC5" w:rsidR="00720EC4" w:rsidRDefault="00720EC4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case</w:t>
                            </w:r>
                          </w:p>
                          <w:p w14:paraId="5E67A72E" w14:textId="6F52BE5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858520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250E84E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ECBD59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928BDF9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0CCD9B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538661D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B21FDB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F7CECAC" w14:textId="5DFA4B55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69073B4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38579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1.95pt;margin-top:10.3pt;width:351.3pt;height:49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" filled="f" stroked="f">
                <v:textbox>
                  <w:txbxContent>
                    <w:p w14:paraId="4B15576B" w14:textId="77777777" w:rsidR="00FD7C43" w:rsidRPr="00763B7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CC78C8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9258457" w14:textId="55386CC5" w:rsidR="00FD7C4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case</w:t>
                      </w:r>
                    </w:p>
                    <w:p w14:paraId="5E67A72E" w14:textId="6F52BE5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9858520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250E84E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ECBD5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928BDF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0CCD9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538661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FB21FD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F7CECAC" w14:textId="5DFA4B55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69073B4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EB3857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D7E7B2" w14:textId="2E943B70" w:rsidR="00FD7C43" w:rsidRDefault="00FD7C43" w:rsidP="00FD7C43"/>
    <w:p w14:paraId="2FE0527C" w14:textId="77777777" w:rsidR="00FD7C43" w:rsidRDefault="00FD7C43" w:rsidP="00FD7C43"/>
    <w:p w14:paraId="4BC92914" w14:textId="77777777" w:rsidR="00FD7C43" w:rsidRDefault="00FD7C43" w:rsidP="00FD7C43"/>
    <w:p w14:paraId="7F39C06D" w14:textId="77777777" w:rsidR="00FD7C43" w:rsidRDefault="00FD7C43" w:rsidP="00FD7C43"/>
    <w:p w14:paraId="6597FF78" w14:textId="77777777" w:rsidR="00FD7C43" w:rsidRDefault="00FD7C43" w:rsidP="00FD7C43"/>
    <w:p w14:paraId="133091C3" w14:textId="77777777" w:rsidR="00FD7C43" w:rsidRDefault="00FD7C43" w:rsidP="00FD7C43"/>
    <w:p w14:paraId="4954A049" w14:textId="77777777" w:rsidR="00FD7C43" w:rsidRDefault="00FD7C43" w:rsidP="00FD7C43"/>
    <w:p w14:paraId="4E95DE12" w14:textId="77777777" w:rsidR="00FD7C43" w:rsidRDefault="00FD7C43" w:rsidP="00FD7C43"/>
    <w:p w14:paraId="6675324D" w14:textId="77777777" w:rsidR="00FD7C43" w:rsidRDefault="00FD7C43" w:rsidP="00FD7C43"/>
    <w:p w14:paraId="3917A50A" w14:textId="77777777" w:rsidR="00FD7C43" w:rsidRDefault="00FD7C43" w:rsidP="00FD7C43"/>
    <w:p w14:paraId="5B234E24" w14:textId="77777777" w:rsidR="00FD7C43" w:rsidRDefault="00FD7C43" w:rsidP="00FD7C43"/>
    <w:p w14:paraId="7479AF4A" w14:textId="77777777" w:rsidR="00FD7C43" w:rsidRDefault="00FD7C43" w:rsidP="00FD7C43"/>
    <w:p w14:paraId="7B469F84" w14:textId="77777777" w:rsidR="00FD7C43" w:rsidRDefault="00FD7C43" w:rsidP="00FD7C43"/>
    <w:p w14:paraId="5F62920C" w14:textId="77777777" w:rsidR="00FD7C43" w:rsidRDefault="00FD7C43" w:rsidP="00FD7C43"/>
    <w:p w14:paraId="6389C361" w14:textId="77777777" w:rsidR="00FD7C43" w:rsidRDefault="00FD7C43" w:rsidP="00FD7C43"/>
    <w:p w14:paraId="37194518" w14:textId="77777777" w:rsidR="00FD7C43" w:rsidRDefault="00FD7C43" w:rsidP="00FD7C43"/>
    <w:p w14:paraId="5F7C6FED" w14:textId="77777777" w:rsidR="00FD7C43" w:rsidRDefault="00FD7C43" w:rsidP="00FD7C43"/>
    <w:p w14:paraId="43DEB881" w14:textId="77777777" w:rsidR="00FD7C43" w:rsidRDefault="00FD7C43" w:rsidP="00FD7C43"/>
    <w:p w14:paraId="52590BCC" w14:textId="77777777" w:rsidR="00FD7C43" w:rsidRDefault="00FD7C43" w:rsidP="00FD7C43"/>
    <w:p w14:paraId="3D267045" w14:textId="77777777" w:rsidR="00FD7C43" w:rsidRDefault="00FD7C43" w:rsidP="00FD7C43"/>
    <w:p w14:paraId="06ADD4C5" w14:textId="77777777" w:rsidR="00FD7C43" w:rsidRDefault="00FD7C43" w:rsidP="00FD7C43"/>
    <w:p w14:paraId="55C84AE7" w14:textId="77777777" w:rsidR="00FD7C43" w:rsidRDefault="00FD7C43" w:rsidP="00FD7C43"/>
    <w:p w14:paraId="7FEE68BD" w14:textId="77777777" w:rsidR="00FD7C43" w:rsidRDefault="00FD7C43" w:rsidP="00FD7C43"/>
    <w:p w14:paraId="78351F48" w14:textId="77777777" w:rsidR="00FD7C43" w:rsidRDefault="00FD7C43" w:rsidP="00FD7C43"/>
    <w:p w14:paraId="28FDFA7A" w14:textId="77777777" w:rsidR="00FD7C43" w:rsidRDefault="00FD7C43" w:rsidP="00FD7C43"/>
    <w:p w14:paraId="327EF4C3" w14:textId="77777777" w:rsidR="00FD7C43" w:rsidRDefault="00FD7C43" w:rsidP="00FD7C43"/>
    <w:p w14:paraId="4B809988" w14:textId="77777777" w:rsidR="00FD7C43" w:rsidRDefault="00FD7C43" w:rsidP="00FD7C43"/>
    <w:p w14:paraId="1F8ED531" w14:textId="77777777" w:rsidR="00FD7C43" w:rsidRDefault="00FD7C43" w:rsidP="00FD7C43"/>
    <w:p w14:paraId="45958A06" w14:textId="77777777" w:rsidR="00FD7C43" w:rsidRDefault="00FD7C43" w:rsidP="00FD7C43"/>
    <w:p w14:paraId="14DCDE20" w14:textId="77777777" w:rsidR="00FD7C43" w:rsidRDefault="00FD7C43" w:rsidP="00FD7C43"/>
    <w:p w14:paraId="78423236" w14:textId="77777777" w:rsidR="00FD7C43" w:rsidRDefault="00FD7C43" w:rsidP="00FD7C43"/>
    <w:p w14:paraId="1E8D317D" w14:textId="77777777" w:rsidR="00FD7C43" w:rsidRDefault="00FD7C43" w:rsidP="00FD7C43"/>
    <w:p w14:paraId="29B0433B" w14:textId="77777777" w:rsidR="00FD7C43" w:rsidRDefault="00FD7C43" w:rsidP="00FD7C43"/>
    <w:p w14:paraId="6A0FF876" w14:textId="77777777" w:rsidR="00FD7C43" w:rsidRDefault="00FD7C43" w:rsidP="00FD7C43"/>
    <w:p w14:paraId="01BBB265" w14:textId="77777777" w:rsidR="00FD7C43" w:rsidRDefault="00FD7C43" w:rsidP="00FD7C43"/>
    <w:p w14:paraId="18B772E8" w14:textId="77777777" w:rsidR="00FD7C43" w:rsidRDefault="00FD7C43" w:rsidP="00FD7C43"/>
    <w:p w14:paraId="14284D01" w14:textId="77777777" w:rsidR="00FD7C43" w:rsidRDefault="00FD7C43"/>
    <w:p w14:paraId="30A32FB1" w14:textId="675A0C09" w:rsidR="00D45CC9" w:rsidRDefault="000048BB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8DFAB3" wp14:editId="6E148738">
                <wp:simplePos x="0" y="0"/>
                <wp:positionH relativeFrom="column">
                  <wp:posOffset>617855</wp:posOffset>
                </wp:positionH>
                <wp:positionV relativeFrom="paragraph">
                  <wp:posOffset>617855</wp:posOffset>
                </wp:positionV>
                <wp:extent cx="3801533" cy="655341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533" cy="6553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97856" w14:textId="3FF7DB55" w:rsidR="00720EC4" w:rsidRPr="00AF33E8" w:rsidRDefault="00720EC4" w:rsidP="00AF33E8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</w:rPr>
                            </w:pPr>
                            <w:r w:rsidRPr="00AF33E8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</w:rPr>
                              <w:t>Add photo, logo or inserts available for download such as</w:t>
                            </w:r>
                            <w:r w:rsidR="00AF33E8" w:rsidRPr="00AF33E8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</w:rPr>
                              <w:t xml:space="preserve"> </w:t>
                            </w:r>
                            <w:r w:rsidRPr="00AF33E8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</w:rPr>
                              <w:t>The Marines’ Hymn or The Marine’s Prayer.</w:t>
                            </w:r>
                          </w:p>
                          <w:p w14:paraId="3D7A6CD5" w14:textId="77777777" w:rsidR="00720EC4" w:rsidRPr="00A30837" w:rsidRDefault="00720EC4" w:rsidP="00FD7C43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48.65pt;margin-top:48.65pt;width:299.35pt;height:51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fNKNMCAAAWBgAADgAAAGRycy9lMm9Eb2MueG1srFRNb9swDL0P2H8QdE9tJ06X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" filled="f" stroked="f">
                <v:textbox>
                  <w:txbxContent>
                    <w:p w14:paraId="61A97856" w14:textId="3FF7DB55" w:rsidR="00720EC4" w:rsidRPr="00AF33E8" w:rsidRDefault="00720EC4" w:rsidP="00AF33E8">
                      <w:pPr>
                        <w:jc w:val="center"/>
                        <w:rPr>
                          <w:rFonts w:ascii="Times" w:hAnsi="Times"/>
                          <w:i/>
                          <w:color w:val="943634" w:themeColor="accent2" w:themeShade="BF"/>
                        </w:rPr>
                      </w:pPr>
                      <w:r w:rsidRPr="00AF33E8">
                        <w:rPr>
                          <w:rFonts w:ascii="Times" w:hAnsi="Times"/>
                          <w:i/>
                          <w:color w:val="943634" w:themeColor="accent2" w:themeShade="BF"/>
                        </w:rPr>
                        <w:t>Add photo, logo or inserts available for download such as</w:t>
                      </w:r>
                      <w:r w:rsidR="00AF33E8" w:rsidRPr="00AF33E8">
                        <w:rPr>
                          <w:rFonts w:ascii="Times" w:hAnsi="Times"/>
                          <w:i/>
                          <w:color w:val="943634" w:themeColor="accent2" w:themeShade="BF"/>
                        </w:rPr>
                        <w:t xml:space="preserve"> </w:t>
                      </w:r>
                      <w:r w:rsidRPr="00AF33E8">
                        <w:rPr>
                          <w:rFonts w:ascii="Times" w:hAnsi="Times"/>
                          <w:i/>
                          <w:color w:val="943634" w:themeColor="accent2" w:themeShade="BF"/>
                        </w:rPr>
                        <w:t>The Marines’ Hymn or The Marine’s Prayer.</w:t>
                      </w:r>
                    </w:p>
                    <w:p w14:paraId="3D7A6CD5" w14:textId="77777777" w:rsidR="00720EC4" w:rsidRPr="00A30837" w:rsidRDefault="00720EC4" w:rsidP="00FD7C43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0AC48E" wp14:editId="048C9DE0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048BB"/>
    <w:rsid w:val="000A7EF9"/>
    <w:rsid w:val="000C0732"/>
    <w:rsid w:val="00121B44"/>
    <w:rsid w:val="00123884"/>
    <w:rsid w:val="001877AF"/>
    <w:rsid w:val="001A4B5F"/>
    <w:rsid w:val="00293B57"/>
    <w:rsid w:val="002B30A4"/>
    <w:rsid w:val="002C3C40"/>
    <w:rsid w:val="002E57EB"/>
    <w:rsid w:val="00350F94"/>
    <w:rsid w:val="003940FE"/>
    <w:rsid w:val="003D05A9"/>
    <w:rsid w:val="004C573B"/>
    <w:rsid w:val="005015C2"/>
    <w:rsid w:val="00511969"/>
    <w:rsid w:val="005742D2"/>
    <w:rsid w:val="005C6BB2"/>
    <w:rsid w:val="005D7D24"/>
    <w:rsid w:val="006023AE"/>
    <w:rsid w:val="00693CB0"/>
    <w:rsid w:val="006B7044"/>
    <w:rsid w:val="006F3141"/>
    <w:rsid w:val="00720EC4"/>
    <w:rsid w:val="007B1678"/>
    <w:rsid w:val="007B4381"/>
    <w:rsid w:val="007C7ED3"/>
    <w:rsid w:val="007F0726"/>
    <w:rsid w:val="008178FA"/>
    <w:rsid w:val="008623CC"/>
    <w:rsid w:val="00873407"/>
    <w:rsid w:val="008A458D"/>
    <w:rsid w:val="008E7844"/>
    <w:rsid w:val="0091020B"/>
    <w:rsid w:val="009D7BAF"/>
    <w:rsid w:val="00A203DE"/>
    <w:rsid w:val="00A27F13"/>
    <w:rsid w:val="00A30837"/>
    <w:rsid w:val="00A819B7"/>
    <w:rsid w:val="00AF33E8"/>
    <w:rsid w:val="00B049BE"/>
    <w:rsid w:val="00B82859"/>
    <w:rsid w:val="00BE504B"/>
    <w:rsid w:val="00CD2885"/>
    <w:rsid w:val="00D45CC9"/>
    <w:rsid w:val="00E46097"/>
    <w:rsid w:val="00E82608"/>
    <w:rsid w:val="00E859BC"/>
    <w:rsid w:val="00EA7513"/>
    <w:rsid w:val="00F23755"/>
    <w:rsid w:val="00F30021"/>
    <w:rsid w:val="00FA72CB"/>
    <w:rsid w:val="00FD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Memorial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117AF0-266F-489D-B9A7-B8B3B3B67507}"/>
</file>

<file path=customXml/itemProps2.xml><?xml version="1.0" encoding="utf-8"?>
<ds:datastoreItem xmlns:ds="http://schemas.openxmlformats.org/officeDocument/2006/customXml" ds:itemID="{66AEB2FD-0501-4EF1-9230-FDB6ACDB25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5FAE1-D9D3-4B9C-8767-5782DC5A77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BBC780A-4D13-D945-B61B-88BAAED71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1</TotalTime>
  <Pages>4</Pages>
  <Words>21</Words>
  <Characters>124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- Bloodstripe</dc:title>
  <dc:subject/>
  <dc:creator/>
  <cp:keywords>Memorial - Bloodstripe</cp:keywords>
  <dc:description/>
  <cp:lastModifiedBy/>
  <cp:revision>2</cp:revision>
  <dcterms:created xsi:type="dcterms:W3CDTF">2021-04-14T18:10:00Z</dcterms:created>
  <dcterms:modified xsi:type="dcterms:W3CDTF">2021-04-14T18:10:00Z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2600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