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6C8D4A45" w:rsidR="004C573B" w:rsidRDefault="00720EC4">
      <w:r>
        <w:rPr>
          <w:noProof/>
        </w:rPr>
        <w:drawing>
          <wp:anchor distT="0" distB="0" distL="114300" distR="114300" simplePos="0" relativeHeight="251744256" behindDoc="1" locked="1" layoutInCell="1" allowOverlap="1" wp14:anchorId="03673B98" wp14:editId="2A65F9E1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2F09D95D" w:rsidR="00A30837" w:rsidRDefault="00A30837"/>
    <w:p w14:paraId="7993AE65" w14:textId="32233E1F" w:rsidR="00A30837" w:rsidRDefault="00A30837"/>
    <w:p w14:paraId="31964890" w14:textId="568607D5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1DD5C91E" w:rsidR="00A30837" w:rsidRDefault="00A30837"/>
    <w:p w14:paraId="7F4BEE6A" w14:textId="534FBA97" w:rsidR="00A30837" w:rsidRDefault="00A30837"/>
    <w:p w14:paraId="1F064AC7" w14:textId="77777777" w:rsidR="00A30837" w:rsidRDefault="00A30837"/>
    <w:p w14:paraId="4F6F67EB" w14:textId="149D7774" w:rsidR="00A30837" w:rsidRDefault="00A30837"/>
    <w:p w14:paraId="7FF281FA" w14:textId="77777777" w:rsidR="00A30837" w:rsidRDefault="00A30837"/>
    <w:p w14:paraId="15714B55" w14:textId="1B728B7F" w:rsidR="00A30837" w:rsidRDefault="00AF33E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145E4A0D">
                <wp:simplePos x="0" y="0"/>
                <wp:positionH relativeFrom="margin">
                  <wp:posOffset>1024255</wp:posOffset>
                </wp:positionH>
                <wp:positionV relativeFrom="margin">
                  <wp:posOffset>2294255</wp:posOffset>
                </wp:positionV>
                <wp:extent cx="2971165" cy="45656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44"/>
                                <w:szCs w:val="44"/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80.65pt;margin-top:180.65pt;width:233.95pt;height:35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" filled="f" stroked="f">
                <v:path arrowok="t"/>
                <v:textbox>
                  <w:txbxContent>
                    <w:p w14:paraId="2BE8B41A" w14:textId="3EFA5FB5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943634" w:themeColor="accent2" w:themeShade="BF"/>
                          <w:sz w:val="44"/>
                          <w:szCs w:val="44"/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663CAEE" w14:textId="3912A5E1" w:rsidR="00A30837" w:rsidRDefault="00A30837"/>
    <w:p w14:paraId="2D6CD824" w14:textId="62CFEEB9" w:rsidR="00A30837" w:rsidRDefault="00A30837"/>
    <w:p w14:paraId="43ACA216" w14:textId="29FDE362" w:rsidR="00A30837" w:rsidRDefault="00AF33E8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0C08F907">
                <wp:simplePos x="0" y="0"/>
                <wp:positionH relativeFrom="margin">
                  <wp:posOffset>1060450</wp:posOffset>
                </wp:positionH>
                <wp:positionV relativeFrom="margin">
                  <wp:posOffset>2787015</wp:posOffset>
                </wp:positionV>
                <wp:extent cx="2934970" cy="7670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7E7F806E" w14:textId="6DFEFEC9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3.5pt;margin-top:219.45pt;width:231.1pt;height:60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" filled="f" stroked="f">
                <v:path arrowok="t"/>
                <v:textbox>
                  <w:txbxContent>
                    <w:p w14:paraId="3A574CDF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7E7F806E" w14:textId="6DFEFEC9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D30AFF" w14:textId="35B98A5D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6A5E1C82" w:rsidR="00A30837" w:rsidRDefault="00AF33E8">
      <w:r>
        <w:rPr>
          <w:noProof/>
        </w:rPr>
        <w:drawing>
          <wp:anchor distT="0" distB="0" distL="114300" distR="114300" simplePos="0" relativeHeight="251746304" behindDoc="0" locked="0" layoutInCell="1" allowOverlap="1" wp14:anchorId="01EAC201" wp14:editId="37789333">
            <wp:simplePos x="0" y="0"/>
            <wp:positionH relativeFrom="column">
              <wp:posOffset>1113155</wp:posOffset>
            </wp:positionH>
            <wp:positionV relativeFrom="paragraph">
              <wp:posOffset>62230</wp:posOffset>
            </wp:positionV>
            <wp:extent cx="2818765" cy="22174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2818765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13A300DB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D7B3251" w:rsidR="00A30837" w:rsidRDefault="00A30837"/>
    <w:p w14:paraId="7E0F58DD" w14:textId="77777777" w:rsidR="00A30837" w:rsidRDefault="00A30837"/>
    <w:p w14:paraId="2DD11630" w14:textId="359F7F1F" w:rsidR="00A30837" w:rsidRDefault="00A30837"/>
    <w:p w14:paraId="494D0BAD" w14:textId="42DC9BCF" w:rsidR="00A30837" w:rsidRDefault="00AF33E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24521BFC">
                <wp:simplePos x="0" y="0"/>
                <wp:positionH relativeFrom="margin">
                  <wp:posOffset>1042035</wp:posOffset>
                </wp:positionH>
                <wp:positionV relativeFrom="margin">
                  <wp:posOffset>5713730</wp:posOffset>
                </wp:positionV>
                <wp:extent cx="2954655" cy="7289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65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611AEB7D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LOCATION OF SERVICES</w:t>
                            </w:r>
                          </w:p>
                          <w:p w14:paraId="48D268BF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BASE OR STATION</w:t>
                            </w:r>
                          </w:p>
                          <w:p w14:paraId="4B093F94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2.05pt;margin-top:449.9pt;width:232.65pt;height:57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" filled="f" stroked="f">
                <v:path arrowok="t"/>
                <v:textbox>
                  <w:txbxContent>
                    <w:p w14:paraId="7C6EFC4F" w14:textId="611AEB7D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</w:rPr>
                        <w:t>LOCATION OF SERVICES</w:t>
                      </w:r>
                    </w:p>
                    <w:p w14:paraId="48D268BF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</w:rPr>
                        <w:t>BASE OR STATION</w:t>
                      </w:r>
                    </w:p>
                    <w:p w14:paraId="4B093F94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C5B654" w14:textId="5065A37F" w:rsidR="00A30837" w:rsidRDefault="00A30837"/>
    <w:p w14:paraId="5AF07D1F" w14:textId="77777777" w:rsidR="00A30837" w:rsidRDefault="00A30837"/>
    <w:p w14:paraId="56FCE879" w14:textId="026F8582" w:rsidR="00A30837" w:rsidRDefault="00A203D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6D629321">
                <wp:simplePos x="0" y="0"/>
                <wp:positionH relativeFrom="margin">
                  <wp:posOffset>1149350</wp:posOffset>
                </wp:positionH>
                <wp:positionV relativeFrom="margin">
                  <wp:posOffset>6355715</wp:posOffset>
                </wp:positionV>
                <wp:extent cx="2736850" cy="513197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850" cy="513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90.5pt;margin-top:500.45pt;width:215.5pt;height:40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" filled="f" stroked="f">
                <v:path arrowok="t"/>
                <v:textbox>
                  <w:txbxContent>
                    <w:p w14:paraId="3CD8E296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943634" w:themeColor="accent2" w:themeShade="BF"/>
                          <w:sz w:val="40"/>
                          <w:szCs w:val="40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6F5E79" w14:textId="703B2212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20EC4" w:rsidRPr="00BE504B" w:rsidRDefault="00720EC4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20EC4" w:rsidRDefault="00720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720EC4" w:rsidRPr="000A7EF9" w:rsidRDefault="00720EC4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4F1EC450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720EC4" w:rsidRPr="00670485" w:rsidRDefault="00720EC4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720EC4" w:rsidRPr="00FD7C43" w:rsidRDefault="00720EC4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720EC4" w:rsidRPr="00763B73" w:rsidRDefault="00720EC4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720EC4" w:rsidRDefault="00720EC4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7FF68B78" w:rsidR="00D45CC9" w:rsidRDefault="00AF33E8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749EC75F">
                <wp:simplePos x="0" y="0"/>
                <wp:positionH relativeFrom="column">
                  <wp:posOffset>1057910</wp:posOffset>
                </wp:positionH>
                <wp:positionV relativeFrom="paragraph">
                  <wp:posOffset>948055</wp:posOffset>
                </wp:positionV>
                <wp:extent cx="2904067" cy="58676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067" cy="5867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97856" w14:textId="3FF7DB55" w:rsidR="00720EC4" w:rsidRPr="00AF33E8" w:rsidRDefault="00720EC4" w:rsidP="00AF33E8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</w:pPr>
                            <w:r w:rsidRPr="00AF33E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  <w:t>Add photo, logo or inserts available for download such as</w:t>
                            </w:r>
                            <w:r w:rsidR="00AF33E8" w:rsidRPr="00AF33E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  <w:t xml:space="preserve"> </w:t>
                            </w:r>
                            <w:r w:rsidRPr="00AF33E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  <w:t>The Marines’ Hymn or The Marine’s Prayer.</w:t>
                            </w:r>
                          </w:p>
                          <w:p w14:paraId="3D7A6CD5" w14:textId="77777777" w:rsidR="00720EC4" w:rsidRPr="00A30837" w:rsidRDefault="00720EC4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83.3pt;margin-top:74.65pt;width:228.65pt;height:46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" filled="f" stroked="f">
                <v:textbox>
                  <w:txbxContent>
                    <w:p w14:paraId="61A97856" w14:textId="3FF7DB55" w:rsidR="00720EC4" w:rsidRPr="00AF33E8" w:rsidRDefault="00720EC4" w:rsidP="00AF33E8">
                      <w:pPr>
                        <w:jc w:val="center"/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</w:pPr>
                      <w:r w:rsidRPr="00AF33E8"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  <w:t>Add photo, logo or inserts available for download such as</w:t>
                      </w:r>
                      <w:r w:rsidR="00AF33E8" w:rsidRPr="00AF33E8"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  <w:t xml:space="preserve"> </w:t>
                      </w:r>
                      <w:r w:rsidRPr="00AF33E8"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  <w:t>The Marines’ Hymn or The Marine’s Prayer.</w:t>
                      </w:r>
                    </w:p>
                    <w:p w14:paraId="3D7A6CD5" w14:textId="77777777" w:rsidR="00720EC4" w:rsidRPr="00A30837" w:rsidRDefault="00720EC4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748356" wp14:editId="30516585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A7EF9"/>
    <w:rsid w:val="000C0732"/>
    <w:rsid w:val="00121B44"/>
    <w:rsid w:val="00123884"/>
    <w:rsid w:val="001877AF"/>
    <w:rsid w:val="001A4B5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20EC4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D7BAF"/>
    <w:rsid w:val="00A203DE"/>
    <w:rsid w:val="00A27F13"/>
    <w:rsid w:val="00A30837"/>
    <w:rsid w:val="00A819B7"/>
    <w:rsid w:val="00AF33E8"/>
    <w:rsid w:val="00B049BE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A72CB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3ECD1C-5A48-48D9-9C3D-420AF6F55D4D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A56D228-9D32-6F43-8277-764F4227A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4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2</cp:revision>
  <dcterms:created xsi:type="dcterms:W3CDTF">2021-04-14T18:08:00Z</dcterms:created>
  <dcterms:modified xsi:type="dcterms:W3CDTF">2021-04-14T18:08:00Z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