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156E5965" w:rsidR="004C573B" w:rsidRDefault="00B47C83">
      <w:r>
        <w:rPr>
          <w:noProof/>
        </w:rPr>
        <w:drawing>
          <wp:anchor distT="0" distB="0" distL="114300" distR="114300" simplePos="0" relativeHeight="251748352" behindDoc="1" locked="1" layoutInCell="1" allowOverlap="1" wp14:anchorId="4568222D" wp14:editId="46F3F1D0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2F09D95D" w:rsidR="00A30837" w:rsidRDefault="00A30837"/>
    <w:p w14:paraId="7993AE65" w14:textId="32233E1F" w:rsidR="00A30837" w:rsidRDefault="00A30837"/>
    <w:p w14:paraId="31964890" w14:textId="568607D5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58F48183" w:rsidR="00A30837" w:rsidRDefault="00B47C83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8FED46" wp14:editId="5D88C157">
                <wp:simplePos x="0" y="0"/>
                <wp:positionH relativeFrom="margin">
                  <wp:posOffset>549910</wp:posOffset>
                </wp:positionH>
                <wp:positionV relativeFrom="margin">
                  <wp:posOffset>1318895</wp:posOffset>
                </wp:positionV>
                <wp:extent cx="3919855" cy="456565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985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E8B41A" w14:textId="3EFA5FB5" w:rsidR="00720EC4" w:rsidRPr="00B47C83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47C83">
                              <w:rPr>
                                <w:rFonts w:ascii="Times New Roman" w:hAnsi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MEMORIAL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3.3pt;margin-top:103.85pt;width:308.65pt;height:35.9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" filled="f" stroked="f">
                <v:path arrowok="t"/>
                <v:textbox>
                  <w:txbxContent>
                    <w:p w14:paraId="2BE8B41A" w14:textId="3EFA5FB5" w:rsidR="00720EC4" w:rsidRPr="00B47C83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 w:rsidRPr="00B47C83">
                        <w:rPr>
                          <w:rFonts w:ascii="Times New Roman" w:hAnsi="Times New Roman"/>
                          <w:color w:val="FFFFFF" w:themeColor="background1"/>
                          <w:sz w:val="52"/>
                          <w:szCs w:val="52"/>
                        </w:rPr>
                        <w:t>MEMORIAL SERVICE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4BEE6A" w14:textId="534FBA97" w:rsidR="00A30837" w:rsidRDefault="00A30837"/>
    <w:p w14:paraId="1F064AC7" w14:textId="77777777" w:rsidR="00A30837" w:rsidRDefault="00A30837"/>
    <w:p w14:paraId="4F6F67EB" w14:textId="44645A99" w:rsidR="00A30837" w:rsidRDefault="00A30837"/>
    <w:p w14:paraId="7FF281FA" w14:textId="77777777" w:rsidR="00A30837" w:rsidRDefault="00A30837"/>
    <w:p w14:paraId="15714B55" w14:textId="64D138DF" w:rsidR="00A30837" w:rsidRDefault="00A30837"/>
    <w:p w14:paraId="3663CAEE" w14:textId="65B83573" w:rsidR="00A30837" w:rsidRDefault="00A30837"/>
    <w:p w14:paraId="2D6CD824" w14:textId="33458415" w:rsidR="00A30837" w:rsidRDefault="00B47C83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62FC1" wp14:editId="60BCC9A9">
                <wp:simplePos x="0" y="0"/>
                <wp:positionH relativeFrom="margin">
                  <wp:posOffset>458470</wp:posOffset>
                </wp:positionH>
                <wp:positionV relativeFrom="margin">
                  <wp:posOffset>2649220</wp:posOffset>
                </wp:positionV>
                <wp:extent cx="4138930" cy="8197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8930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574CDF" w14:textId="77777777" w:rsidR="00720EC4" w:rsidRPr="00B47C83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47C83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7E7F806E" w14:textId="6DFEFEC9" w:rsidR="00720EC4" w:rsidRPr="00B47C83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7C83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6.1pt;margin-top:208.6pt;width:325.9pt;height:64.5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" filled="f" stroked="f">
                <v:path arrowok="t"/>
                <v:textbox>
                  <w:txbxContent>
                    <w:p w14:paraId="3A574CDF" w14:textId="77777777" w:rsidR="00720EC4" w:rsidRPr="00B47C83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47C83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RANK</w:t>
                      </w:r>
                    </w:p>
                    <w:p w14:paraId="7E7F806E" w14:textId="6DFEFEC9" w:rsidR="00720EC4" w:rsidRPr="00B47C83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7C83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3ACA216" w14:textId="6C20BFB8" w:rsidR="00A30837" w:rsidRDefault="00A30837"/>
    <w:p w14:paraId="50D30AFF" w14:textId="1AE91CD4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6A5E1C82" w:rsidR="00A30837" w:rsidRDefault="00AF33E8">
      <w:r>
        <w:rPr>
          <w:noProof/>
        </w:rPr>
        <w:drawing>
          <wp:anchor distT="0" distB="0" distL="114300" distR="114300" simplePos="0" relativeHeight="251746304" behindDoc="0" locked="0" layoutInCell="1" allowOverlap="1" wp14:anchorId="01EAC201" wp14:editId="26E3F051">
            <wp:simplePos x="0" y="0"/>
            <wp:positionH relativeFrom="column">
              <wp:posOffset>917998</wp:posOffset>
            </wp:positionH>
            <wp:positionV relativeFrom="paragraph">
              <wp:posOffset>94827</wp:posOffset>
            </wp:positionV>
            <wp:extent cx="3279680" cy="258000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4" r="18281"/>
                    <a:stretch/>
                  </pic:blipFill>
                  <pic:spPr bwMode="auto">
                    <a:xfrm>
                      <a:off x="0" y="0"/>
                      <a:ext cx="3279680" cy="258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13A300DB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D7B3251" w:rsidR="00A30837" w:rsidRDefault="00A30837"/>
    <w:p w14:paraId="7E0F58DD" w14:textId="77777777" w:rsidR="00A30837" w:rsidRDefault="00A30837"/>
    <w:p w14:paraId="2DD11630" w14:textId="359F7F1F" w:rsidR="00A30837" w:rsidRDefault="00A30837"/>
    <w:p w14:paraId="494D0BAD" w14:textId="6EFD57EC" w:rsidR="00A30837" w:rsidRDefault="00A30837"/>
    <w:p w14:paraId="2BC5B654" w14:textId="24CB5963" w:rsidR="00A30837" w:rsidRDefault="00A30837"/>
    <w:p w14:paraId="5AF07D1F" w14:textId="471BD7AF" w:rsidR="00A30837" w:rsidRDefault="00B47C83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7A90EE" wp14:editId="56EDE9D0">
                <wp:simplePos x="0" y="0"/>
                <wp:positionH relativeFrom="margin">
                  <wp:posOffset>1040977</wp:posOffset>
                </wp:positionH>
                <wp:positionV relativeFrom="margin">
                  <wp:posOffset>6229350</wp:posOffset>
                </wp:positionV>
                <wp:extent cx="2954655" cy="728980"/>
                <wp:effectExtent l="0" t="0" r="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465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6EFC4F" w14:textId="611AEB7D" w:rsidR="00720EC4" w:rsidRPr="00B47C83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</w:pPr>
                            <w:r w:rsidRPr="00B47C83"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>LOCATION OF SERVICES</w:t>
                            </w:r>
                          </w:p>
                          <w:p w14:paraId="48D268BF" w14:textId="77777777" w:rsidR="00720EC4" w:rsidRPr="00B47C83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</w:pPr>
                            <w:r w:rsidRPr="00B47C83"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>BASE OR STATION</w:t>
                            </w:r>
                          </w:p>
                          <w:p w14:paraId="4B093F94" w14:textId="77777777" w:rsidR="00720EC4" w:rsidRPr="00B47C83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</w:pPr>
                            <w:r w:rsidRPr="00B47C83"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81.95pt;margin-top:490.5pt;width:232.65pt;height:57.4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" filled="f" stroked="f">
                <v:path arrowok="t"/>
                <v:textbox>
                  <w:txbxContent>
                    <w:p w14:paraId="7C6EFC4F" w14:textId="611AEB7D" w:rsidR="00720EC4" w:rsidRPr="00B47C83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</w:rPr>
                      </w:pPr>
                      <w:r w:rsidRPr="00B47C83">
                        <w:rPr>
                          <w:rFonts w:ascii="Times New Roman" w:hAnsi="Times New Roman"/>
                          <w:color w:val="FFFFFF" w:themeColor="background1"/>
                        </w:rPr>
                        <w:t>LOCATION OF SERVICES</w:t>
                      </w:r>
                    </w:p>
                    <w:p w14:paraId="48D268BF" w14:textId="77777777" w:rsidR="00720EC4" w:rsidRPr="00B47C83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</w:rPr>
                      </w:pPr>
                      <w:r w:rsidRPr="00B47C83">
                        <w:rPr>
                          <w:rFonts w:ascii="Times New Roman" w:hAnsi="Times New Roman"/>
                          <w:color w:val="FFFFFF" w:themeColor="background1"/>
                        </w:rPr>
                        <w:t>BASE OR STATION</w:t>
                      </w:r>
                    </w:p>
                    <w:p w14:paraId="4B093F94" w14:textId="77777777" w:rsidR="00720EC4" w:rsidRPr="00B47C83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</w:rPr>
                      </w:pPr>
                      <w:r w:rsidRPr="00B47C83">
                        <w:rPr>
                          <w:rFonts w:ascii="Times New Roman" w:hAnsi="Times New Roman"/>
                          <w:color w:val="FFFFFF" w:themeColor="background1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6FCE879" w14:textId="0194DE2B" w:rsidR="00A30837" w:rsidRDefault="00A30837"/>
    <w:p w14:paraId="3F6F5E79" w14:textId="1488074C" w:rsidR="00A30837" w:rsidRDefault="00A30837"/>
    <w:p w14:paraId="2E880CBE" w14:textId="63B6AE77" w:rsidR="00A30837" w:rsidRDefault="00A30837"/>
    <w:p w14:paraId="345DA51F" w14:textId="724FE4FE" w:rsidR="00A30837" w:rsidRDefault="00B47C83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BE756D" wp14:editId="75E46B1B">
                <wp:simplePos x="0" y="0"/>
                <wp:positionH relativeFrom="margin">
                  <wp:posOffset>1148292</wp:posOffset>
                </wp:positionH>
                <wp:positionV relativeFrom="margin">
                  <wp:posOffset>6863715</wp:posOffset>
                </wp:positionV>
                <wp:extent cx="2736850" cy="51308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68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D8E296" w14:textId="77777777" w:rsidR="00720EC4" w:rsidRPr="00B47C83" w:rsidRDefault="00720EC4" w:rsidP="005015C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7C83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90.4pt;margin-top:540.45pt;width:215.5pt;height:40.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" filled="f" stroked="f">
                <v:path arrowok="t"/>
                <v:textbox>
                  <w:txbxContent>
                    <w:p w14:paraId="3CD8E296" w14:textId="77777777" w:rsidR="00720EC4" w:rsidRPr="00B47C83" w:rsidRDefault="00720EC4" w:rsidP="005015C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7C83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608C2468" w14:textId="77777777" w:rsidR="00E82608" w:rsidRDefault="00E82608"/>
    <w:p w14:paraId="7B5DA39D" w14:textId="131DB99E" w:rsidR="00E82608" w:rsidRDefault="00FD7C43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66A30F" wp14:editId="3736707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8793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2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68171154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14F438" wp14:editId="532809D6">
                <wp:simplePos x="0" y="0"/>
                <wp:positionH relativeFrom="margin">
                  <wp:posOffset>432435</wp:posOffset>
                </wp:positionH>
                <wp:positionV relativeFrom="margin">
                  <wp:posOffset>674370</wp:posOffset>
                </wp:positionV>
                <wp:extent cx="4157345" cy="398780"/>
                <wp:effectExtent l="0" t="0" r="0" b="762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54C124AA" w:rsidR="00720EC4" w:rsidRPr="00BE504B" w:rsidRDefault="00720EC4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ORDER OF SERVICES</w:t>
                            </w:r>
                          </w:p>
                          <w:p w14:paraId="031936A9" w14:textId="77777777" w:rsidR="00720EC4" w:rsidRDefault="00720E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4.05pt;margin-top:53.1pt;width:327.35pt;height:31.4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SOHtM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" filled="f" stroked="f">
                <v:textbox>
                  <w:txbxContent>
                    <w:p w14:paraId="1533E65D" w14:textId="54C124AA" w:rsidR="007C7ED3" w:rsidRPr="00BE504B" w:rsidRDefault="000A7EF9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ORDER OF SERVICES</w:t>
                      </w:r>
                    </w:p>
                    <w:p w14:paraId="031936A9" w14:textId="77777777" w:rsidR="007C7ED3" w:rsidRDefault="007C7ED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A80E719" w14:textId="33C001F0" w:rsidR="00E82608" w:rsidRDefault="00E82608"/>
    <w:p w14:paraId="3E2EAC28" w14:textId="77777777" w:rsidR="00E82608" w:rsidRDefault="00E82608"/>
    <w:p w14:paraId="1F8F60F6" w14:textId="7DCC85E3" w:rsidR="00E82608" w:rsidRDefault="00E82608"/>
    <w:p w14:paraId="5A877C75" w14:textId="48CF9A9C" w:rsidR="00E82608" w:rsidRDefault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6B2DEF" wp14:editId="08D36D38">
                <wp:simplePos x="0" y="0"/>
                <wp:positionH relativeFrom="margin">
                  <wp:posOffset>431800</wp:posOffset>
                </wp:positionH>
                <wp:positionV relativeFrom="margin">
                  <wp:posOffset>1294765</wp:posOffset>
                </wp:positionV>
                <wp:extent cx="4157345" cy="5882005"/>
                <wp:effectExtent l="0" t="0" r="0" b="1079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88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A491C" w14:textId="016AD31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PRELUDE</w:t>
                            </w:r>
                          </w:p>
                          <w:p w14:paraId="141EECB0" w14:textId="3B62EDBF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GREETING</w:t>
                            </w:r>
                          </w:p>
                          <w:p w14:paraId="7A30C0D7" w14:textId="1ABF2F6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CALL TO WORSHIP</w:t>
                            </w:r>
                          </w:p>
                          <w:p w14:paraId="5D477E25" w14:textId="5CBA7064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HYMN</w:t>
                            </w:r>
                          </w:p>
                          <w:p w14:paraId="338A53B7" w14:textId="1A5EE1C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OBITUARY</w:t>
                            </w:r>
                          </w:p>
                          <w:p w14:paraId="77768F28" w14:textId="698BCA83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EULOGY</w:t>
                            </w:r>
                          </w:p>
                          <w:p w14:paraId="450846AA" w14:textId="135FBBFF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SCRIPTURES</w:t>
                            </w:r>
                          </w:p>
                          <w:p w14:paraId="32E4ECDD" w14:textId="72B60884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SERMON</w:t>
                            </w:r>
                          </w:p>
                          <w:p w14:paraId="5ABBD3B7" w14:textId="3EE792A5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PRAYERS</w:t>
                            </w:r>
                          </w:p>
                          <w:p w14:paraId="4C71A584" w14:textId="69B96933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LORD’S PRAYER</w:t>
                            </w:r>
                          </w:p>
                          <w:p w14:paraId="611124B0" w14:textId="39E2ED1A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CLOSING HYMN</w:t>
                            </w:r>
                          </w:p>
                          <w:p w14:paraId="0905ADA3" w14:textId="3D3BC83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HONORS &amp; TAPS</w:t>
                            </w:r>
                          </w:p>
                          <w:p w14:paraId="51AEE2B3" w14:textId="022B0937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BENEDICTION</w:t>
                            </w:r>
                          </w:p>
                          <w:p w14:paraId="397CC1FE" w14:textId="3D342096" w:rsidR="00720EC4" w:rsidRPr="000A7EF9" w:rsidRDefault="00720EC4" w:rsidP="000A7EF9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0A7E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DEPARTURE</w:t>
                            </w:r>
                          </w:p>
                          <w:p w14:paraId="480D3196" w14:textId="77777777" w:rsidR="00720EC4" w:rsidRPr="000A7EF9" w:rsidRDefault="00720EC4" w:rsidP="000A7EF9">
                            <w:pPr>
                              <w:pStyle w:val="BasicParagraph"/>
                              <w:spacing w:line="420" w:lineRule="auto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4pt;margin-top:101.95pt;width:327.35pt;height:463.1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QfdI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" filled="f" stroked="f">
                <v:textbox>
                  <w:txbxContent>
                    <w:p w14:paraId="6FDA491C" w14:textId="016AD317" w:rsidR="007C7ED3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PRELUDE</w:t>
                      </w:r>
                    </w:p>
                    <w:p w14:paraId="141EECB0" w14:textId="3B62EDB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GREETING</w:t>
                      </w:r>
                    </w:p>
                    <w:p w14:paraId="7A30C0D7" w14:textId="1ABF2F6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CALL TO WORSHIP</w:t>
                      </w:r>
                    </w:p>
                    <w:p w14:paraId="5D477E25" w14:textId="5CBA706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HYMN</w:t>
                      </w:r>
                    </w:p>
                    <w:p w14:paraId="338A53B7" w14:textId="1A5EE1C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OBITUARY</w:t>
                      </w:r>
                    </w:p>
                    <w:p w14:paraId="77768F28" w14:textId="698BCA8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EULOGY</w:t>
                      </w:r>
                    </w:p>
                    <w:p w14:paraId="450846AA" w14:textId="135FBBFF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SCRIPTURES</w:t>
                      </w:r>
                    </w:p>
                    <w:p w14:paraId="32E4ECDD" w14:textId="72B60884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SERMON</w:t>
                      </w:r>
                    </w:p>
                    <w:p w14:paraId="5ABBD3B7" w14:textId="3EE792A5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PRAYERS</w:t>
                      </w:r>
                    </w:p>
                    <w:p w14:paraId="4C71A584" w14:textId="69B96933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LORD’S PRAYER</w:t>
                      </w:r>
                    </w:p>
                    <w:p w14:paraId="611124B0" w14:textId="39E2ED1A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CLOSING HYMN</w:t>
                      </w:r>
                    </w:p>
                    <w:p w14:paraId="0905ADA3" w14:textId="3D3BC8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HONORS &amp; TAPS</w:t>
                      </w:r>
                    </w:p>
                    <w:p w14:paraId="51AEE2B3" w14:textId="022B0937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BENEDICTION</w:t>
                      </w:r>
                    </w:p>
                    <w:p w14:paraId="397CC1FE" w14:textId="3D342096" w:rsidR="000A7EF9" w:rsidRPr="000A7EF9" w:rsidRDefault="000A7EF9" w:rsidP="000A7EF9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0A7E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DEPARTURE</w:t>
                      </w:r>
                    </w:p>
                    <w:p w14:paraId="480D3196" w14:textId="77777777" w:rsidR="000A7EF9" w:rsidRPr="000A7EF9" w:rsidRDefault="000A7EF9" w:rsidP="000A7EF9">
                      <w:pPr>
                        <w:pStyle w:val="BasicParagraph"/>
                        <w:spacing w:line="420" w:lineRule="auto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4F1EC450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78145EED" w14:textId="77777777" w:rsidR="00FD7C43" w:rsidRDefault="00FD7C43" w:rsidP="00FD7C43"/>
    <w:p w14:paraId="408AA08F" w14:textId="77777777" w:rsidR="00FD7C43" w:rsidRDefault="00FD7C43" w:rsidP="00FD7C43"/>
    <w:p w14:paraId="213E6E89" w14:textId="03AB6256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D15312" wp14:editId="46DE31CD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EDE73" w14:textId="77777777" w:rsidR="00720EC4" w:rsidRPr="00670485" w:rsidRDefault="00720EC4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52E8E13A" w14:textId="442C7B1E" w:rsidR="00720EC4" w:rsidRPr="00FD7C43" w:rsidRDefault="00720EC4" w:rsidP="00FD7C43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2" type="#_x0000_t202" style="position:absolute;margin-left:178.65pt;margin-top:.5pt;width:183.35pt;height:4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691EDE73" w14:textId="77777777" w:rsidR="00FD7C43" w:rsidRPr="00670485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52E8E13A" w14:textId="442C7B1E" w:rsidR="00FD7C43" w:rsidRPr="00FD7C43" w:rsidRDefault="00FD7C43" w:rsidP="00FD7C43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E4EBB52" wp14:editId="6D75030A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366A" w14:textId="77777777" w:rsidR="00FD7C43" w:rsidRDefault="00FD7C43" w:rsidP="00FD7C43"/>
    <w:p w14:paraId="28EB66A3" w14:textId="60E8324A" w:rsidR="00FD7C43" w:rsidRDefault="00FD7C43" w:rsidP="00FD7C43">
      <w:pPr>
        <w:jc w:val="center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FEDCDFD" wp14:editId="5529550C">
            <wp:simplePos x="0" y="0"/>
            <wp:positionH relativeFrom="column">
              <wp:posOffset>2338705</wp:posOffset>
            </wp:positionH>
            <wp:positionV relativeFrom="paragraph">
              <wp:posOffset>31115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D44DE" w14:textId="07B8FD13" w:rsidR="00FD7C43" w:rsidRDefault="00FD7C43" w:rsidP="00FD7C4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02970F" wp14:editId="6F53432D">
                <wp:simplePos x="0" y="0"/>
                <wp:positionH relativeFrom="column">
                  <wp:posOffset>278765</wp:posOffset>
                </wp:positionH>
                <wp:positionV relativeFrom="paragraph">
                  <wp:posOffset>130810</wp:posOffset>
                </wp:positionV>
                <wp:extent cx="4461510" cy="6301740"/>
                <wp:effectExtent l="0" t="0" r="0" b="0"/>
                <wp:wrapThrough wrapText="bothSides">
                  <wp:wrapPolygon edited="0">
                    <wp:start x="123" y="0"/>
                    <wp:lineTo x="123" y="21504"/>
                    <wp:lineTo x="21397" y="21504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576B" w14:textId="77777777" w:rsidR="00720EC4" w:rsidRPr="00763B73" w:rsidRDefault="00720EC4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C78C8D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9258457" w14:textId="55386CC5" w:rsidR="00720EC4" w:rsidRDefault="00720EC4" w:rsidP="00FD7C43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case</w:t>
                            </w:r>
                          </w:p>
                          <w:p w14:paraId="5E67A72E" w14:textId="6F52BE5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858520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250E84E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ECBD59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928BDF9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0CCD9B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538661D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FB21FDB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F7CECAC" w14:textId="5DFA4B55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69073B4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EB38579" w14:textId="77777777" w:rsidR="00720EC4" w:rsidRPr="00763B73" w:rsidRDefault="00720EC4" w:rsidP="00FD7C43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1.95pt;margin-top:10.3pt;width:351.3pt;height:49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" filled="f" stroked="f">
                <v:textbox>
                  <w:txbxContent>
                    <w:p w14:paraId="4B15576B" w14:textId="77777777" w:rsidR="00FD7C43" w:rsidRPr="00763B7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CC78C8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9258457" w14:textId="55386CC5" w:rsidR="00FD7C43" w:rsidRDefault="00FD7C43" w:rsidP="00FD7C43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case</w:t>
                      </w:r>
                    </w:p>
                    <w:p w14:paraId="5E67A72E" w14:textId="6F52BE5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9858520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250E84E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ECBD5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928BDF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0CCD9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538661D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FB21FDB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F7CECAC" w14:textId="5DFA4B55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69073B4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EB38579" w14:textId="77777777" w:rsidR="00FD7C43" w:rsidRPr="00763B73" w:rsidRDefault="00FD7C43" w:rsidP="00FD7C43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D7E7B2" w14:textId="2E943B70" w:rsidR="00FD7C43" w:rsidRDefault="00FD7C43" w:rsidP="00FD7C43"/>
    <w:p w14:paraId="2FE0527C" w14:textId="77777777" w:rsidR="00FD7C43" w:rsidRDefault="00FD7C43" w:rsidP="00FD7C43"/>
    <w:p w14:paraId="4BC92914" w14:textId="77777777" w:rsidR="00FD7C43" w:rsidRDefault="00FD7C43" w:rsidP="00FD7C43"/>
    <w:p w14:paraId="7F39C06D" w14:textId="77777777" w:rsidR="00FD7C43" w:rsidRDefault="00FD7C43" w:rsidP="00FD7C43"/>
    <w:p w14:paraId="6597FF78" w14:textId="77777777" w:rsidR="00FD7C43" w:rsidRDefault="00FD7C43" w:rsidP="00FD7C43"/>
    <w:p w14:paraId="133091C3" w14:textId="77777777" w:rsidR="00FD7C43" w:rsidRDefault="00FD7C43" w:rsidP="00FD7C43"/>
    <w:p w14:paraId="4954A049" w14:textId="77777777" w:rsidR="00FD7C43" w:rsidRDefault="00FD7C43" w:rsidP="00FD7C43"/>
    <w:p w14:paraId="4E95DE12" w14:textId="77777777" w:rsidR="00FD7C43" w:rsidRDefault="00FD7C43" w:rsidP="00FD7C43"/>
    <w:p w14:paraId="6675324D" w14:textId="77777777" w:rsidR="00FD7C43" w:rsidRDefault="00FD7C43" w:rsidP="00FD7C43"/>
    <w:p w14:paraId="3917A50A" w14:textId="77777777" w:rsidR="00FD7C43" w:rsidRDefault="00FD7C43" w:rsidP="00FD7C43"/>
    <w:p w14:paraId="5B234E24" w14:textId="77777777" w:rsidR="00FD7C43" w:rsidRDefault="00FD7C43" w:rsidP="00FD7C43"/>
    <w:p w14:paraId="7479AF4A" w14:textId="77777777" w:rsidR="00FD7C43" w:rsidRDefault="00FD7C43" w:rsidP="00FD7C43"/>
    <w:p w14:paraId="7B469F84" w14:textId="77777777" w:rsidR="00FD7C43" w:rsidRDefault="00FD7C43" w:rsidP="00FD7C43"/>
    <w:p w14:paraId="5F62920C" w14:textId="77777777" w:rsidR="00FD7C43" w:rsidRDefault="00FD7C43" w:rsidP="00FD7C43"/>
    <w:p w14:paraId="6389C361" w14:textId="77777777" w:rsidR="00FD7C43" w:rsidRDefault="00FD7C43" w:rsidP="00FD7C43"/>
    <w:p w14:paraId="37194518" w14:textId="77777777" w:rsidR="00FD7C43" w:rsidRDefault="00FD7C43" w:rsidP="00FD7C43"/>
    <w:p w14:paraId="5F7C6FED" w14:textId="77777777" w:rsidR="00FD7C43" w:rsidRDefault="00FD7C43" w:rsidP="00FD7C43"/>
    <w:p w14:paraId="43DEB881" w14:textId="77777777" w:rsidR="00FD7C43" w:rsidRDefault="00FD7C43" w:rsidP="00FD7C43"/>
    <w:p w14:paraId="52590BCC" w14:textId="77777777" w:rsidR="00FD7C43" w:rsidRDefault="00FD7C43" w:rsidP="00FD7C43"/>
    <w:p w14:paraId="3D267045" w14:textId="77777777" w:rsidR="00FD7C43" w:rsidRDefault="00FD7C43" w:rsidP="00FD7C43"/>
    <w:p w14:paraId="06ADD4C5" w14:textId="77777777" w:rsidR="00FD7C43" w:rsidRDefault="00FD7C43" w:rsidP="00FD7C43"/>
    <w:p w14:paraId="55C84AE7" w14:textId="77777777" w:rsidR="00FD7C43" w:rsidRDefault="00FD7C43" w:rsidP="00FD7C43"/>
    <w:p w14:paraId="7FEE68BD" w14:textId="77777777" w:rsidR="00FD7C43" w:rsidRDefault="00FD7C43" w:rsidP="00FD7C43"/>
    <w:p w14:paraId="78351F48" w14:textId="77777777" w:rsidR="00FD7C43" w:rsidRDefault="00FD7C43" w:rsidP="00FD7C43"/>
    <w:p w14:paraId="28FDFA7A" w14:textId="77777777" w:rsidR="00FD7C43" w:rsidRDefault="00FD7C43" w:rsidP="00FD7C43"/>
    <w:p w14:paraId="327EF4C3" w14:textId="77777777" w:rsidR="00FD7C43" w:rsidRDefault="00FD7C43" w:rsidP="00FD7C43"/>
    <w:p w14:paraId="4B809988" w14:textId="77777777" w:rsidR="00FD7C43" w:rsidRDefault="00FD7C43" w:rsidP="00FD7C43"/>
    <w:p w14:paraId="1F8ED531" w14:textId="77777777" w:rsidR="00FD7C43" w:rsidRDefault="00FD7C43" w:rsidP="00FD7C43"/>
    <w:p w14:paraId="45958A06" w14:textId="77777777" w:rsidR="00FD7C43" w:rsidRDefault="00FD7C43" w:rsidP="00FD7C43"/>
    <w:p w14:paraId="14DCDE20" w14:textId="77777777" w:rsidR="00FD7C43" w:rsidRDefault="00FD7C43" w:rsidP="00FD7C43"/>
    <w:p w14:paraId="78423236" w14:textId="77777777" w:rsidR="00FD7C43" w:rsidRDefault="00FD7C43" w:rsidP="00FD7C43"/>
    <w:p w14:paraId="1E8D317D" w14:textId="77777777" w:rsidR="00FD7C43" w:rsidRDefault="00FD7C43" w:rsidP="00FD7C43"/>
    <w:p w14:paraId="29B0433B" w14:textId="77777777" w:rsidR="00FD7C43" w:rsidRDefault="00FD7C43" w:rsidP="00FD7C43"/>
    <w:p w14:paraId="6A0FF876" w14:textId="77777777" w:rsidR="00FD7C43" w:rsidRDefault="00FD7C43" w:rsidP="00FD7C43"/>
    <w:p w14:paraId="01BBB265" w14:textId="77777777" w:rsidR="00FD7C43" w:rsidRDefault="00FD7C43" w:rsidP="00FD7C43"/>
    <w:p w14:paraId="18B772E8" w14:textId="77777777" w:rsidR="00FD7C43" w:rsidRDefault="00FD7C43" w:rsidP="00FD7C43"/>
    <w:p w14:paraId="14284D01" w14:textId="77777777" w:rsidR="00FD7C43" w:rsidRDefault="00FD7C43"/>
    <w:p w14:paraId="30A32FB1" w14:textId="51C913C8" w:rsidR="00D45CC9" w:rsidRDefault="00B47C8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8DFAB3" wp14:editId="0F727709">
                <wp:simplePos x="0" y="0"/>
                <wp:positionH relativeFrom="column">
                  <wp:posOffset>617855</wp:posOffset>
                </wp:positionH>
                <wp:positionV relativeFrom="paragraph">
                  <wp:posOffset>1235710</wp:posOffset>
                </wp:positionV>
                <wp:extent cx="3801110" cy="535982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5359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97856" w14:textId="3FF7DB55" w:rsidR="00720EC4" w:rsidRPr="00B47C83" w:rsidRDefault="00720EC4" w:rsidP="00AF33E8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B47C83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inserts available for download such as</w:t>
                            </w:r>
                            <w:r w:rsidR="00AF33E8" w:rsidRPr="00B47C83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r w:rsidRPr="00B47C83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 or The Marine’s Prayer.</w:t>
                            </w:r>
                          </w:p>
                          <w:p w14:paraId="3D7A6CD5" w14:textId="77777777" w:rsidR="00720EC4" w:rsidRPr="00B47C83" w:rsidRDefault="00720EC4" w:rsidP="00FD7C43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48.65pt;margin-top:97.3pt;width:299.3pt;height:422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" filled="f" stroked="f">
                <v:textbox>
                  <w:txbxContent>
                    <w:p w14:paraId="61A97856" w14:textId="3FF7DB55" w:rsidR="00720EC4" w:rsidRPr="00B47C83" w:rsidRDefault="00720EC4" w:rsidP="00AF33E8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B47C83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inserts available for download such as</w:t>
                      </w:r>
                      <w:r w:rsidR="00AF33E8" w:rsidRPr="00B47C83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</w:t>
                      </w:r>
                      <w:r w:rsidRPr="00B47C83"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 or The Marine’s Prayer.</w:t>
                      </w:r>
                    </w:p>
                    <w:p w14:paraId="3D7A6CD5" w14:textId="77777777" w:rsidR="00720EC4" w:rsidRPr="00B47C83" w:rsidRDefault="00720EC4" w:rsidP="00FD7C43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EAABDA" wp14:editId="2A08D3DF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048BB"/>
    <w:rsid w:val="000A7EF9"/>
    <w:rsid w:val="000C0732"/>
    <w:rsid w:val="00121B44"/>
    <w:rsid w:val="00123884"/>
    <w:rsid w:val="001877AF"/>
    <w:rsid w:val="001A4B5F"/>
    <w:rsid w:val="00293B57"/>
    <w:rsid w:val="002B30A4"/>
    <w:rsid w:val="002C3C40"/>
    <w:rsid w:val="002E57EB"/>
    <w:rsid w:val="00350F94"/>
    <w:rsid w:val="003940FE"/>
    <w:rsid w:val="003D05A9"/>
    <w:rsid w:val="004C573B"/>
    <w:rsid w:val="005015C2"/>
    <w:rsid w:val="00511969"/>
    <w:rsid w:val="005742D2"/>
    <w:rsid w:val="005C6BB2"/>
    <w:rsid w:val="005D7D24"/>
    <w:rsid w:val="006023AE"/>
    <w:rsid w:val="00693CB0"/>
    <w:rsid w:val="006B7044"/>
    <w:rsid w:val="006F3141"/>
    <w:rsid w:val="00720EC4"/>
    <w:rsid w:val="007B1678"/>
    <w:rsid w:val="007B4381"/>
    <w:rsid w:val="007C7ED3"/>
    <w:rsid w:val="007F0726"/>
    <w:rsid w:val="008178FA"/>
    <w:rsid w:val="008623CC"/>
    <w:rsid w:val="00873407"/>
    <w:rsid w:val="008A458D"/>
    <w:rsid w:val="008E7844"/>
    <w:rsid w:val="0091020B"/>
    <w:rsid w:val="009D7BAF"/>
    <w:rsid w:val="00A203DE"/>
    <w:rsid w:val="00A27F13"/>
    <w:rsid w:val="00A30837"/>
    <w:rsid w:val="00A819B7"/>
    <w:rsid w:val="00AF33E8"/>
    <w:rsid w:val="00B049BE"/>
    <w:rsid w:val="00B47C83"/>
    <w:rsid w:val="00B82859"/>
    <w:rsid w:val="00BE504B"/>
    <w:rsid w:val="00CD2885"/>
    <w:rsid w:val="00D45CC9"/>
    <w:rsid w:val="00E46097"/>
    <w:rsid w:val="00E82608"/>
    <w:rsid w:val="00E859BC"/>
    <w:rsid w:val="00EA7513"/>
    <w:rsid w:val="00F23755"/>
    <w:rsid w:val="00F30021"/>
    <w:rsid w:val="00FA72CB"/>
    <w:rsid w:val="00FD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FD7C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Memorial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B965AB-C01E-415A-AA6E-A650422E1E29}"/>
</file>

<file path=customXml/itemProps2.xml><?xml version="1.0" encoding="utf-8"?>
<ds:datastoreItem xmlns:ds="http://schemas.openxmlformats.org/officeDocument/2006/customXml" ds:itemID="{66AEB2FD-0501-4EF1-9230-FDB6ACDB2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5FAE1-D9D3-4B9C-8767-5782DC5A77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4636FD1-7DA5-044E-9DFE-3C5B0D50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1</TotalTime>
  <Pages>4</Pages>
  <Words>21</Words>
  <Characters>124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- Bloodstripe</dc:title>
  <dc:subject/>
  <dc:creator/>
  <cp:keywords>Memorial - Bloodstripe</cp:keywords>
  <dc:description/>
  <cp:lastModifiedBy/>
  <cp:revision>2</cp:revision>
  <dcterms:created xsi:type="dcterms:W3CDTF">2021-04-14T18:13:00Z</dcterms:created>
  <dcterms:modified xsi:type="dcterms:W3CDTF">2021-04-14T18:13:00Z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2600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