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446AA19A" w:rsidR="004C573B" w:rsidRDefault="008F5E88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244A7" wp14:editId="535089B7">
                <wp:simplePos x="0" y="0"/>
                <wp:positionH relativeFrom="margin">
                  <wp:posOffset>287020</wp:posOffset>
                </wp:positionH>
                <wp:positionV relativeFrom="margin">
                  <wp:posOffset>555625</wp:posOffset>
                </wp:positionV>
                <wp:extent cx="4477385" cy="628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738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62E428" w14:textId="13F5896D" w:rsidR="008F5E88" w:rsidRPr="00944533" w:rsidRDefault="008F5E88" w:rsidP="008F5E88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56"/>
                                <w:szCs w:val="56"/>
                              </w:rPr>
                              <w:t>RELIEF &amp; APPOINTMENT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2.6pt;margin-top:43.75pt;width:352.55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" filled="f" stroked="f">
                <v:path arrowok="t"/>
                <v:textbox>
                  <w:txbxContent>
                    <w:p w14:paraId="1362E428" w14:textId="13F5896D" w:rsidR="008F5E88" w:rsidRPr="00944533" w:rsidRDefault="008F5E88" w:rsidP="008F5E88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56"/>
                          <w:szCs w:val="56"/>
                        </w:rPr>
                        <w:t>RELIEF &amp; APPOINTMENT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6263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C67CEB" wp14:editId="5EB31365">
                <wp:simplePos x="0" y="0"/>
                <wp:positionH relativeFrom="margin">
                  <wp:posOffset>384810</wp:posOffset>
                </wp:positionH>
                <wp:positionV relativeFrom="margin">
                  <wp:posOffset>1367155</wp:posOffset>
                </wp:positionV>
                <wp:extent cx="4254500" cy="1596178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1596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1D4A0C" w14:textId="77777777" w:rsidR="0026263B" w:rsidRPr="00462FC6" w:rsidRDefault="0026263B" w:rsidP="0026263B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COMMAND</w:t>
                            </w:r>
                          </w:p>
                          <w:p w14:paraId="3EAE9742" w14:textId="77777777" w:rsidR="0026263B" w:rsidRDefault="0026263B" w:rsidP="0026263B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4AEDA434" w14:textId="77777777" w:rsidR="0026263B" w:rsidRPr="00462FC6" w:rsidRDefault="0026263B" w:rsidP="0026263B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S</w:t>
                            </w: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T M. LAST</w:t>
                            </w:r>
                          </w:p>
                          <w:p w14:paraId="19C147F1" w14:textId="45D885C3" w:rsidR="0026263B" w:rsidRPr="00462FC6" w:rsidRDefault="0026263B" w:rsidP="0026263B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</w:rPr>
                              <w:t xml:space="preserve">RELIQUISHES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</w:rPr>
                              <w:t>POST</w:t>
                            </w: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</w:rPr>
                              <w:t xml:space="preserve"> TO</w:t>
                            </w:r>
                          </w:p>
                          <w:p w14:paraId="26F1B55B" w14:textId="77777777" w:rsidR="0026263B" w:rsidRPr="00462FC6" w:rsidRDefault="0026263B" w:rsidP="0026263B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30.3pt;margin-top:107.65pt;width:335pt;height:125.7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" filled="f" stroked="f">
                <v:path arrowok="t"/>
                <v:textbox>
                  <w:txbxContent>
                    <w:p w14:paraId="401D4A0C" w14:textId="77777777" w:rsidR="0026263B" w:rsidRPr="00462FC6" w:rsidRDefault="0026263B" w:rsidP="0026263B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COMMAND</w:t>
                      </w:r>
                    </w:p>
                    <w:p w14:paraId="3EAE9742" w14:textId="77777777" w:rsidR="0026263B" w:rsidRDefault="0026263B" w:rsidP="0026263B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</w:pPr>
                    </w:p>
                    <w:p w14:paraId="4AEDA434" w14:textId="77777777" w:rsidR="0026263B" w:rsidRPr="00462FC6" w:rsidRDefault="0026263B" w:rsidP="0026263B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</w:t>
                      </w:r>
                      <w:r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S</w:t>
                      </w:r>
                      <w:r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T M. LAST</w:t>
                      </w:r>
                    </w:p>
                    <w:p w14:paraId="19C147F1" w14:textId="45D885C3" w:rsidR="0026263B" w:rsidRPr="00462FC6" w:rsidRDefault="0026263B" w:rsidP="0026263B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462FC6">
                        <w:rPr>
                          <w:rFonts w:ascii="Times New Roman" w:hAnsi="Times New Roman"/>
                          <w:color w:val="FFFFFF"/>
                        </w:rPr>
                        <w:t xml:space="preserve">RELIQUISHES </w:t>
                      </w:r>
                      <w:r>
                        <w:rPr>
                          <w:rFonts w:ascii="Times New Roman" w:hAnsi="Times New Roman"/>
                          <w:color w:val="FFFFFF"/>
                        </w:rPr>
                        <w:t>POST</w:t>
                      </w:r>
                      <w:r w:rsidRPr="00462FC6">
                        <w:rPr>
                          <w:rFonts w:ascii="Times New Roman" w:hAnsi="Times New Roman"/>
                          <w:color w:val="FFFFFF"/>
                        </w:rPr>
                        <w:t xml:space="preserve"> TO</w:t>
                      </w:r>
                    </w:p>
                    <w:p w14:paraId="26F1B55B" w14:textId="77777777" w:rsidR="0026263B" w:rsidRPr="00462FC6" w:rsidRDefault="0026263B" w:rsidP="0026263B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6263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FBE33C" wp14:editId="58492A98">
                <wp:simplePos x="0" y="0"/>
                <wp:positionH relativeFrom="margin">
                  <wp:posOffset>444500</wp:posOffset>
                </wp:positionH>
                <wp:positionV relativeFrom="margin">
                  <wp:posOffset>6303645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C71E81" w14:textId="77777777" w:rsidR="0026263B" w:rsidRPr="00123884" w:rsidRDefault="0026263B" w:rsidP="0026263B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LOCATION OF EVENT</w:t>
                            </w:r>
                          </w:p>
                          <w:p w14:paraId="6EEA0869" w14:textId="77777777" w:rsidR="0026263B" w:rsidRPr="00123884" w:rsidRDefault="0026263B" w:rsidP="0026263B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BASE OR STATION</w:t>
                            </w:r>
                          </w:p>
                          <w:p w14:paraId="2351A446" w14:textId="77777777" w:rsidR="0026263B" w:rsidRPr="00123884" w:rsidRDefault="0026263B" w:rsidP="0026263B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5pt;margin-top:496.35pt;width:325.5pt;height:50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" filled="f" stroked="f">
                <v:path arrowok="t"/>
                <v:textbox>
                  <w:txbxContent>
                    <w:p w14:paraId="21C71E81" w14:textId="77777777" w:rsidR="0026263B" w:rsidRPr="00123884" w:rsidRDefault="0026263B" w:rsidP="0026263B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LOCATION OF EVENT</w:t>
                      </w:r>
                    </w:p>
                    <w:p w14:paraId="6EEA0869" w14:textId="77777777" w:rsidR="0026263B" w:rsidRPr="00123884" w:rsidRDefault="0026263B" w:rsidP="0026263B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BASE OR STATION</w:t>
                      </w:r>
                    </w:p>
                    <w:p w14:paraId="2351A446" w14:textId="77777777" w:rsidR="0026263B" w:rsidRPr="00123884" w:rsidRDefault="0026263B" w:rsidP="0026263B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6263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F3F319" wp14:editId="6EC1AC71">
                <wp:simplePos x="0" y="0"/>
                <wp:positionH relativeFrom="margin">
                  <wp:posOffset>603250</wp:posOffset>
                </wp:positionH>
                <wp:positionV relativeFrom="margin">
                  <wp:posOffset>6998970</wp:posOffset>
                </wp:positionV>
                <wp:extent cx="382905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17DC49" w14:textId="77777777" w:rsidR="0026263B" w:rsidRPr="00123884" w:rsidRDefault="0026263B" w:rsidP="0026263B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7.5pt;margin-top:551.1pt;width:301.5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" filled="f" stroked="f">
                <v:path arrowok="t"/>
                <v:textbox>
                  <w:txbxContent>
                    <w:p w14:paraId="0E17DC49" w14:textId="77777777" w:rsidR="0026263B" w:rsidRPr="00123884" w:rsidRDefault="0026263B" w:rsidP="0026263B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6263B">
        <w:rPr>
          <w:noProof/>
        </w:rPr>
        <w:drawing>
          <wp:anchor distT="0" distB="0" distL="114300" distR="114300" simplePos="0" relativeHeight="251734016" behindDoc="0" locked="1" layoutInCell="1" allowOverlap="1" wp14:anchorId="17016B42" wp14:editId="2C7C6E5D">
            <wp:simplePos x="0" y="0"/>
            <wp:positionH relativeFrom="column">
              <wp:posOffset>776605</wp:posOffset>
            </wp:positionH>
            <wp:positionV relativeFrom="page">
              <wp:posOffset>3122930</wp:posOffset>
            </wp:positionV>
            <wp:extent cx="3456940" cy="2967990"/>
            <wp:effectExtent l="0" t="0" r="0" b="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r="10815"/>
                    <a:stretch/>
                  </pic:blipFill>
                  <pic:spPr bwMode="auto">
                    <a:xfrm>
                      <a:off x="0" y="0"/>
                      <a:ext cx="345694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3CC">
        <w:rPr>
          <w:noProof/>
        </w:rPr>
        <w:drawing>
          <wp:anchor distT="0" distB="0" distL="114300" distR="114300" simplePos="0" relativeHeight="251601920" behindDoc="1" locked="1" layoutInCell="1" allowOverlap="1" wp14:anchorId="3BC8614F" wp14:editId="61CEBD13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77777777" w:rsidR="00A30837" w:rsidRDefault="00A30837"/>
    <w:p w14:paraId="7F4BEE6A" w14:textId="77777777" w:rsidR="00A30837" w:rsidRDefault="00A30837"/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77777777" w:rsidR="00A30837" w:rsidRDefault="00A30837"/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77777777" w:rsidR="00A30837" w:rsidRDefault="00A30837"/>
    <w:p w14:paraId="494D0BAD" w14:textId="77777777" w:rsidR="00A30837" w:rsidRDefault="00A30837"/>
    <w:p w14:paraId="2BC5B654" w14:textId="77777777" w:rsidR="00A30837" w:rsidRDefault="00A30837"/>
    <w:p w14:paraId="5AF07D1F" w14:textId="77777777" w:rsidR="00A30837" w:rsidRDefault="00A30837"/>
    <w:p w14:paraId="56FCE879" w14:textId="77777777" w:rsidR="00A30837" w:rsidRDefault="00A30837"/>
    <w:p w14:paraId="3F6F5E79" w14:textId="77777777" w:rsidR="00A30837" w:rsidRDefault="00A30837"/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6E7AC7F8" w:rsidR="00A30837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7566FC0" wp14:editId="53387418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4390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37CA8FAA">
            <wp:simplePos x="0" y="0"/>
            <wp:positionH relativeFrom="column">
              <wp:posOffset>693420</wp:posOffset>
            </wp:positionH>
            <wp:positionV relativeFrom="paragraph">
              <wp:posOffset>2963</wp:posOffset>
            </wp:positionV>
            <wp:extent cx="3657600" cy="18288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31BBC8E5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16BD3B" wp14:editId="70F64984">
                <wp:simplePos x="0" y="0"/>
                <wp:positionH relativeFrom="margin">
                  <wp:posOffset>431800</wp:posOffset>
                </wp:positionH>
                <wp:positionV relativeFrom="margin">
                  <wp:posOffset>3083984</wp:posOffset>
                </wp:positionV>
                <wp:extent cx="4157345" cy="4036483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36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2FC2B695" w:rsidR="008F5E88" w:rsidRPr="0091020B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Relief and Appointment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Unit or Command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where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A. Motivator will relinquish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his/her post to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B. Motivator.</w:t>
                            </w:r>
                          </w:p>
                          <w:p w14:paraId="34AA1415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242.85pt;width:327.35pt;height:317.85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3tWNI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" filled="f" stroked="f">
                <v:textbox>
                  <w:txbxContent>
                    <w:p w14:paraId="7D45B32F" w14:textId="2FC2B695" w:rsidR="008F5E88" w:rsidRPr="0091020B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Relief and Appointment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Unit or Command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where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A. Motivator will relinquish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his/her post to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B. Motivator.</w:t>
                      </w:r>
                    </w:p>
                    <w:p w14:paraId="34AA1415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77777777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52B115E9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A27BA9" wp14:editId="336F4836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4800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0A994B95" w:rsidR="00E82608" w:rsidRDefault="00E82608"/>
    <w:p w14:paraId="7A80E719" w14:textId="35F53F43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B235EF" wp14:editId="4F3211D0">
                <wp:simplePos x="0" y="0"/>
                <wp:positionH relativeFrom="margin">
                  <wp:posOffset>432435</wp:posOffset>
                </wp:positionH>
                <wp:positionV relativeFrom="margin">
                  <wp:posOffset>632460</wp:posOffset>
                </wp:positionV>
                <wp:extent cx="4157345" cy="3879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8F5E88" w:rsidRPr="00A56D7C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4.05pt;margin-top:49.8pt;width:327.35pt;height:30.55pt;z-index:251645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PuXNI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" filled="f" stroked="f">
                <v:textbox>
                  <w:txbxContent>
                    <w:p w14:paraId="1533E65D" w14:textId="19E65EF3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2E9E3939" w:rsidR="00E82608" w:rsidRDefault="00E82608"/>
    <w:p w14:paraId="5A877C75" w14:textId="0705FA4E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C17331" wp14:editId="4EE23C5E">
                <wp:simplePos x="0" y="0"/>
                <wp:positionH relativeFrom="margin">
                  <wp:posOffset>431800</wp:posOffset>
                </wp:positionH>
                <wp:positionV relativeFrom="margin">
                  <wp:posOffset>1235710</wp:posOffset>
                </wp:positionV>
                <wp:extent cx="4157345" cy="5941695"/>
                <wp:effectExtent l="0" t="0" r="0" b="190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4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495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PRE-CEREMONY SERENADE</w:t>
                            </w:r>
                          </w:p>
                          <w:p w14:paraId="48A90337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WELCOME</w:t>
                            </w:r>
                          </w:p>
                          <w:p w14:paraId="16ED3DCF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*INVOCATION</w:t>
                            </w:r>
                          </w:p>
                          <w:p w14:paraId="2668E619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ATTENTION</w:t>
                            </w:r>
                          </w:p>
                          <w:p w14:paraId="215013E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ADJUTANT’S CALL</w:t>
                            </w:r>
                          </w:p>
                          <w:p w14:paraId="1817DE4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MARCH ON</w:t>
                            </w:r>
                          </w:p>
                          <w:p w14:paraId="66B647F1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NATIONAL ANTHEM</w:t>
                            </w:r>
                          </w:p>
                          <w:p w14:paraId="79F2CAB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POSTING OF COLORS</w:t>
                            </w:r>
                          </w:p>
                          <w:p w14:paraId="725759A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OFF</w:t>
                            </w:r>
                          </w:p>
                          <w:p w14:paraId="1C16EB55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MANUAL OF ARMS</w:t>
                            </w:r>
                          </w:p>
                          <w:p w14:paraId="364ECE0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RECEIVE THE REPORT</w:t>
                            </w:r>
                          </w:p>
                          <w:p w14:paraId="0841EA10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PUBLISH THE ORDER</w:t>
                            </w:r>
                          </w:p>
                          <w:p w14:paraId="63BD184A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OFFICERS CENTER</w:t>
                            </w:r>
                          </w:p>
                          <w:p w14:paraId="6859BCBA" w14:textId="3A3F56C2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RELIEF AND APPOINTMENT</w:t>
                            </w:r>
                          </w:p>
                          <w:p w14:paraId="55AA1059" w14:textId="3CFCDCEF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VIP / GUEST REMARKS</w:t>
                            </w:r>
                          </w:p>
                          <w:p w14:paraId="78420BEF" w14:textId="3B8E6D68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RELIEVED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8D0B55B" w14:textId="2C4DB110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APPOINTED 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9CA1C55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PASS IN REVIEW</w:t>
                            </w:r>
                          </w:p>
                          <w:p w14:paraId="79ADAC29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*ANCHORS AWEIGH</w:t>
                            </w:r>
                          </w:p>
                          <w:p w14:paraId="16B2A57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*MARINES’ HYMN</w:t>
                            </w:r>
                          </w:p>
                          <w:p w14:paraId="5E81C65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CEREMONY CONCLUSION</w:t>
                            </w:r>
                          </w:p>
                          <w:p w14:paraId="33A25C08" w14:textId="77777777" w:rsidR="008F5E88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RECEPTION</w:t>
                            </w:r>
                          </w:p>
                          <w:p w14:paraId="6FDA491C" w14:textId="683BBDFE" w:rsidR="008F5E88" w:rsidRPr="00A819B7" w:rsidRDefault="008F5E88" w:rsidP="00A819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*EVENTS DURING WHICH GUESTS ARE REQUESTED TO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97.3pt;width:327.35pt;height:467.85pt;z-index: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Qs/9M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" filled="f" stroked="f">
                <v:textbox>
                  <w:txbxContent>
                    <w:p w14:paraId="652B49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PRE-CEREMONY SERENADE</w:t>
                      </w:r>
                    </w:p>
                    <w:p w14:paraId="48A90337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WELCOME</w:t>
                      </w:r>
                    </w:p>
                    <w:p w14:paraId="16ED3DCF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*INVOCATION</w:t>
                      </w:r>
                    </w:p>
                    <w:p w14:paraId="2668E61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ATTENTION</w:t>
                      </w:r>
                    </w:p>
                    <w:p w14:paraId="215013E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ADJUTANT’S CALL</w:t>
                      </w:r>
                    </w:p>
                    <w:p w14:paraId="1817DE4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MARCH ON</w:t>
                      </w:r>
                    </w:p>
                    <w:p w14:paraId="66B647F1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NATIONAL ANTHEM</w:t>
                      </w:r>
                    </w:p>
                    <w:p w14:paraId="79F2CAB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POSTING OF COLORS</w:t>
                      </w:r>
                    </w:p>
                    <w:p w14:paraId="725759A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OFF</w:t>
                      </w:r>
                    </w:p>
                    <w:p w14:paraId="1C16EB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MANUAL OF ARMS</w:t>
                      </w:r>
                    </w:p>
                    <w:p w14:paraId="364ECE0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RECEIVE THE REPORT</w:t>
                      </w:r>
                    </w:p>
                    <w:p w14:paraId="0841EA10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PUBLISH THE ORDER</w:t>
                      </w:r>
                    </w:p>
                    <w:p w14:paraId="63BD184A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OFFICERS CENTER</w:t>
                      </w:r>
                    </w:p>
                    <w:p w14:paraId="6859BCBA" w14:textId="3A3F56C2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RELIEF AND APPOINTMENT</w:t>
                      </w:r>
                    </w:p>
                    <w:p w14:paraId="55AA1059" w14:textId="3CFCDCEF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VIP / GUEST REMARKS</w:t>
                      </w:r>
                    </w:p>
                    <w:p w14:paraId="78420BEF" w14:textId="3B8E6D68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RELIEVED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8D0B55B" w14:textId="2C4DB110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APPOINTED 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9CA1C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PASS IN REVIEW</w:t>
                      </w:r>
                    </w:p>
                    <w:p w14:paraId="79ADAC2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*ANCHORS AWEIGH</w:t>
                      </w:r>
                    </w:p>
                    <w:p w14:paraId="16B2A57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*MARINES’ HYMN</w:t>
                      </w:r>
                    </w:p>
                    <w:p w14:paraId="5E81C6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CEREMONY CONCLUSION</w:t>
                      </w:r>
                    </w:p>
                    <w:p w14:paraId="33A25C08" w14:textId="77777777" w:rsidR="008F5E88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RECEPTION</w:t>
                      </w:r>
                    </w:p>
                    <w:p w14:paraId="6FDA491C" w14:textId="683BBDFE" w:rsidR="008F5E88" w:rsidRPr="00A819B7" w:rsidRDefault="008F5E88" w:rsidP="00A819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br/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t>*EVENTS DURING WHICH GUESTS ARE REQUESTED TO STAND.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555D3CF9" w14:textId="77777777" w:rsidR="00E82608" w:rsidRDefault="00E82608"/>
    <w:p w14:paraId="74F900EF" w14:textId="251B2284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D07E311" wp14:editId="5832B9E3">
                <wp:simplePos x="0" y="0"/>
                <wp:positionH relativeFrom="margin">
                  <wp:posOffset>1169991</wp:posOffset>
                </wp:positionH>
                <wp:positionV relativeFrom="margin">
                  <wp:posOffset>254000</wp:posOffset>
                </wp:positionV>
                <wp:extent cx="2698108" cy="7207885"/>
                <wp:effectExtent l="0" t="0" r="0" b="571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2.15pt;margin-top:20pt;width:212.45pt;height:567.55pt;z-index:25165209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CKO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nBob3Rvc2hv&#10;cD0iaHR0cDovL25zLmFkb2JlLmNvbS9waG90b3Nob3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ctMDctMTJUMDE6Mjg6MDEtMDc6MDA8L3htcDpDcmVhdGVEYXRlPgogICAgICAgICA8&#10;eG1wOk1ldGFkYXRhRGF0ZT4yMDE3LTA3LTE5VDEyOjIzOjA5LTA3OjAwPC94bXA6TWV0YWRhdGFE&#10;YXRlPgogICAgICAgICA8eG1wOk1vZGlmeURhdGU+MjAxNy0wNy0xOVQxMjoyMzowOS0wNzowMDwv&#10;eG1wOk1vZGlmeURhdGU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kNWZiZDZmMi0yZjAzLTRjNzUtYTA0Yy1lOTZjYWM3YTA4MDU8L3N0RXZ0&#10;Omluc3RhbmNlSUQ+CiAgICAgICAgICAgICAgICAgIDxzdEV2dDp3aGVuPjIwMTctMDctMTJUMDE6&#10;Mjg6MDEtMDc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kMTJkYjIxNi01Mzc4LTQzNGItOWZlZC1hN2RjY2YyMTEyNzk8L3N0RXZ0Omluc3Rh&#10;bmNlSUQ+CiAgICAgICAgICAgICAgICAgIDxzdEV2dDp3aGVuPjIwMTctMDctMTJUMjI6NTg6Mj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mYzQy&#10;ZTIxZS1hNDM2LTRmZjUtYTdmMS1mOTM3MjY1OTNlNjY8L3N0RXZ0Omluc3RhbmNlSUQ+CiAgICAg&#10;ICAgICAgICAgICAgIDxzdEV2dDp3aGVuPjIwMTctMDctMThUMDM6MjI6MzU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dm5k&#10;LmFkb2JlLnBob3Rvc2hvcCB0byBpbWFnZS9wbmc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ozNGFiNTViNS02ZjA4LTQxNTItYmVlNi05ZDIxNjkyYzhlMmQ8L3N0RXZ0Omluc3Rh&#10;bmNlSUQ+CiAgICAgICAgICAgICAgICAgIDxzdEV2dDp3aGVuPjIwMTctMDctMThUMDM6MjI6Mz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TRm&#10;Y2E0Mi1mMDY0LTRhZGUtYWE4Yy0yMTViNmM0MjVmYzg8L3N0RXZ0Omluc3RhbmNlSUQ+CiAgICAg&#10;ICAgICAgICAgICAgIDxzdEV2dDp3aGVuPjIwMTctMDctMTlUMTI6MjM6MDk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ODg2PC9leGlmOlBpeGVsWERpbWVuc2lvbj4KICAgICAgICAgPGV4aWY6UGl4&#10;ZWxZRGltZW5zaW9uPjkz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">
                <v:shape id="Picture 58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U&#10;0PTEAAAA2wAAAA8AAABkcnMvZG93bnJldi54bWxET8tqwkAU3Rf6D8MtuCk6MbSlREepgiItlPpa&#10;uLtmrpPQzJ2QGWP0651FocvDeY+nna1ES40vHSsYDhIQxLnTJRsFu+2i/w7CB2SNlWNScCUP08nj&#10;wxgz7S68pnYTjIgh7DNUUIRQZ1L6vCCLfuBq4sidXGMxRNgYqRu8xHBbyTRJ3qTFkmNDgTXNC8p/&#10;N2er4LC/ft/W6eylXZr0+Pk1M/Nn96NU76n7GIEI1IV/8Z97pRW8xrHxS/wBcn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U0PTEAAAA2wAAAA8AAAAAAAAAAAAAAAAAnAIA&#10;AGRycy9kb3ducmV2LnhtbFBLBQYAAAAABAAEAPcAAACNAwAAAAA=&#10;">
                  <v:imagedata r:id="rId18" o:title=""/>
                  <v:path arrowok="t"/>
                </v:shape>
                <v:shape id="Picture 59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dW/IAAAA2wAAAA8AAABkcnMvZG93bnJldi54bWxEj0FrwkAUhO8F/8PyBC+lbgxtqamrqGARC6Vq&#10;e+jtmX1ugtm3IbvG2F/fLRR6HGbmG2Yy62wlWmp86VjBaJiAIM6dLtko+Niv7p5A+ICssXJMCq7k&#10;YTbt3Uww0+7CW2p3wYgIYZ+hgiKEOpPS5wVZ9ENXE0fv6BqLIcrGSN3gJcJtJdMkeZQWS44LBda0&#10;LCg/7c5Wwdfn9e17my7u2xeTHjavC7O8de9KDfrd/BlEoC78h//aa63gYQ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9mHVvyAAAANsAAAAPAAAAAAAAAAAAAAAA&#10;AJwCAABkcnMvZG93bnJldi54bWxQSwUGAAAAAAQABAD3AAAAkQMAAAAA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0FA5C0EC" w14:textId="44C84B61" w:rsidR="00E82608" w:rsidRDefault="00E82608"/>
    <w:p w14:paraId="64E6C705" w14:textId="5300AD2A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A114BC" wp14:editId="2D122E34">
                <wp:simplePos x="0" y="0"/>
                <wp:positionH relativeFrom="margin">
                  <wp:posOffset>440690</wp:posOffset>
                </wp:positionH>
                <wp:positionV relativeFrom="margin">
                  <wp:posOffset>623570</wp:posOffset>
                </wp:positionV>
                <wp:extent cx="4157345" cy="38354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A08E" w14:textId="4D25A70E" w:rsidR="008F5E88" w:rsidRPr="00A56D7C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CEREMONIAL STAFF</w:t>
                            </w:r>
                          </w:p>
                          <w:p w14:paraId="476B1AB0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34.7pt;margin-top:49.1pt;width:327.35pt;height:30.2pt;z-index:251650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dOO9Q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" filled="f" stroked="f">
                <v:textbox>
                  <w:txbxContent>
                    <w:p w14:paraId="229BA08E" w14:textId="4D25A70E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CEREMONIAL STAFF</w:t>
                      </w:r>
                    </w:p>
                    <w:p w14:paraId="476B1AB0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6DE7E2" w14:textId="77777777" w:rsidR="00E82608" w:rsidRDefault="00E82608"/>
    <w:p w14:paraId="07656D25" w14:textId="6CD84A36" w:rsidR="00E82608" w:rsidRDefault="00E82608"/>
    <w:p w14:paraId="5918E614" w14:textId="40A3D900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6E0C8F" wp14:editId="2D835A95">
                <wp:simplePos x="0" y="0"/>
                <wp:positionH relativeFrom="margin">
                  <wp:posOffset>440055</wp:posOffset>
                </wp:positionH>
                <wp:positionV relativeFrom="margin">
                  <wp:posOffset>1168400</wp:posOffset>
                </wp:positionV>
                <wp:extent cx="4157345" cy="5983605"/>
                <wp:effectExtent l="0" t="0" r="0" b="1079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6F49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COMMANDER OF TROOPS</w:t>
                            </w:r>
                          </w:p>
                          <w:p w14:paraId="70D311D1" w14:textId="2DC5CADF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C5F7802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258BD2F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CHAPLAIN</w:t>
                            </w:r>
                          </w:p>
                          <w:p w14:paraId="01E43484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A409BD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0BA7DD7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NARRATOR</w:t>
                            </w:r>
                          </w:p>
                          <w:p w14:paraId="2ABF4F3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0CABB25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31E54C5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ADJUTANT</w:t>
                            </w:r>
                          </w:p>
                          <w:p w14:paraId="084FEC9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986526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6113CE9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COLOR GUARD</w:t>
                            </w:r>
                          </w:p>
                          <w:p w14:paraId="7D336ED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751A81D8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14F43228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STAFF OFFICERS</w:t>
                            </w:r>
                          </w:p>
                          <w:p w14:paraId="3930D540" w14:textId="77777777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171BE4F" w14:textId="0A712E99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9D948CD" w14:textId="773013B6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33158F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4C0325E7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2FD1E8D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 xml:space="preserve">STAFF NON-COMMISSIONED OFFICERS </w:t>
                            </w:r>
                          </w:p>
                          <w:p w14:paraId="3315524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01B46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07281A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3E499E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5331DF" w14:textId="77777777" w:rsidR="0026263B" w:rsidRPr="00F30021" w:rsidRDefault="0026263B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644F2358" w14:textId="6C414550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MUSIC PROVIDED BY THE 1ST MARINE DIVISION BAND</w:t>
                            </w:r>
                          </w:p>
                          <w:p w14:paraId="3C4ACA3E" w14:textId="3AC51618" w:rsidR="008F5E88" w:rsidRPr="00F30021" w:rsidRDefault="008F5E88" w:rsidP="00F30021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34.65pt;margin-top:92pt;width:327.35pt;height:471.1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" filled="f" stroked="f">
                <v:textbox>
                  <w:txbxContent>
                    <w:p w14:paraId="35ED6F49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COMMANDER OF TROOPS</w:t>
                      </w:r>
                    </w:p>
                    <w:p w14:paraId="70D311D1" w14:textId="2DC5CADF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C5F7802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258BD2F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CHAPLAIN</w:t>
                      </w:r>
                    </w:p>
                    <w:p w14:paraId="01E43484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A409B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0BA7DD7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NARRATOR</w:t>
                      </w:r>
                    </w:p>
                    <w:p w14:paraId="2ABF4F3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0CABB25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31E54C5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ADJUTANT</w:t>
                      </w:r>
                    </w:p>
                    <w:p w14:paraId="084FEC9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986526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6113CE9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COLOR GUARD</w:t>
                      </w:r>
                    </w:p>
                    <w:p w14:paraId="7D336E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751A81D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14F4322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STAFF OFFICERS</w:t>
                      </w:r>
                    </w:p>
                    <w:p w14:paraId="3930D540" w14:textId="77777777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171BE4F" w14:textId="0A712E99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9D948CD" w14:textId="773013B6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33158F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4C0325E7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2FD1E8D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 xml:space="preserve">STAFF NON-COMMISSIONED OFFICERS </w:t>
                      </w:r>
                    </w:p>
                    <w:p w14:paraId="3315524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01B46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07281A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3E499E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5331DF" w14:textId="77777777" w:rsidR="0026263B" w:rsidRPr="00F30021" w:rsidRDefault="0026263B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644F2358" w14:textId="6C414550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Cs/>
                          <w:color w:val="365F91" w:themeColor="accent1" w:themeShade="BF"/>
                          <w:sz w:val="22"/>
                          <w:szCs w:val="22"/>
                        </w:rPr>
                        <w:t>MUSIC PROVIDED BY THE 1ST MARINE DIVISION BAND</w:t>
                      </w:r>
                    </w:p>
                    <w:p w14:paraId="3C4ACA3E" w14:textId="3AC51618" w:rsidR="008F5E88" w:rsidRPr="00F30021" w:rsidRDefault="008F5E88" w:rsidP="00F30021">
                      <w:pPr>
                        <w:pStyle w:val="BalloonTex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B3F6B9A" w14:textId="77777777" w:rsidR="00E82608" w:rsidRDefault="00E82608"/>
    <w:p w14:paraId="3B0FC0B9" w14:textId="77777777" w:rsidR="00E82608" w:rsidRDefault="00E82608"/>
    <w:p w14:paraId="66614183" w14:textId="77777777" w:rsidR="00E82608" w:rsidRDefault="00E82608"/>
    <w:p w14:paraId="3C1B234B" w14:textId="77777777" w:rsidR="00E82608" w:rsidRDefault="00E82608"/>
    <w:p w14:paraId="7825D2E1" w14:textId="77777777" w:rsidR="00E82608" w:rsidRDefault="00E82608"/>
    <w:p w14:paraId="5E17EB63" w14:textId="77777777" w:rsidR="00E82608" w:rsidRDefault="00E82608"/>
    <w:p w14:paraId="56AE134C" w14:textId="77777777" w:rsidR="00E82608" w:rsidRDefault="00E82608"/>
    <w:p w14:paraId="6F273EBF" w14:textId="77777777" w:rsidR="00E82608" w:rsidRDefault="00E82608"/>
    <w:p w14:paraId="4F9F140E" w14:textId="77777777" w:rsidR="00E82608" w:rsidRDefault="00E82608"/>
    <w:p w14:paraId="24D141DE" w14:textId="77777777" w:rsidR="00E82608" w:rsidRDefault="00E82608"/>
    <w:p w14:paraId="0AD8A0E4" w14:textId="77777777" w:rsidR="00E82608" w:rsidRDefault="00E82608"/>
    <w:p w14:paraId="33A109FE" w14:textId="77777777" w:rsidR="00E82608" w:rsidRDefault="00E82608"/>
    <w:p w14:paraId="440933D5" w14:textId="77777777" w:rsidR="00E82608" w:rsidRDefault="00E82608"/>
    <w:p w14:paraId="30165510" w14:textId="77777777" w:rsidR="00E82608" w:rsidRDefault="00E82608"/>
    <w:p w14:paraId="63CA02C1" w14:textId="77777777" w:rsidR="00E82608" w:rsidRDefault="00E82608"/>
    <w:p w14:paraId="57D88BF1" w14:textId="77777777" w:rsidR="00E82608" w:rsidRDefault="00E82608"/>
    <w:p w14:paraId="297D709F" w14:textId="77777777" w:rsidR="00E82608" w:rsidRDefault="00E82608"/>
    <w:p w14:paraId="4C5655F5" w14:textId="77777777" w:rsidR="00E82608" w:rsidRDefault="00E82608"/>
    <w:p w14:paraId="272C7BCF" w14:textId="77777777" w:rsidR="00E82608" w:rsidRDefault="00E82608"/>
    <w:p w14:paraId="70968BF0" w14:textId="77777777" w:rsidR="00E82608" w:rsidRDefault="00E82608"/>
    <w:p w14:paraId="5A836AED" w14:textId="77777777" w:rsidR="00E82608" w:rsidRDefault="00E82608"/>
    <w:p w14:paraId="7EA9DFEF" w14:textId="77777777" w:rsidR="00E82608" w:rsidRDefault="00E82608"/>
    <w:p w14:paraId="5600CBDC" w14:textId="77777777" w:rsidR="00E82608" w:rsidRDefault="00E82608"/>
    <w:p w14:paraId="77999075" w14:textId="77777777" w:rsidR="00E82608" w:rsidRDefault="00E82608"/>
    <w:p w14:paraId="5947DB07" w14:textId="77777777" w:rsidR="00E82608" w:rsidRDefault="00E82608"/>
    <w:p w14:paraId="34AA8591" w14:textId="77777777" w:rsidR="00E82608" w:rsidRDefault="00E82608"/>
    <w:p w14:paraId="0CD2E658" w14:textId="77777777" w:rsidR="00E82608" w:rsidRDefault="00E82608"/>
    <w:p w14:paraId="11DB6935" w14:textId="77777777" w:rsidR="00E82608" w:rsidRDefault="00E82608"/>
    <w:p w14:paraId="295FC250" w14:textId="77777777" w:rsidR="00E82608" w:rsidRDefault="00E82608"/>
    <w:p w14:paraId="59AE4968" w14:textId="77777777" w:rsidR="00E82608" w:rsidRDefault="00E82608"/>
    <w:p w14:paraId="0E430C87" w14:textId="77777777" w:rsidR="00E82608" w:rsidRDefault="00E82608"/>
    <w:p w14:paraId="3D44402E" w14:textId="13BE4965" w:rsidR="00E82608" w:rsidRDefault="00E82608"/>
    <w:p w14:paraId="7E5EF3D5" w14:textId="77777777" w:rsidR="00E82608" w:rsidRDefault="00E82608"/>
    <w:p w14:paraId="1BBD2B64" w14:textId="061274A6" w:rsidR="00E82608" w:rsidRDefault="00E82608"/>
    <w:p w14:paraId="43365C4B" w14:textId="77777777" w:rsidR="00E82608" w:rsidRDefault="00E82608"/>
    <w:p w14:paraId="177F6F3B" w14:textId="77777777" w:rsidR="00E82608" w:rsidRDefault="00E82608"/>
    <w:p w14:paraId="107CBC66" w14:textId="77777777" w:rsidR="0026263B" w:rsidRDefault="0026263B" w:rsidP="0026263B"/>
    <w:p w14:paraId="1C543EB8" w14:textId="77777777" w:rsidR="0026263B" w:rsidRDefault="0026263B" w:rsidP="0026263B"/>
    <w:p w14:paraId="66F6CC0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4256" behindDoc="0" locked="0" layoutInCell="1" allowOverlap="1" wp14:anchorId="0DF7CD10" wp14:editId="76829894">
            <wp:simplePos x="0" y="0"/>
            <wp:positionH relativeFrom="column">
              <wp:posOffset>2338705</wp:posOffset>
            </wp:positionH>
            <wp:positionV relativeFrom="paragraph">
              <wp:posOffset>557530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2467B2" wp14:editId="0EAAC9F2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3E8A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D68FC49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6FA379A6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D7EBC54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5" type="#_x0000_t202" style="position:absolute;margin-left:178.65pt;margin-top:.5pt;width:183.35pt;height:4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DR/WYDyQIAAAg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43213E8A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D68FC49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6FA379A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6D7EBC54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911F7D2" wp14:editId="515D01E3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DB7FB" w14:textId="77777777" w:rsidR="0026263B" w:rsidRDefault="0026263B" w:rsidP="0026263B"/>
    <w:p w14:paraId="3487DBB2" w14:textId="77777777" w:rsidR="0026263B" w:rsidRDefault="0026263B" w:rsidP="0026263B">
      <w:pPr>
        <w:jc w:val="center"/>
      </w:pPr>
    </w:p>
    <w:p w14:paraId="5B040864" w14:textId="77777777" w:rsidR="0026263B" w:rsidRDefault="0026263B" w:rsidP="0026263B"/>
    <w:p w14:paraId="44C2BE2B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1E500E" wp14:editId="3DF22D2F">
                <wp:simplePos x="0" y="0"/>
                <wp:positionH relativeFrom="column">
                  <wp:posOffset>278765</wp:posOffset>
                </wp:positionH>
                <wp:positionV relativeFrom="paragraph">
                  <wp:posOffset>66040</wp:posOffset>
                </wp:positionV>
                <wp:extent cx="4461510" cy="6188710"/>
                <wp:effectExtent l="0" t="0" r="0" b="8890"/>
                <wp:wrapThrough wrapText="bothSides">
                  <wp:wrapPolygon edited="0">
                    <wp:start x="123" y="0"/>
                    <wp:lineTo x="123" y="21542"/>
                    <wp:lineTo x="21397" y="21542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BD96E" w14:textId="77777777" w:rsidR="0026263B" w:rsidRPr="00763B73" w:rsidRDefault="0026263B" w:rsidP="0026263B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A10EA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CBAFCC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7FF9F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4A46D5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046852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22DBF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5D8C3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6D7F82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57235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7F4A00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7EABB59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C62FAC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21.95pt;margin-top:5.2pt;width:351.3pt;height:487.3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lxNMCAAAZ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" filled="f" stroked="f">
                <v:textbox>
                  <w:txbxContent>
                    <w:p w14:paraId="320BD96E" w14:textId="77777777" w:rsidR="0026263B" w:rsidRPr="00763B73" w:rsidRDefault="0026263B" w:rsidP="0026263B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A10EA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CBAFCC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C7FF9F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4A46D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3046852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22DBF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35D8C3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6D7F82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5723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7F4A00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7EABB59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C62FAC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06494A" w14:textId="77777777" w:rsidR="0026263B" w:rsidRDefault="0026263B" w:rsidP="0026263B"/>
    <w:p w14:paraId="52369BA3" w14:textId="77777777" w:rsidR="0026263B" w:rsidRDefault="0026263B" w:rsidP="0026263B"/>
    <w:p w14:paraId="13FD8A85" w14:textId="77777777" w:rsidR="0026263B" w:rsidRDefault="0026263B" w:rsidP="0026263B"/>
    <w:p w14:paraId="00B7BCAE" w14:textId="77777777" w:rsidR="0026263B" w:rsidRDefault="0026263B" w:rsidP="0026263B"/>
    <w:p w14:paraId="23CE00B5" w14:textId="77777777" w:rsidR="0026263B" w:rsidRDefault="0026263B" w:rsidP="0026263B"/>
    <w:p w14:paraId="30FDDAA6" w14:textId="77777777" w:rsidR="0026263B" w:rsidRDefault="0026263B" w:rsidP="0026263B"/>
    <w:p w14:paraId="15B9EECE" w14:textId="77777777" w:rsidR="0026263B" w:rsidRDefault="0026263B" w:rsidP="0026263B"/>
    <w:p w14:paraId="190B2486" w14:textId="77777777" w:rsidR="0026263B" w:rsidRDefault="0026263B" w:rsidP="0026263B"/>
    <w:p w14:paraId="5B84F60B" w14:textId="77777777" w:rsidR="0026263B" w:rsidRDefault="0026263B" w:rsidP="0026263B"/>
    <w:p w14:paraId="16DFDF86" w14:textId="77777777" w:rsidR="0026263B" w:rsidRDefault="0026263B" w:rsidP="0026263B"/>
    <w:p w14:paraId="258ED978" w14:textId="77777777" w:rsidR="0026263B" w:rsidRDefault="0026263B" w:rsidP="0026263B"/>
    <w:p w14:paraId="74399680" w14:textId="77777777" w:rsidR="0026263B" w:rsidRDefault="0026263B" w:rsidP="0026263B"/>
    <w:p w14:paraId="604F9865" w14:textId="77777777" w:rsidR="0026263B" w:rsidRDefault="0026263B" w:rsidP="0026263B"/>
    <w:p w14:paraId="68964A1C" w14:textId="77777777" w:rsidR="0026263B" w:rsidRDefault="0026263B" w:rsidP="0026263B"/>
    <w:p w14:paraId="68A5F1D5" w14:textId="77777777" w:rsidR="0026263B" w:rsidRDefault="0026263B" w:rsidP="0026263B"/>
    <w:p w14:paraId="413B542B" w14:textId="77777777" w:rsidR="0026263B" w:rsidRDefault="0026263B" w:rsidP="0026263B"/>
    <w:p w14:paraId="1C18BCA8" w14:textId="77777777" w:rsidR="0026263B" w:rsidRDefault="0026263B" w:rsidP="0026263B"/>
    <w:p w14:paraId="7C0A33FF" w14:textId="77777777" w:rsidR="0026263B" w:rsidRDefault="0026263B" w:rsidP="0026263B"/>
    <w:p w14:paraId="2E79BBF8" w14:textId="77777777" w:rsidR="0026263B" w:rsidRDefault="0026263B" w:rsidP="0026263B"/>
    <w:p w14:paraId="0F2CD62A" w14:textId="77777777" w:rsidR="0026263B" w:rsidRDefault="0026263B" w:rsidP="0026263B"/>
    <w:p w14:paraId="4620BE28" w14:textId="77777777" w:rsidR="0026263B" w:rsidRDefault="0026263B" w:rsidP="0026263B"/>
    <w:p w14:paraId="712BE782" w14:textId="77777777" w:rsidR="0026263B" w:rsidRDefault="0026263B" w:rsidP="0026263B"/>
    <w:p w14:paraId="3C5D6468" w14:textId="77777777" w:rsidR="0026263B" w:rsidRDefault="0026263B" w:rsidP="0026263B"/>
    <w:p w14:paraId="65E1BF1F" w14:textId="77777777" w:rsidR="0026263B" w:rsidRDefault="0026263B" w:rsidP="0026263B"/>
    <w:p w14:paraId="206E0432" w14:textId="77777777" w:rsidR="0026263B" w:rsidRDefault="0026263B" w:rsidP="0026263B"/>
    <w:p w14:paraId="37A3B646" w14:textId="77777777" w:rsidR="0026263B" w:rsidRDefault="0026263B" w:rsidP="0026263B"/>
    <w:p w14:paraId="1E94798B" w14:textId="77777777" w:rsidR="0026263B" w:rsidRDefault="0026263B" w:rsidP="0026263B"/>
    <w:p w14:paraId="4107825E" w14:textId="77777777" w:rsidR="0026263B" w:rsidRDefault="0026263B" w:rsidP="0026263B"/>
    <w:p w14:paraId="582124D1" w14:textId="77777777" w:rsidR="0026263B" w:rsidRDefault="0026263B" w:rsidP="0026263B"/>
    <w:p w14:paraId="0A8E4982" w14:textId="77777777" w:rsidR="0026263B" w:rsidRDefault="0026263B" w:rsidP="0026263B"/>
    <w:p w14:paraId="0FA6C311" w14:textId="77777777" w:rsidR="0026263B" w:rsidRDefault="0026263B" w:rsidP="0026263B"/>
    <w:p w14:paraId="0B96178E" w14:textId="77777777" w:rsidR="0026263B" w:rsidRDefault="0026263B" w:rsidP="0026263B"/>
    <w:p w14:paraId="181254CA" w14:textId="77777777" w:rsidR="0026263B" w:rsidRDefault="0026263B" w:rsidP="0026263B"/>
    <w:p w14:paraId="124B97B0" w14:textId="77777777" w:rsidR="0026263B" w:rsidRDefault="0026263B" w:rsidP="0026263B"/>
    <w:p w14:paraId="7906E74B" w14:textId="77777777" w:rsidR="0026263B" w:rsidRDefault="0026263B" w:rsidP="0026263B"/>
    <w:p w14:paraId="18E41678" w14:textId="77777777" w:rsidR="0026263B" w:rsidRDefault="0026263B" w:rsidP="0026263B"/>
    <w:p w14:paraId="013EB491" w14:textId="77777777" w:rsidR="0026263B" w:rsidRDefault="0026263B" w:rsidP="0026263B"/>
    <w:p w14:paraId="5DA1D047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BC46E8" wp14:editId="67F8FC29">
                <wp:simplePos x="0" y="0"/>
                <wp:positionH relativeFrom="column">
                  <wp:posOffset>2437130</wp:posOffset>
                </wp:positionH>
                <wp:positionV relativeFrom="paragraph">
                  <wp:posOffset>157480</wp:posOffset>
                </wp:positionV>
                <wp:extent cx="2249805" cy="5835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E3A2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1A3B7AB2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76DEC505" w14:textId="77777777" w:rsidR="0026263B" w:rsidRPr="008E7844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B394029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7" type="#_x0000_t202" style="position:absolute;margin-left:191.9pt;margin-top:12.4pt;width:177.15pt;height:4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4KGcsCAAAKBgAADgAAAGRycy9lMm9Eb2MueG1srFRLb9swDL4P2H8QdE9tZ3GbGHUKN0WGAUVb&#10;rB16VmQpMabXJCVxNuy/j5Lt9LEd1mEXmSY/UeTHx/lFKwXaMesarUqcnaQYMUV13ah1ib88LEdT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" filled="f" stroked="f">
                <v:textbox inset="0,0,0,0">
                  <w:txbxContent>
                    <w:p w14:paraId="1C3AE3A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1A3B7AB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76DEC505" w14:textId="77777777" w:rsidR="0026263B" w:rsidRPr="008E7844" w:rsidRDefault="0026263B" w:rsidP="0026263B">
                      <w:pPr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B394029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5EE8E7B" wp14:editId="3BDCD981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3C01713" w14:textId="77777777" w:rsidR="0026263B" w:rsidRDefault="0026263B" w:rsidP="0026263B"/>
    <w:p w14:paraId="1B420CB2" w14:textId="77777777" w:rsidR="0026263B" w:rsidRDefault="0026263B" w:rsidP="0026263B"/>
    <w:p w14:paraId="4FEDC581" w14:textId="77777777" w:rsidR="0026263B" w:rsidRDefault="0026263B" w:rsidP="0026263B"/>
    <w:p w14:paraId="6FBED29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7328" behindDoc="0" locked="0" layoutInCell="1" allowOverlap="1" wp14:anchorId="2290F505" wp14:editId="2E147B69">
            <wp:simplePos x="0" y="0"/>
            <wp:positionH relativeFrom="column">
              <wp:posOffset>2489200</wp:posOffset>
            </wp:positionH>
            <wp:positionV relativeFrom="paragraph">
              <wp:posOffset>10160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18D7A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CF46A1" wp14:editId="44D58660">
                <wp:simplePos x="0" y="0"/>
                <wp:positionH relativeFrom="column">
                  <wp:posOffset>218440</wp:posOffset>
                </wp:positionH>
                <wp:positionV relativeFrom="paragraph">
                  <wp:posOffset>96520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8">
                        <w:txbxContent>
                          <w:p w14:paraId="3E5F3BBD" w14:textId="77777777" w:rsidR="0026263B" w:rsidRPr="00763B73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683892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F310EDB" w14:textId="77777777" w:rsidR="0026263B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7813CD29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AB2836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68A4DF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89C24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9EFBBC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0440F3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73C7AD3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40D49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02923F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6556670B" w14:textId="77777777" w:rsidR="0026263B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EBBEB6F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A43E46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9D3C0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014836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E01DC5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6F9C6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CED88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655A21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7.2pt;margin-top:7.6pt;width:351.2pt;height:494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jcJtICAAAZ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" filled="f" stroked="f">
                <v:textbox style="mso-next-textbox:#Text Box 24">
                  <w:txbxContent>
                    <w:p w14:paraId="3E5F3BBD" w14:textId="77777777" w:rsidR="0026263B" w:rsidRPr="00763B73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683892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F310EDB" w14:textId="77777777" w:rsidR="0026263B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7813CD29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AB2836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68A4DF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289C24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9EFBBC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D0440F3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73C7AD3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40D49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02923F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6556670B" w14:textId="77777777" w:rsidR="0026263B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EBBEB6F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A43E46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9D3C0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014836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E01DC5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86F9C6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CED88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655A21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BD31CC" w14:textId="77777777" w:rsidR="0026263B" w:rsidRDefault="0026263B" w:rsidP="0026263B"/>
    <w:p w14:paraId="3B2C4CF4" w14:textId="77777777" w:rsidR="0026263B" w:rsidRDefault="0026263B" w:rsidP="0026263B"/>
    <w:p w14:paraId="2D911192" w14:textId="77777777" w:rsidR="0026263B" w:rsidRDefault="0026263B" w:rsidP="0026263B"/>
    <w:p w14:paraId="315BDB37" w14:textId="77777777" w:rsidR="0026263B" w:rsidRDefault="0026263B" w:rsidP="0026263B"/>
    <w:p w14:paraId="2BF5AA45" w14:textId="77777777" w:rsidR="0026263B" w:rsidRDefault="0026263B" w:rsidP="0026263B"/>
    <w:p w14:paraId="0A91D204" w14:textId="77777777" w:rsidR="0026263B" w:rsidRDefault="0026263B" w:rsidP="0026263B"/>
    <w:p w14:paraId="173298BB" w14:textId="77777777" w:rsidR="0026263B" w:rsidRDefault="0026263B" w:rsidP="0026263B"/>
    <w:p w14:paraId="0B19F708" w14:textId="77777777" w:rsidR="0026263B" w:rsidRDefault="0026263B" w:rsidP="0026263B"/>
    <w:p w14:paraId="7E26B11D" w14:textId="77777777" w:rsidR="0026263B" w:rsidRDefault="0026263B" w:rsidP="0026263B"/>
    <w:p w14:paraId="2D65A31E" w14:textId="77777777" w:rsidR="0026263B" w:rsidRDefault="0026263B" w:rsidP="0026263B"/>
    <w:p w14:paraId="2F2F79DC" w14:textId="77777777" w:rsidR="0026263B" w:rsidRDefault="0026263B" w:rsidP="0026263B"/>
    <w:p w14:paraId="4B62BD18" w14:textId="77777777" w:rsidR="0026263B" w:rsidRDefault="0026263B" w:rsidP="0026263B"/>
    <w:p w14:paraId="25FD2932" w14:textId="77777777" w:rsidR="0026263B" w:rsidRDefault="0026263B" w:rsidP="0026263B"/>
    <w:p w14:paraId="7C223715" w14:textId="77777777" w:rsidR="0026263B" w:rsidRDefault="0026263B" w:rsidP="0026263B"/>
    <w:p w14:paraId="47A80B40" w14:textId="77777777" w:rsidR="0026263B" w:rsidRDefault="0026263B" w:rsidP="0026263B"/>
    <w:p w14:paraId="14C48260" w14:textId="77777777" w:rsidR="0026263B" w:rsidRDefault="0026263B" w:rsidP="0026263B"/>
    <w:p w14:paraId="51CA5479" w14:textId="77777777" w:rsidR="0026263B" w:rsidRDefault="0026263B" w:rsidP="0026263B"/>
    <w:p w14:paraId="5A177741" w14:textId="77777777" w:rsidR="0026263B" w:rsidRDefault="0026263B" w:rsidP="0026263B"/>
    <w:p w14:paraId="5146D586" w14:textId="77777777" w:rsidR="0026263B" w:rsidRDefault="0026263B" w:rsidP="0026263B"/>
    <w:p w14:paraId="257A5883" w14:textId="77777777" w:rsidR="0026263B" w:rsidRDefault="0026263B" w:rsidP="0026263B"/>
    <w:p w14:paraId="61A26378" w14:textId="77777777" w:rsidR="0026263B" w:rsidRDefault="0026263B" w:rsidP="0026263B"/>
    <w:p w14:paraId="2DCED02E" w14:textId="77777777" w:rsidR="0026263B" w:rsidRDefault="0026263B" w:rsidP="0026263B"/>
    <w:p w14:paraId="72154987" w14:textId="77777777" w:rsidR="0026263B" w:rsidRDefault="0026263B" w:rsidP="0026263B"/>
    <w:p w14:paraId="35B2B18F" w14:textId="77777777" w:rsidR="0026263B" w:rsidRDefault="0026263B" w:rsidP="0026263B"/>
    <w:p w14:paraId="23529BFC" w14:textId="77777777" w:rsidR="0026263B" w:rsidRDefault="0026263B" w:rsidP="0026263B"/>
    <w:p w14:paraId="3336CEA4" w14:textId="77777777" w:rsidR="0026263B" w:rsidRDefault="0026263B" w:rsidP="0026263B"/>
    <w:p w14:paraId="58A236FA" w14:textId="77777777" w:rsidR="0026263B" w:rsidRDefault="0026263B" w:rsidP="0026263B"/>
    <w:p w14:paraId="62240702" w14:textId="77777777" w:rsidR="0026263B" w:rsidRDefault="0026263B" w:rsidP="0026263B"/>
    <w:p w14:paraId="1B2DD10A" w14:textId="77777777" w:rsidR="0026263B" w:rsidRDefault="0026263B" w:rsidP="0026263B"/>
    <w:p w14:paraId="47B92308" w14:textId="77777777" w:rsidR="0026263B" w:rsidRDefault="0026263B" w:rsidP="0026263B"/>
    <w:p w14:paraId="2481BECD" w14:textId="77777777" w:rsidR="0026263B" w:rsidRDefault="0026263B" w:rsidP="0026263B"/>
    <w:p w14:paraId="20819099" w14:textId="77777777" w:rsidR="0026263B" w:rsidRDefault="0026263B" w:rsidP="0026263B"/>
    <w:p w14:paraId="2594F40F" w14:textId="77777777" w:rsidR="0026263B" w:rsidRDefault="0026263B" w:rsidP="0026263B"/>
    <w:p w14:paraId="5E6398F2" w14:textId="77777777" w:rsidR="0026263B" w:rsidRDefault="0026263B" w:rsidP="0026263B"/>
    <w:p w14:paraId="2DEF7047" w14:textId="77777777" w:rsidR="0026263B" w:rsidRDefault="0026263B" w:rsidP="0026263B"/>
    <w:p w14:paraId="55B33101" w14:textId="77777777" w:rsidR="0026263B" w:rsidRDefault="0026263B" w:rsidP="0026263B"/>
    <w:p w14:paraId="566BCBB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90DC54" wp14:editId="266158FC">
                <wp:simplePos x="0" y="0"/>
                <wp:positionH relativeFrom="column">
                  <wp:posOffset>320675</wp:posOffset>
                </wp:positionH>
                <wp:positionV relativeFrom="paragraph">
                  <wp:posOffset>304165</wp:posOffset>
                </wp:positionV>
                <wp:extent cx="4403725" cy="7128510"/>
                <wp:effectExtent l="0" t="0" r="0" b="88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8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5pt;margin-top:23.95pt;width:346.75pt;height:56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00729827" w14:textId="77777777" w:rsidR="0026263B" w:rsidRDefault="0026263B" w:rsidP="0026263B"/>
    <w:p w14:paraId="4743C8E3" w14:textId="77777777" w:rsidR="0026263B" w:rsidRDefault="0026263B" w:rsidP="0026263B"/>
    <w:p w14:paraId="0E7E999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9F868C" wp14:editId="25F9A23F">
                <wp:simplePos x="0" y="0"/>
                <wp:positionH relativeFrom="column">
                  <wp:posOffset>2445711</wp:posOffset>
                </wp:positionH>
                <wp:positionV relativeFrom="paragraph">
                  <wp:posOffset>140652</wp:posOffset>
                </wp:positionV>
                <wp:extent cx="2250114" cy="5841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114" cy="5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8072D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6781360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278C3566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48E956A2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0" type="#_x0000_t202" style="position:absolute;margin-left:192.6pt;margin-top:11.05pt;width:177.15pt;height:4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" filled="f" stroked="f">
                <v:textbox inset="0,0,0,0">
                  <w:txbxContent>
                    <w:p w14:paraId="1E38072D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6781360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278C356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48E956A2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4D20840" wp14:editId="38937663">
            <wp:simplePos x="0" y="0"/>
            <wp:positionH relativeFrom="column">
              <wp:posOffset>316865</wp:posOffset>
            </wp:positionH>
            <wp:positionV relativeFrom="paragraph">
              <wp:posOffset>133985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9D5FA3D" w14:textId="77777777" w:rsidR="0026263B" w:rsidRDefault="0026263B" w:rsidP="0026263B"/>
    <w:p w14:paraId="10EDB03C" w14:textId="77777777" w:rsidR="0026263B" w:rsidRDefault="0026263B" w:rsidP="0026263B"/>
    <w:p w14:paraId="098E9882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50400" behindDoc="0" locked="0" layoutInCell="1" allowOverlap="1" wp14:anchorId="0C31869D" wp14:editId="6305F5EC">
            <wp:simplePos x="0" y="0"/>
            <wp:positionH relativeFrom="column">
              <wp:posOffset>2505815</wp:posOffset>
            </wp:positionH>
            <wp:positionV relativeFrom="paragraph">
              <wp:posOffset>155859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D7B3C" w14:textId="77777777" w:rsidR="0026263B" w:rsidRDefault="0026263B" w:rsidP="0026263B"/>
    <w:p w14:paraId="6EED75A0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B8441C" wp14:editId="1619DD29">
                <wp:simplePos x="0" y="0"/>
                <wp:positionH relativeFrom="column">
                  <wp:posOffset>241935</wp:posOffset>
                </wp:positionH>
                <wp:positionV relativeFrom="paragraph">
                  <wp:posOffset>111760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6">
                        <w:txbxContent>
                          <w:p w14:paraId="3AAD50C1" w14:textId="77777777" w:rsidR="0026263B" w:rsidRPr="00763B73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FFD60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2C2A32E" w14:textId="77777777" w:rsidR="0026263B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5FFB175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BB5992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467FE45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927AC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7DED3A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02B35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6A718A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6A794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6BC00E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57C2CEF" w14:textId="77777777" w:rsidR="0026263B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7D4A67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401F9D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AD9ACA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C25C5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A5C3F75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FB2F8A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5B984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EED98C9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.05pt;margin-top:8.8pt;width:351.2pt;height:494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Z1StE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" filled="f" stroked="f">
                <v:textbox style="mso-next-textbox:#Text Box 8">
                  <w:txbxContent>
                    <w:p w14:paraId="3AAD50C1" w14:textId="77777777" w:rsidR="0026263B" w:rsidRPr="00763B73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5FFD60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2C2A32E" w14:textId="77777777" w:rsidR="0026263B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5FFB175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EBB5992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467FE45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927AC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7DED3A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402B35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6A718A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36A794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6BC00E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57C2CEF" w14:textId="77777777" w:rsidR="0026263B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7D4A67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401F9D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AD9ACA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BC25C5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A5C3F75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FFB2F8A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5B984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EED98C9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6C66A3F" w14:textId="77777777" w:rsidR="0026263B" w:rsidRDefault="0026263B" w:rsidP="0026263B"/>
    <w:p w14:paraId="24E6B4C0" w14:textId="77777777" w:rsidR="0026263B" w:rsidRDefault="0026263B" w:rsidP="0026263B"/>
    <w:p w14:paraId="41B0F6A0" w14:textId="77777777" w:rsidR="0026263B" w:rsidRDefault="0026263B" w:rsidP="0026263B"/>
    <w:p w14:paraId="3CF23FE7" w14:textId="77777777" w:rsidR="0026263B" w:rsidRDefault="0026263B" w:rsidP="0026263B"/>
    <w:p w14:paraId="348A4A59" w14:textId="77777777" w:rsidR="0026263B" w:rsidRDefault="0026263B" w:rsidP="0026263B"/>
    <w:p w14:paraId="38531279" w14:textId="77777777" w:rsidR="0026263B" w:rsidRDefault="0026263B" w:rsidP="0026263B"/>
    <w:p w14:paraId="65F87323" w14:textId="77777777" w:rsidR="0026263B" w:rsidRDefault="0026263B" w:rsidP="0026263B"/>
    <w:p w14:paraId="0765F4FD" w14:textId="77777777" w:rsidR="0026263B" w:rsidRDefault="0026263B" w:rsidP="0026263B"/>
    <w:p w14:paraId="6D743745" w14:textId="77777777" w:rsidR="0026263B" w:rsidRDefault="0026263B" w:rsidP="0026263B"/>
    <w:p w14:paraId="1E793619" w14:textId="77777777" w:rsidR="0026263B" w:rsidRDefault="0026263B" w:rsidP="0026263B"/>
    <w:p w14:paraId="2B1D2371" w14:textId="77777777" w:rsidR="0026263B" w:rsidRDefault="0026263B" w:rsidP="0026263B"/>
    <w:p w14:paraId="17E56F09" w14:textId="77777777" w:rsidR="0026263B" w:rsidRDefault="0026263B" w:rsidP="0026263B"/>
    <w:p w14:paraId="57E15C99" w14:textId="77777777" w:rsidR="0026263B" w:rsidRDefault="0026263B" w:rsidP="0026263B"/>
    <w:p w14:paraId="7BAA397D" w14:textId="77777777" w:rsidR="0026263B" w:rsidRDefault="0026263B" w:rsidP="0026263B"/>
    <w:p w14:paraId="4C6C5D6E" w14:textId="77777777" w:rsidR="0026263B" w:rsidRDefault="0026263B" w:rsidP="0026263B"/>
    <w:p w14:paraId="744929E3" w14:textId="77777777" w:rsidR="0026263B" w:rsidRDefault="0026263B" w:rsidP="0026263B"/>
    <w:p w14:paraId="35D8DD01" w14:textId="77777777" w:rsidR="0026263B" w:rsidRDefault="0026263B" w:rsidP="0026263B"/>
    <w:p w14:paraId="5BA34CCC" w14:textId="77777777" w:rsidR="0026263B" w:rsidRDefault="0026263B" w:rsidP="0026263B"/>
    <w:p w14:paraId="22C61B5B" w14:textId="77777777" w:rsidR="0026263B" w:rsidRDefault="0026263B" w:rsidP="0026263B"/>
    <w:p w14:paraId="25144575" w14:textId="77777777" w:rsidR="0026263B" w:rsidRDefault="0026263B" w:rsidP="0026263B"/>
    <w:p w14:paraId="15B9535A" w14:textId="77777777" w:rsidR="0026263B" w:rsidRDefault="0026263B" w:rsidP="0026263B"/>
    <w:p w14:paraId="01BF5FDE" w14:textId="77777777" w:rsidR="0026263B" w:rsidRDefault="0026263B" w:rsidP="0026263B"/>
    <w:p w14:paraId="25CD75A8" w14:textId="77777777" w:rsidR="0026263B" w:rsidRDefault="0026263B" w:rsidP="0026263B"/>
    <w:p w14:paraId="562775BD" w14:textId="77777777" w:rsidR="0026263B" w:rsidRDefault="0026263B" w:rsidP="0026263B"/>
    <w:p w14:paraId="42DCBDFC" w14:textId="77777777" w:rsidR="0026263B" w:rsidRDefault="0026263B" w:rsidP="0026263B"/>
    <w:p w14:paraId="29713CB9" w14:textId="77777777" w:rsidR="0026263B" w:rsidRDefault="0026263B" w:rsidP="0026263B"/>
    <w:p w14:paraId="78334651" w14:textId="77777777" w:rsidR="0026263B" w:rsidRDefault="0026263B" w:rsidP="0026263B"/>
    <w:p w14:paraId="621D8BB5" w14:textId="77777777" w:rsidR="0026263B" w:rsidRDefault="0026263B" w:rsidP="0026263B"/>
    <w:p w14:paraId="22858961" w14:textId="77777777" w:rsidR="0026263B" w:rsidRDefault="0026263B" w:rsidP="0026263B"/>
    <w:p w14:paraId="77F413EB" w14:textId="77777777" w:rsidR="0026263B" w:rsidRDefault="0026263B" w:rsidP="0026263B"/>
    <w:p w14:paraId="69AD1BB9" w14:textId="77777777" w:rsidR="0026263B" w:rsidRDefault="0026263B" w:rsidP="0026263B"/>
    <w:p w14:paraId="310D8411" w14:textId="77777777" w:rsidR="0026263B" w:rsidRDefault="0026263B" w:rsidP="0026263B"/>
    <w:p w14:paraId="6E903D51" w14:textId="77777777" w:rsidR="0026263B" w:rsidRDefault="0026263B" w:rsidP="0026263B"/>
    <w:p w14:paraId="2E8D2EA8" w14:textId="77777777" w:rsidR="0026263B" w:rsidRDefault="0026263B" w:rsidP="0026263B"/>
    <w:p w14:paraId="7943C1F6" w14:textId="77777777" w:rsidR="0026263B" w:rsidRDefault="0026263B" w:rsidP="0026263B"/>
    <w:p w14:paraId="3774FFE4" w14:textId="77777777" w:rsidR="0026263B" w:rsidRDefault="0026263B" w:rsidP="0026263B"/>
    <w:p w14:paraId="1E899BAE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463273" wp14:editId="150A6DB3">
                <wp:simplePos x="0" y="0"/>
                <wp:positionH relativeFrom="column">
                  <wp:posOffset>311150</wp:posOffset>
                </wp:positionH>
                <wp:positionV relativeFrom="paragraph">
                  <wp:posOffset>320040</wp:posOffset>
                </wp:positionV>
                <wp:extent cx="4403725" cy="71285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6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4.5pt;margin-top:25.2pt;width:346.75pt;height:56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026317D" w14:textId="77777777" w:rsidR="0026263B" w:rsidRDefault="0026263B" w:rsidP="0026263B"/>
    <w:p w14:paraId="744542A0" w14:textId="77777777" w:rsidR="0026263B" w:rsidRDefault="0026263B" w:rsidP="0026263B"/>
    <w:p w14:paraId="2019F980" w14:textId="77777777" w:rsidR="0026263B" w:rsidRDefault="0026263B" w:rsidP="0026263B"/>
    <w:p w14:paraId="1F856344" w14:textId="77777777" w:rsidR="0026263B" w:rsidRDefault="0026263B" w:rsidP="0026263B"/>
    <w:p w14:paraId="5B3DF148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1F32AF" wp14:editId="63E8486D">
                <wp:simplePos x="0" y="0"/>
                <wp:positionH relativeFrom="margin">
                  <wp:posOffset>423545</wp:posOffset>
                </wp:positionH>
                <wp:positionV relativeFrom="margin">
                  <wp:posOffset>627380</wp:posOffset>
                </wp:positionV>
                <wp:extent cx="4157345" cy="405130"/>
                <wp:effectExtent l="0" t="0" r="0" b="127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B2B51" w14:textId="77777777" w:rsidR="0026263B" w:rsidRPr="00670485" w:rsidRDefault="0026263B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HONORS</w:t>
                            </w:r>
                          </w:p>
                          <w:p w14:paraId="73898329" w14:textId="77777777" w:rsidR="0026263B" w:rsidRDefault="0026263B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43" type="#_x0000_t202" style="position:absolute;margin-left:33.35pt;margin-top:49.4pt;width:327.35pt;height:31.9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5VAdQCAAAY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" filled="f" stroked="f">
                <v:textbox>
                  <w:txbxContent>
                    <w:p w14:paraId="1C0B2B51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HONORS</w:t>
                      </w:r>
                    </w:p>
                    <w:p w14:paraId="73898329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25E3F3B" w14:textId="77777777" w:rsidR="0026263B" w:rsidRDefault="0026263B" w:rsidP="0026263B"/>
    <w:p w14:paraId="24AC9FBD" w14:textId="77777777" w:rsidR="0026263B" w:rsidRDefault="0026263B" w:rsidP="0026263B"/>
    <w:p w14:paraId="0D78DF5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2F6A2B" wp14:editId="7308D506">
                <wp:simplePos x="0" y="0"/>
                <wp:positionH relativeFrom="margin">
                  <wp:posOffset>422910</wp:posOffset>
                </wp:positionH>
                <wp:positionV relativeFrom="margin">
                  <wp:posOffset>1101725</wp:posOffset>
                </wp:positionV>
                <wp:extent cx="4157345" cy="5984875"/>
                <wp:effectExtent l="0" t="0" r="0" b="952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9B9B2" w14:textId="77777777" w:rsidR="0026263B" w:rsidRPr="00A819B7" w:rsidRDefault="0026263B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HONORS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33.3pt;margin-top:86.75pt;width:327.35pt;height:471.2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KD29UCAAAZBgAADgAAAGRycy9lMm9Eb2MueG1srFRNb9swDL0P2H8QdE9tp0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" filled="f" stroked="f">
                <v:textbox>
                  <w:txbxContent>
                    <w:p w14:paraId="7D79B9B2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HONORS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11BEF1B" w14:textId="77777777" w:rsidR="0026263B" w:rsidRDefault="0026263B" w:rsidP="0026263B"/>
    <w:p w14:paraId="57B0BFFD" w14:textId="77777777" w:rsidR="0026263B" w:rsidRDefault="0026263B" w:rsidP="0026263B"/>
    <w:p w14:paraId="32C23D61" w14:textId="77777777" w:rsidR="0026263B" w:rsidRDefault="0026263B" w:rsidP="0026263B"/>
    <w:p w14:paraId="60B97E5D" w14:textId="77777777" w:rsidR="0026263B" w:rsidRDefault="0026263B" w:rsidP="0026263B"/>
    <w:p w14:paraId="4731A49B" w14:textId="77777777" w:rsidR="0026263B" w:rsidRDefault="0026263B" w:rsidP="0026263B"/>
    <w:p w14:paraId="56849A96" w14:textId="77777777" w:rsidR="0026263B" w:rsidRDefault="0026263B" w:rsidP="0026263B"/>
    <w:p w14:paraId="382B42E3" w14:textId="77777777" w:rsidR="0026263B" w:rsidRDefault="0026263B" w:rsidP="0026263B"/>
    <w:p w14:paraId="6EB1C27F" w14:textId="77777777" w:rsidR="0026263B" w:rsidRDefault="0026263B" w:rsidP="0026263B"/>
    <w:p w14:paraId="347F7FA5" w14:textId="77777777" w:rsidR="0026263B" w:rsidRDefault="0026263B" w:rsidP="0026263B"/>
    <w:p w14:paraId="1A509A03" w14:textId="77777777" w:rsidR="0026263B" w:rsidRDefault="0026263B" w:rsidP="0026263B"/>
    <w:p w14:paraId="213119FE" w14:textId="77777777" w:rsidR="0026263B" w:rsidRDefault="0026263B" w:rsidP="0026263B"/>
    <w:p w14:paraId="73BEE1E3" w14:textId="77777777" w:rsidR="0026263B" w:rsidRDefault="0026263B" w:rsidP="0026263B"/>
    <w:p w14:paraId="7CECBFA4" w14:textId="77777777" w:rsidR="0026263B" w:rsidRDefault="0026263B" w:rsidP="0026263B"/>
    <w:p w14:paraId="2180F249" w14:textId="77777777" w:rsidR="0026263B" w:rsidRDefault="0026263B" w:rsidP="0026263B"/>
    <w:p w14:paraId="6ADBB029" w14:textId="77777777" w:rsidR="0026263B" w:rsidRDefault="0026263B" w:rsidP="0026263B"/>
    <w:p w14:paraId="09020657" w14:textId="77777777" w:rsidR="0026263B" w:rsidRDefault="0026263B" w:rsidP="0026263B"/>
    <w:p w14:paraId="2DB9EB62" w14:textId="77777777" w:rsidR="0026263B" w:rsidRDefault="0026263B" w:rsidP="0026263B"/>
    <w:p w14:paraId="5087D5C8" w14:textId="77777777" w:rsidR="0026263B" w:rsidRDefault="0026263B" w:rsidP="0026263B"/>
    <w:p w14:paraId="062148EE" w14:textId="77777777" w:rsidR="0026263B" w:rsidRDefault="0026263B" w:rsidP="0026263B"/>
    <w:p w14:paraId="45F77BD2" w14:textId="77777777" w:rsidR="0026263B" w:rsidRDefault="0026263B" w:rsidP="0026263B"/>
    <w:p w14:paraId="42560B52" w14:textId="77777777" w:rsidR="0026263B" w:rsidRDefault="0026263B" w:rsidP="0026263B"/>
    <w:p w14:paraId="79FD0F12" w14:textId="77777777" w:rsidR="0026263B" w:rsidRDefault="0026263B" w:rsidP="0026263B"/>
    <w:p w14:paraId="7C380DE9" w14:textId="77777777" w:rsidR="0026263B" w:rsidRDefault="0026263B" w:rsidP="0026263B"/>
    <w:p w14:paraId="0D7AA4E6" w14:textId="77777777" w:rsidR="0026263B" w:rsidRDefault="0026263B" w:rsidP="0026263B"/>
    <w:p w14:paraId="3514CBC5" w14:textId="77777777" w:rsidR="0026263B" w:rsidRDefault="0026263B" w:rsidP="0026263B"/>
    <w:p w14:paraId="79DA1197" w14:textId="77777777" w:rsidR="0026263B" w:rsidRDefault="0026263B" w:rsidP="0026263B"/>
    <w:p w14:paraId="3DE1C391" w14:textId="77777777" w:rsidR="0026263B" w:rsidRDefault="0026263B" w:rsidP="0026263B"/>
    <w:p w14:paraId="1918794E" w14:textId="77777777" w:rsidR="0026263B" w:rsidRDefault="0026263B" w:rsidP="0026263B"/>
    <w:p w14:paraId="5AF260D4" w14:textId="77777777" w:rsidR="0026263B" w:rsidRDefault="0026263B" w:rsidP="0026263B"/>
    <w:p w14:paraId="1F798766" w14:textId="77777777" w:rsidR="0026263B" w:rsidRDefault="0026263B" w:rsidP="0026263B"/>
    <w:p w14:paraId="144C1A7E" w14:textId="77777777" w:rsidR="0026263B" w:rsidRDefault="0026263B" w:rsidP="0026263B"/>
    <w:p w14:paraId="46A0FD5C" w14:textId="77777777" w:rsidR="0026263B" w:rsidRDefault="0026263B" w:rsidP="0026263B"/>
    <w:p w14:paraId="292484FF" w14:textId="77777777" w:rsidR="0026263B" w:rsidRDefault="0026263B" w:rsidP="0026263B"/>
    <w:p w14:paraId="790EE48E" w14:textId="77777777" w:rsidR="0026263B" w:rsidRDefault="0026263B" w:rsidP="0026263B"/>
    <w:p w14:paraId="4B630516" w14:textId="77777777" w:rsidR="0026263B" w:rsidRDefault="0026263B" w:rsidP="0026263B"/>
    <w:p w14:paraId="30C6ED3E" w14:textId="77777777" w:rsidR="0026263B" w:rsidRDefault="0026263B" w:rsidP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4E14C7A" wp14:editId="423FC38E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91.5pt;margin-top:22pt;width:212.45pt;height:567.55pt;z-index:25174118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Nv99BuZBwEAmQc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zOjA5LTA3OjAwPC94bXA6TWV0&#10;YWRhdGFEYXRlPgogICAgICAgICA8eG1wOk1vZGlmeURhdGU+MjAxNy0wNy0xOVQxMjoyMzowOS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mRlNGZjYTQyLWYwNjQtNGFkZS1hYThjLTIxNWI2YzQyNWZjODwveG1wTU06&#10;SW5zdGFuY2VJRD4KICAgICAgICAgPHhtcE1NOkRvY3VtZW50SUQ+YWRvYmU6ZG9jaWQ6cGhvdG9z&#10;aG9wOjEwMjg1NDE5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ZTRmY2E0Mi1mMDY0LTRhZGUtYWE4Yy0yMTViNmM0MjVmYzg8L3N0RXZ0Omluc3RhbmNlSUQ+&#10;CiAgICAgICAgICAgICAgICAgIDxzdEV2dDp3aGVuPjIwMTctMDctMTlUMTI6MjM6MDk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">
                <v:shape id="Picture 7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vX3HAAAA2wAAAA8AAABkcnMvZG93bnJldi54bWxEj09rwkAUxO9Cv8PyhF5ENw1FJXWVKlRKC6X+&#10;O3h7zT43odm3IbvG2E/fLRQ8DjPzG2a26GwlWmp86VjBwygBQZw7XbJRsN+9DKcgfEDWWDkmBVfy&#10;sJjf9WaYaXfhDbXbYESEsM9QQRFCnUnp84Is+pGriaN3co3FEGVjpG7wEuG2kmmSjKXFkuNCgTWt&#10;Csq/t2er4Hi4fvxs0uVjuzbp19v70qwG7lOp+373/AQiUBdu4f/2q1YwGcP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eyvX3HAAAA2wAAAA8AAAAAAAAAAAAAAAAA&#10;nAIAAGRycy9kb3ducmV2LnhtbFBLBQYAAAAABAAEAPcAAACQAwAAAAA=&#10;">
                  <v:imagedata r:id="rId22" o:title=""/>
                  <v:path arrowok="t"/>
                </v:shape>
                <v:shape id="Picture 7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GObHAAAA2wAAAA8AAABkcnMvZG93bnJldi54bWxEj09rwkAUxO+FfoflCb0U3TSUKqmrVKEiLRT/&#10;Hry9Zp+b0OzbkF1j7Kd3CwWPw8z8hhlPO1uJlhpfOlbwNEhAEOdOl2wU7Lbv/REIH5A1Vo5JwYU8&#10;TCf3d2PMtDvzmtpNMCJC2GeooAihzqT0eUEW/cDVxNE7usZiiLIxUjd4jnBbyTRJXqTFkuNCgTXN&#10;C8p/Nier4LC/fP2u09lzuzDp98fnzMwf3Uqph1739goiUBdu4f/2UisYDuHvS/wBcnI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j+GObHAAAA2wAAAA8AAAAAAAAAAAAAAAAA&#10;nAIAAGRycy9kb3ducmV2LnhtbFBLBQYAAAAABAAEAPcAAACQAwAAAAA=&#10;">
                  <v:imagedata r:id="rId2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A882B9A" w14:textId="77777777" w:rsidR="0026263B" w:rsidRDefault="0026263B" w:rsidP="0026263B"/>
    <w:p w14:paraId="34FDA91C" w14:textId="77777777" w:rsidR="0026263B" w:rsidRDefault="0026263B" w:rsidP="0026263B"/>
    <w:p w14:paraId="024D5BCF" w14:textId="77777777" w:rsidR="0026263B" w:rsidRDefault="0026263B" w:rsidP="0026263B"/>
    <w:p w14:paraId="6CC7D65C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3DF342" wp14:editId="1AA9E832">
                <wp:simplePos x="0" y="0"/>
                <wp:positionH relativeFrom="margin">
                  <wp:posOffset>431800</wp:posOffset>
                </wp:positionH>
                <wp:positionV relativeFrom="margin">
                  <wp:posOffset>685165</wp:posOffset>
                </wp:positionV>
                <wp:extent cx="4157345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41D5E0F8" w14:textId="77777777" w:rsidR="0026263B" w:rsidRPr="00670485" w:rsidRDefault="0026263B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LINEAGE</w:t>
                            </w:r>
                          </w:p>
                          <w:p w14:paraId="452454F2" w14:textId="77777777" w:rsidR="0026263B" w:rsidRDefault="0026263B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margin-left:34pt;margin-top:53.95pt;width:327.35pt;height:27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h94dU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" filled="f" stroked="f">
                <v:textbox>
                  <w:txbxContent>
                    <w:p w14:paraId="41D5E0F8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LINEAGE</w:t>
                      </w:r>
                    </w:p>
                    <w:p w14:paraId="452454F2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977702C" w14:textId="77777777" w:rsidR="0026263B" w:rsidRDefault="0026263B" w:rsidP="0026263B"/>
    <w:p w14:paraId="0617365C" w14:textId="77777777" w:rsidR="0026263B" w:rsidRDefault="0026263B" w:rsidP="0026263B"/>
    <w:p w14:paraId="438D09E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3D8901" wp14:editId="6ABD9FBC">
                <wp:simplePos x="0" y="0"/>
                <wp:positionH relativeFrom="margin">
                  <wp:posOffset>431165</wp:posOffset>
                </wp:positionH>
                <wp:positionV relativeFrom="margin">
                  <wp:posOffset>1158875</wp:posOffset>
                </wp:positionV>
                <wp:extent cx="4157345" cy="5918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BB35D" w14:textId="77777777" w:rsidR="0026263B" w:rsidRPr="00A819B7" w:rsidRDefault="0026263B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LINEAGE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33.95pt;margin-top:91.25pt;width:327.35pt;height:466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Kcct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" filled="f" stroked="f">
                <v:textbox>
                  <w:txbxContent>
                    <w:p w14:paraId="1DDBB35D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LINEAGE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4C13896" w14:textId="77777777" w:rsidR="0026263B" w:rsidRDefault="0026263B" w:rsidP="0026263B"/>
    <w:p w14:paraId="53A49447" w14:textId="77777777" w:rsidR="0026263B" w:rsidRDefault="0026263B" w:rsidP="0026263B"/>
    <w:p w14:paraId="6BD95410" w14:textId="77777777" w:rsidR="0026263B" w:rsidRDefault="0026263B" w:rsidP="0026263B"/>
    <w:p w14:paraId="0B7AD5B6" w14:textId="77777777" w:rsidR="0026263B" w:rsidRDefault="0026263B" w:rsidP="0026263B"/>
    <w:p w14:paraId="0265702D" w14:textId="77777777" w:rsidR="0026263B" w:rsidRDefault="0026263B" w:rsidP="0026263B"/>
    <w:p w14:paraId="088D25A6" w14:textId="77777777" w:rsidR="0026263B" w:rsidRDefault="0026263B" w:rsidP="0026263B"/>
    <w:p w14:paraId="29EA06BC" w14:textId="77777777" w:rsidR="0026263B" w:rsidRDefault="0026263B" w:rsidP="0026263B"/>
    <w:p w14:paraId="121111F6" w14:textId="77777777" w:rsidR="0026263B" w:rsidRDefault="0026263B" w:rsidP="0026263B"/>
    <w:p w14:paraId="33EAD363" w14:textId="77777777" w:rsidR="0026263B" w:rsidRDefault="0026263B" w:rsidP="0026263B"/>
    <w:p w14:paraId="52BC43F5" w14:textId="77777777" w:rsidR="0026263B" w:rsidRDefault="0026263B" w:rsidP="0026263B"/>
    <w:p w14:paraId="1B87FF09" w14:textId="77777777" w:rsidR="0026263B" w:rsidRDefault="0026263B" w:rsidP="0026263B"/>
    <w:p w14:paraId="4B4FC327" w14:textId="77777777" w:rsidR="0026263B" w:rsidRDefault="0026263B" w:rsidP="0026263B"/>
    <w:p w14:paraId="4DFE8290" w14:textId="77777777" w:rsidR="0026263B" w:rsidRDefault="0026263B" w:rsidP="0026263B"/>
    <w:p w14:paraId="37E3AE85" w14:textId="77777777" w:rsidR="0026263B" w:rsidRDefault="0026263B" w:rsidP="0026263B"/>
    <w:p w14:paraId="34AB06D9" w14:textId="77777777" w:rsidR="0026263B" w:rsidRDefault="0026263B" w:rsidP="0026263B"/>
    <w:p w14:paraId="20328734" w14:textId="77777777" w:rsidR="0026263B" w:rsidRDefault="0026263B" w:rsidP="0026263B"/>
    <w:p w14:paraId="4D799D99" w14:textId="77777777" w:rsidR="0026263B" w:rsidRDefault="0026263B" w:rsidP="0026263B"/>
    <w:p w14:paraId="4D9FC9E7" w14:textId="77777777" w:rsidR="0026263B" w:rsidRDefault="0026263B" w:rsidP="0026263B"/>
    <w:p w14:paraId="06117C29" w14:textId="77777777" w:rsidR="0026263B" w:rsidRDefault="0026263B" w:rsidP="0026263B"/>
    <w:p w14:paraId="67D4F12E" w14:textId="77777777" w:rsidR="0026263B" w:rsidRDefault="0026263B" w:rsidP="0026263B"/>
    <w:p w14:paraId="6F356C11" w14:textId="77777777" w:rsidR="0026263B" w:rsidRDefault="0026263B" w:rsidP="0026263B"/>
    <w:p w14:paraId="6F7FB9C4" w14:textId="77777777" w:rsidR="0026263B" w:rsidRDefault="0026263B" w:rsidP="0026263B"/>
    <w:p w14:paraId="12067C22" w14:textId="77777777" w:rsidR="0026263B" w:rsidRDefault="0026263B" w:rsidP="0026263B"/>
    <w:p w14:paraId="1DD4D56F" w14:textId="77777777" w:rsidR="0026263B" w:rsidRDefault="0026263B" w:rsidP="0026263B"/>
    <w:p w14:paraId="090CB5D4" w14:textId="77777777" w:rsidR="0026263B" w:rsidRDefault="0026263B" w:rsidP="0026263B"/>
    <w:p w14:paraId="47A849D3" w14:textId="77777777" w:rsidR="0026263B" w:rsidRDefault="0026263B" w:rsidP="0026263B"/>
    <w:p w14:paraId="1E250C41" w14:textId="77777777" w:rsidR="0026263B" w:rsidRDefault="0026263B" w:rsidP="0026263B"/>
    <w:p w14:paraId="0E53E2F9" w14:textId="77777777" w:rsidR="0026263B" w:rsidRDefault="0026263B" w:rsidP="0026263B"/>
    <w:p w14:paraId="43371744" w14:textId="77777777" w:rsidR="0026263B" w:rsidRDefault="0026263B" w:rsidP="0026263B"/>
    <w:p w14:paraId="33845702" w14:textId="77777777" w:rsidR="0026263B" w:rsidRDefault="0026263B" w:rsidP="0026263B"/>
    <w:p w14:paraId="770AB041" w14:textId="77777777" w:rsidR="0026263B" w:rsidRDefault="0026263B" w:rsidP="0026263B"/>
    <w:p w14:paraId="7018A738" w14:textId="77777777" w:rsidR="0026263B" w:rsidRDefault="0026263B" w:rsidP="0026263B"/>
    <w:p w14:paraId="7CD4080D" w14:textId="77777777" w:rsidR="0026263B" w:rsidRDefault="0026263B" w:rsidP="0026263B"/>
    <w:p w14:paraId="6D45CC89" w14:textId="77777777" w:rsidR="0026263B" w:rsidRDefault="0026263B" w:rsidP="0026263B"/>
    <w:p w14:paraId="29C4A0AD" w14:textId="77777777" w:rsidR="0026263B" w:rsidRDefault="0026263B" w:rsidP="0026263B"/>
    <w:p w14:paraId="6BCD6ED1" w14:textId="3A348888" w:rsidR="0026263B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7A5EE3B" wp14:editId="03B10C61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91.5pt;margin-top:22pt;width:212.45pt;height:567.55pt;z-index:251738112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CBwtXMVCQEAFQk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0OjI3LTA3OjAwPC94bXA6TWV0&#10;YWRhdGFEYXRlPgogICAgICAgICA8eG1wOk1vZGlmeURhdGU+MjAxNy0wNy0xOVQxMjoyNDoyNy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jMxOTk4Y2M0LTg1ZWItNGI0Yi1iNjA1LWVlNGY4YTAxYWM2NjwveG1wTU06&#10;SW5zdGFuY2VJRD4KICAgICAgICAgPHhtcE1NOkRvY3VtZW50SUQ+YWRvYmU6ZG9jaWQ6cGhvdG9z&#10;aG9wOjM0ZGQ2NDcy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MTk5OGNjNC04NWViLTRiNGItYjYwNS1lZTRmOGEwMWFjNjY8L3N0RXZ0Omluc3RhbmNlSUQ+&#10;CiAgICAgICAgICAgICAgICAgIDxzdEV2dDp3aGVuPjIwMTctMDctMTlUMTI6MjQ6Mjc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">
                <v:shape id="Picture 70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K&#10;WgnAAAAA2wAAAA8AAABkcnMvZG93bnJldi54bWxET11rwjAUfRf2H8Id7E3TCbrSmZYxmAwEh9W9&#10;X5q7tKy5KUls6783D4M9Hs73rpptL0byoXOs4HmVgSBunO7YKLicP5Y5iBCRNfaOScGNAlTlw2KH&#10;hXYTn2isoxEphEOBCtoYh0LK0LRkMazcQJy4H+ctxgS9kdrjlMJtL9dZtpUWO04NLQ703lLzW1+t&#10;Amc3x/102F71yX2bOjdffjOPSj09zm+vICLN8V/85/7UCl7S+vQl/QBZ3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kpaCcAAAADbAAAADwAAAAAAAAAAAAAAAACcAgAAZHJz&#10;L2Rvd25yZXYueG1sUEsFBgAAAAAEAAQA9wAAAIkDAAAAAA==&#10;">
                  <v:imagedata r:id="rId24" o:title=""/>
                  <v:path arrowok="t"/>
                </v:shape>
                <v:shape id="Picture 71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G&#10;/5LCAAAA2wAAAA8AAABkcnMvZG93bnJldi54bWxEj19rwjAUxd8HfodwB77N1IF/6IwyhIkgbFjd&#10;+6W5psXmpiSxrd/eDAY+Hs45v8NZbQbbiI58qB0rmE4yEMSl0zUbBefT19sSRIjIGhvHpOBOATbr&#10;0csKc+16PlJXRCMShEOOCqoY21zKUFZkMUxcS5y8i/MWY5LeSO2xT3DbyPcsm0uLNaeFClvaVlRe&#10;i5tV4Ozse9cf5jd9dL+mWJofPxs6pcavw+cHiEhDfIb/23utYDGFvy/pB8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Bv+SwgAAANsAAAAPAAAAAAAAAAAAAAAAAJwCAABk&#10;cnMvZG93bnJldi54bWxQSwUGAAAAAAQABAD3AAAAiwMAAAAA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0A32FB1" w14:textId="13808992" w:rsidR="00D45CC9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2A6E58" wp14:editId="07D80AAD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74607" w14:textId="77777777" w:rsidR="0026263B" w:rsidRPr="00EC0DF2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nserts available for download such as</w:t>
                            </w:r>
                          </w:p>
                          <w:p w14:paraId="1C365330" w14:textId="77777777" w:rsidR="0026263B" w:rsidRPr="00EC0DF2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Hymn, The Marine’s</w:t>
                            </w: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Prayer, The Watch, Old Glory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, etc.</w:t>
                            </w:r>
                          </w:p>
                          <w:p w14:paraId="6B220757" w14:textId="77777777" w:rsidR="0026263B" w:rsidRPr="00A30837" w:rsidRDefault="0026263B" w:rsidP="0026263B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margin-left:46.25pt;margin-top:43.95pt;width:305.95pt;height:526.6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DqFtMCAAAX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" filled="f" stroked="f">
                <v:textbox>
                  <w:txbxContent>
                    <w:p w14:paraId="30A74607" w14:textId="77777777" w:rsidR="0026263B" w:rsidRPr="00EC0DF2" w:rsidRDefault="0026263B" w:rsidP="0026263B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nserts available for download such as</w:t>
                      </w:r>
                    </w:p>
                    <w:p w14:paraId="1C365330" w14:textId="77777777" w:rsidR="0026263B" w:rsidRPr="00EC0DF2" w:rsidRDefault="0026263B" w:rsidP="0026263B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Hymn, The Marine’s</w:t>
                      </w: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Prayer, The Watch, Old Glory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, etc.</w:t>
                      </w:r>
                    </w:p>
                    <w:p w14:paraId="6B220757" w14:textId="77777777" w:rsidR="0026263B" w:rsidRPr="00A30837" w:rsidRDefault="0026263B" w:rsidP="0026263B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3CC">
        <w:rPr>
          <w:noProof/>
        </w:rPr>
        <w:drawing>
          <wp:inline distT="0" distB="0" distL="0" distR="0" wp14:anchorId="688E8178" wp14:editId="5B4D25EC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121B44"/>
    <w:rsid w:val="00123884"/>
    <w:rsid w:val="001877AF"/>
    <w:rsid w:val="0026263B"/>
    <w:rsid w:val="00293B57"/>
    <w:rsid w:val="002B30A4"/>
    <w:rsid w:val="002C3C40"/>
    <w:rsid w:val="002E57EB"/>
    <w:rsid w:val="00350F94"/>
    <w:rsid w:val="003940FE"/>
    <w:rsid w:val="003D05A9"/>
    <w:rsid w:val="004C573B"/>
    <w:rsid w:val="00511969"/>
    <w:rsid w:val="0057078F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F0726"/>
    <w:rsid w:val="008178FA"/>
    <w:rsid w:val="008623CC"/>
    <w:rsid w:val="008A458D"/>
    <w:rsid w:val="008E7844"/>
    <w:rsid w:val="008F5E88"/>
    <w:rsid w:val="0091020B"/>
    <w:rsid w:val="009D7BAF"/>
    <w:rsid w:val="00A27F13"/>
    <w:rsid w:val="00A30837"/>
    <w:rsid w:val="00A56D7C"/>
    <w:rsid w:val="00A819B7"/>
    <w:rsid w:val="00B14E7A"/>
    <w:rsid w:val="00B82859"/>
    <w:rsid w:val="00BE504B"/>
    <w:rsid w:val="00CD2885"/>
    <w:rsid w:val="00D45CC9"/>
    <w:rsid w:val="00DD2688"/>
    <w:rsid w:val="00E46097"/>
    <w:rsid w:val="00E82608"/>
    <w:rsid w:val="00E859BC"/>
    <w:rsid w:val="00E85E8A"/>
    <w:rsid w:val="00EA7513"/>
    <w:rsid w:val="00F23755"/>
    <w:rsid w:val="00F30021"/>
    <w:rsid w:val="00FE2D8D"/>
    <w:rsid w:val="00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Relief &amp; Appointment</ProgramType>
    <Thumbnail xmlns="25a9be34-2663-41e7-8609-fed3eaf114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447A10-6F3D-4050-944C-54E161919C51}"/>
</file>

<file path=customXml/itemProps2.xml><?xml version="1.0" encoding="utf-8"?>
<ds:datastoreItem xmlns:ds="http://schemas.openxmlformats.org/officeDocument/2006/customXml" ds:itemID="{B4F9953D-BD75-4DBC-9547-E389F3D1C2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DE3580E-B36D-40C6-B3B0-145DC6664B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6BBBA3-4E02-3C42-B84D-5C9F8903B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8</TotalTime>
  <Pages>12</Pages>
  <Words>64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Relief &amp; Appointment - Bloodstripe</dc:title>
  <dc:subject/>
  <dc:creator/>
  <cp:keywords>Relief &amp; Appointment - Bloodstripe</cp:keywords>
  <dc:description/>
  <cp:lastModifiedBy/>
  <cp:revision>4</cp:revision>
  <dcterms:created xsi:type="dcterms:W3CDTF">2017-07-19T20:37:00Z</dcterms:created>
  <dcterms:modified xsi:type="dcterms:W3CDTF">2021-04-14T16:21:00Z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3400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