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3A8DB977" w:rsidR="004C573B" w:rsidRDefault="0013524D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09EE1BA" wp14:editId="227535F5">
                <wp:simplePos x="0" y="0"/>
                <wp:positionH relativeFrom="margin">
                  <wp:posOffset>384810</wp:posOffset>
                </wp:positionH>
                <wp:positionV relativeFrom="margin">
                  <wp:posOffset>2628265</wp:posOffset>
                </wp:positionV>
                <wp:extent cx="4254500" cy="15957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0" cy="159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92D08F2" w14:textId="77777777" w:rsidR="0013524D" w:rsidRPr="00462FC6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62FC6"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COMMAND</w:t>
                            </w:r>
                          </w:p>
                          <w:p w14:paraId="0FBCF13A" w14:textId="77777777" w:rsidR="0013524D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5E7EF238" w14:textId="79AD98D3" w:rsidR="0013524D" w:rsidRPr="00462FC6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 xml:space="preserve">RANK </w:t>
                            </w:r>
                            <w:r w:rsidRPr="00462FC6"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FIR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S</w:t>
                            </w:r>
                            <w:r w:rsidRPr="00462FC6"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T M. LAST</w:t>
                            </w:r>
                          </w:p>
                          <w:p w14:paraId="471F385E" w14:textId="217AA8E2" w:rsidR="0013524D" w:rsidRPr="00462FC6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462FC6">
                              <w:rPr>
                                <w:rFonts w:ascii="Times New Roman" w:hAnsi="Times New Roman"/>
                                <w:color w:val="FFFFFF"/>
                              </w:rPr>
                              <w:t>RELI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</w:rPr>
                              <w:t>N</w:t>
                            </w:r>
                            <w:r w:rsidRPr="00462FC6">
                              <w:rPr>
                                <w:rFonts w:ascii="Times New Roman" w:hAnsi="Times New Roman"/>
                                <w:color w:val="FFFFFF"/>
                              </w:rPr>
                              <w:t xml:space="preserve">QUISHES 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</w:rPr>
                              <w:t>POST</w:t>
                            </w:r>
                            <w:r w:rsidRPr="00462FC6">
                              <w:rPr>
                                <w:rFonts w:ascii="Times New Roman" w:hAnsi="Times New Roman"/>
                                <w:color w:val="FFFFFF"/>
                              </w:rPr>
                              <w:t xml:space="preserve"> TO</w:t>
                            </w:r>
                          </w:p>
                          <w:p w14:paraId="13C248D1" w14:textId="13CCD5BC" w:rsidR="0013524D" w:rsidRPr="00462FC6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 xml:space="preserve">RANK </w:t>
                            </w:r>
                            <w:r w:rsidRPr="00462FC6"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0.3pt;margin-top:206.95pt;width:335pt;height:125.6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" filled="f" stroked="f">
                <v:path arrowok="t"/>
                <v:textbox>
                  <w:txbxContent>
                    <w:p w14:paraId="392D08F2" w14:textId="77777777" w:rsidR="0013524D" w:rsidRPr="00462FC6" w:rsidRDefault="0013524D" w:rsidP="0013524D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</w:pPr>
                      <w:r w:rsidRPr="00462FC6"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COMMAND</w:t>
                      </w:r>
                    </w:p>
                    <w:p w14:paraId="0FBCF13A" w14:textId="77777777" w:rsidR="0013524D" w:rsidRDefault="0013524D" w:rsidP="0013524D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32"/>
                          <w:szCs w:val="32"/>
                        </w:rPr>
                      </w:pPr>
                    </w:p>
                    <w:p w14:paraId="5E7EF238" w14:textId="79AD98D3" w:rsidR="0013524D" w:rsidRPr="00462FC6" w:rsidRDefault="0013524D" w:rsidP="0013524D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 xml:space="preserve">RANK </w:t>
                      </w:r>
                      <w:r w:rsidRPr="00462FC6"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FIR</w:t>
                      </w:r>
                      <w:r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S</w:t>
                      </w:r>
                      <w:r w:rsidRPr="00462FC6"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T M. LAST</w:t>
                      </w:r>
                    </w:p>
                    <w:p w14:paraId="471F385E" w14:textId="217AA8E2" w:rsidR="0013524D" w:rsidRPr="00462FC6" w:rsidRDefault="0013524D" w:rsidP="0013524D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462FC6">
                        <w:rPr>
                          <w:rFonts w:ascii="Times New Roman" w:hAnsi="Times New Roman"/>
                          <w:color w:val="FFFFFF"/>
                        </w:rPr>
                        <w:t>RELI</w:t>
                      </w:r>
                      <w:r>
                        <w:rPr>
                          <w:rFonts w:ascii="Times New Roman" w:hAnsi="Times New Roman"/>
                          <w:color w:val="FFFFFF"/>
                        </w:rPr>
                        <w:t>N</w:t>
                      </w:r>
                      <w:r w:rsidRPr="00462FC6">
                        <w:rPr>
                          <w:rFonts w:ascii="Times New Roman" w:hAnsi="Times New Roman"/>
                          <w:color w:val="FFFFFF"/>
                        </w:rPr>
                        <w:t xml:space="preserve">QUISHES </w:t>
                      </w:r>
                      <w:r>
                        <w:rPr>
                          <w:rFonts w:ascii="Times New Roman" w:hAnsi="Times New Roman"/>
                          <w:color w:val="FFFFFF"/>
                        </w:rPr>
                        <w:t>POST</w:t>
                      </w:r>
                      <w:r w:rsidRPr="00462FC6">
                        <w:rPr>
                          <w:rFonts w:ascii="Times New Roman" w:hAnsi="Times New Roman"/>
                          <w:color w:val="FFFFFF"/>
                        </w:rPr>
                        <w:t xml:space="preserve"> TO</w:t>
                      </w:r>
                    </w:p>
                    <w:p w14:paraId="13C248D1" w14:textId="13CCD5BC" w:rsidR="0013524D" w:rsidRPr="00462FC6" w:rsidRDefault="0013524D" w:rsidP="0013524D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 xml:space="preserve">RANK </w:t>
                      </w:r>
                      <w:r w:rsidRPr="00462FC6"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FIRST M. LAST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C30CC34" wp14:editId="2716CCA5">
                <wp:simplePos x="0" y="0"/>
                <wp:positionH relativeFrom="margin">
                  <wp:posOffset>452755</wp:posOffset>
                </wp:positionH>
                <wp:positionV relativeFrom="margin">
                  <wp:posOffset>5651500</wp:posOffset>
                </wp:positionV>
                <wp:extent cx="4133850" cy="6350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385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702529" w14:textId="77777777" w:rsidR="0013524D" w:rsidRPr="00123884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LOCATION OF EVENT</w:t>
                            </w:r>
                          </w:p>
                          <w:p w14:paraId="2C4E6851" w14:textId="77777777" w:rsidR="0013524D" w:rsidRPr="00123884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BASE OR STATION</w:t>
                            </w:r>
                          </w:p>
                          <w:p w14:paraId="5704BDC5" w14:textId="77777777" w:rsidR="0013524D" w:rsidRPr="00123884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5.65pt;margin-top:445pt;width:325.5pt;height:50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" filled="f" stroked="f">
                <v:path arrowok="t"/>
                <v:textbox>
                  <w:txbxContent>
                    <w:p w14:paraId="1F702529" w14:textId="77777777" w:rsidR="0013524D" w:rsidRPr="00123884" w:rsidRDefault="0013524D" w:rsidP="0013524D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LOCATION OF EVENT</w:t>
                      </w:r>
                    </w:p>
                    <w:p w14:paraId="2C4E6851" w14:textId="77777777" w:rsidR="0013524D" w:rsidRPr="00123884" w:rsidRDefault="0013524D" w:rsidP="0013524D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BASE OR STATION</w:t>
                      </w:r>
                    </w:p>
                    <w:p w14:paraId="5704BDC5" w14:textId="77777777" w:rsidR="0013524D" w:rsidRPr="00123884" w:rsidRDefault="0013524D" w:rsidP="0013524D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0B5A332" wp14:editId="4342730E">
                <wp:simplePos x="0" y="0"/>
                <wp:positionH relativeFrom="margin">
                  <wp:posOffset>603250</wp:posOffset>
                </wp:positionH>
                <wp:positionV relativeFrom="margin">
                  <wp:posOffset>6541770</wp:posOffset>
                </wp:positionV>
                <wp:extent cx="3829050" cy="4572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F1204E" w14:textId="77777777" w:rsidR="0013524D" w:rsidRPr="00123884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  <w:sz w:val="44"/>
                                <w:szCs w:val="44"/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47.5pt;margin-top:515.1pt;width:301.5pt;height:36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" filled="f" stroked="f">
                <v:path arrowok="t"/>
                <v:textbox>
                  <w:txbxContent>
                    <w:p w14:paraId="6BF1204E" w14:textId="77777777" w:rsidR="0013524D" w:rsidRPr="00123884" w:rsidRDefault="0013524D" w:rsidP="0013524D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4"/>
                          <w:szCs w:val="44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  <w:sz w:val="44"/>
                          <w:szCs w:val="44"/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736" behindDoc="0" locked="1" layoutInCell="1" allowOverlap="1" wp14:anchorId="6744BB46" wp14:editId="52D14871">
            <wp:simplePos x="0" y="0"/>
            <wp:positionH relativeFrom="column">
              <wp:posOffset>1487170</wp:posOffset>
            </wp:positionH>
            <wp:positionV relativeFrom="page">
              <wp:posOffset>3968750</wp:posOffset>
            </wp:positionV>
            <wp:extent cx="1990725" cy="1708150"/>
            <wp:effectExtent l="0" t="0" r="0" b="0"/>
            <wp:wrapNone/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5" r="10815"/>
                    <a:stretch/>
                  </pic:blipFill>
                  <pic:spPr bwMode="auto">
                    <a:xfrm>
                      <a:off x="0" y="0"/>
                      <a:ext cx="199072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1" layoutInCell="1" allowOverlap="1" wp14:anchorId="1DB39C78" wp14:editId="1B2A19D0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77777777" w:rsidR="00A30837" w:rsidRDefault="00A30837"/>
    <w:p w14:paraId="7993AE65" w14:textId="77777777" w:rsidR="00A30837" w:rsidRDefault="00A30837"/>
    <w:p w14:paraId="31964890" w14:textId="77777777" w:rsidR="00A30837" w:rsidRDefault="00A30837"/>
    <w:p w14:paraId="6D6A7721" w14:textId="77777777" w:rsidR="00A30837" w:rsidRDefault="00A30837"/>
    <w:p w14:paraId="28691D62" w14:textId="77777777" w:rsidR="00A30837" w:rsidRDefault="00A30837"/>
    <w:p w14:paraId="6398FDC2" w14:textId="77777777" w:rsidR="00A30837" w:rsidRDefault="00A30837"/>
    <w:p w14:paraId="7F4BEE6A" w14:textId="6A10D2D5" w:rsidR="00A30837" w:rsidRDefault="0013524D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4244A7" wp14:editId="01802A5A">
                <wp:simplePos x="0" y="0"/>
                <wp:positionH relativeFrom="margin">
                  <wp:posOffset>386292</wp:posOffset>
                </wp:positionH>
                <wp:positionV relativeFrom="margin">
                  <wp:posOffset>1529080</wp:posOffset>
                </wp:positionV>
                <wp:extent cx="4278842" cy="62865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8842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362E428" w14:textId="13F5896D" w:rsidR="008F5E88" w:rsidRPr="0013524D" w:rsidRDefault="008F5E88" w:rsidP="008F5E88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13524D">
                              <w:rPr>
                                <w:rFonts w:ascii="Times New Roman" w:hAnsi="Times New Roman"/>
                                <w:color w:val="FFFFFF"/>
                                <w:sz w:val="52"/>
                                <w:szCs w:val="52"/>
                              </w:rPr>
                              <w:t>RELIEF &amp; APPOINTMENT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30.4pt;margin-top:120.4pt;width:336.9pt;height:49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" filled="f" stroked="f">
                <v:path arrowok="t"/>
                <v:textbox>
                  <w:txbxContent>
                    <w:p w14:paraId="1362E428" w14:textId="13F5896D" w:rsidR="008F5E88" w:rsidRPr="0013524D" w:rsidRDefault="008F5E88" w:rsidP="008F5E88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52"/>
                          <w:szCs w:val="52"/>
                        </w:rPr>
                      </w:pPr>
                      <w:r w:rsidRPr="0013524D">
                        <w:rPr>
                          <w:rFonts w:ascii="Times New Roman" w:hAnsi="Times New Roman"/>
                          <w:color w:val="FFFFFF"/>
                          <w:sz w:val="52"/>
                          <w:szCs w:val="52"/>
                        </w:rPr>
                        <w:t>RELIEF &amp; APPOINTMENT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F064AC7" w14:textId="77777777" w:rsidR="00A30837" w:rsidRDefault="00A30837"/>
    <w:p w14:paraId="4F6F67EB" w14:textId="77777777" w:rsidR="00A30837" w:rsidRDefault="00A30837"/>
    <w:p w14:paraId="7FF281FA" w14:textId="77777777" w:rsidR="00A30837" w:rsidRDefault="00A30837"/>
    <w:p w14:paraId="15714B55" w14:textId="77777777" w:rsidR="00A30837" w:rsidRDefault="00A30837"/>
    <w:p w14:paraId="3663CAEE" w14:textId="77777777" w:rsidR="00A30837" w:rsidRDefault="00A30837"/>
    <w:p w14:paraId="2D6CD824" w14:textId="77777777" w:rsidR="00A30837" w:rsidRDefault="00A30837"/>
    <w:p w14:paraId="43ACA216" w14:textId="77777777" w:rsidR="00A30837" w:rsidRDefault="00A30837"/>
    <w:p w14:paraId="50D30AFF" w14:textId="77777777" w:rsidR="00A30837" w:rsidRDefault="00A30837"/>
    <w:p w14:paraId="4B59ACC8" w14:textId="77777777" w:rsidR="00A30837" w:rsidRDefault="00A30837"/>
    <w:p w14:paraId="4A464DD2" w14:textId="77777777" w:rsidR="00A30837" w:rsidRDefault="00A30837"/>
    <w:p w14:paraId="062450FA" w14:textId="77777777" w:rsidR="00A30837" w:rsidRDefault="00A30837"/>
    <w:p w14:paraId="3A433893" w14:textId="77777777" w:rsidR="00A30837" w:rsidRDefault="00A30837"/>
    <w:p w14:paraId="3FDE2A42" w14:textId="77777777" w:rsidR="00A30837" w:rsidRDefault="00A30837"/>
    <w:p w14:paraId="4907EB0F" w14:textId="77777777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77777777" w:rsidR="00A30837" w:rsidRDefault="00A30837"/>
    <w:p w14:paraId="4660361D" w14:textId="77777777" w:rsidR="00A30837" w:rsidRDefault="00A30837"/>
    <w:p w14:paraId="7408E068" w14:textId="77777777" w:rsidR="00A30837" w:rsidRDefault="00A30837"/>
    <w:p w14:paraId="1395E8E0" w14:textId="77777777" w:rsidR="00A30837" w:rsidRDefault="00A30837"/>
    <w:p w14:paraId="79138CD9" w14:textId="77777777" w:rsidR="00A30837" w:rsidRDefault="00A30837"/>
    <w:p w14:paraId="7E0F58DD" w14:textId="77777777" w:rsidR="00A30837" w:rsidRDefault="00A30837"/>
    <w:p w14:paraId="2DD11630" w14:textId="77777777" w:rsidR="00A30837" w:rsidRDefault="00A30837"/>
    <w:p w14:paraId="494D0BAD" w14:textId="77777777" w:rsidR="00A30837" w:rsidRDefault="00A30837"/>
    <w:p w14:paraId="2BC5B654" w14:textId="77777777" w:rsidR="00A30837" w:rsidRDefault="00A30837"/>
    <w:p w14:paraId="5AF07D1F" w14:textId="77777777" w:rsidR="00A30837" w:rsidRDefault="00A30837"/>
    <w:p w14:paraId="56FCE879" w14:textId="77777777" w:rsidR="00A30837" w:rsidRDefault="00A30837"/>
    <w:p w14:paraId="3F6F5E79" w14:textId="77777777" w:rsidR="00A30837" w:rsidRDefault="00A30837"/>
    <w:p w14:paraId="2E880CBE" w14:textId="77777777" w:rsidR="00A30837" w:rsidRDefault="00A30837"/>
    <w:p w14:paraId="345DA51F" w14:textId="77777777" w:rsidR="00A30837" w:rsidRDefault="00A30837"/>
    <w:p w14:paraId="079476C6" w14:textId="77777777" w:rsidR="00A30837" w:rsidRDefault="00A30837"/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5B5417BF" w14:textId="6E7AC7F8" w:rsidR="00A30837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7566FC0" wp14:editId="53387418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" o:spid="_x0000_s1026" style="position:absolute;margin-left:91.5pt;margin-top:22pt;width:212.45pt;height:567.55pt;z-index:251643904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ZjNDJlMjFlLWE0MzYtNGZmNS1hN2YxLWY5MzcyNjU5M2U2Njwvc3RFdnQ6aW5zdGFuY2VJ&#10;RD4KICAgICAgICAgICAgICAgICAgPHN0RXZ0OndoZW4+MjAxNy0wNy0xOFQwMzoyMjozNS0wNzow&#10;MDwvc3RFdnQ6d2hlbj4KICAgICAgICAgICAgICAgICAgPHN0RXZ0OnNvZnR3YXJlQWdlbnQ+QWRv&#10;YmUgUGhvdG9zaG9wIENDIDIwMTc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2bmQuYWRvYmUucGhvdG9zaG9wIHRvIGltYWdlL3BuZzwvc3RFdnQ6cGFyYW1ldGVycz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H&#10;kM/IAAAA2wAAAA8AAABkcnMvZG93bnJldi54bWxEj0FrwkAUhO8F/8PyBC+lbkxLqamrqGARC6Vq&#10;e+jtmX1ugtm3IbvG2F/fLRR6HGbmG2Yy62wlWmp86VjBaJiAIM6dLtko+Niv7p5A+ICssXJMCq7k&#10;YTbt3Uww0+7CW2p3wYgIYZ+hgiKEOpPS5wVZ9ENXE0fv6BqLIcrGSN3gJcJtJdMkeZQWS44LBda0&#10;LCg/7c5Wwdfn9e17my4e2heTHjavC7O8de9KDfrd/BlEoC78h//aa63gfgy/X+IPkNM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gR5DPyAAAANsAAAAPAAAAAAAAAAAAAAAA&#10;AJwCAABkcnMvZG93bnJldi54bWxQSwUGAAAAAAQABAD3AAAAkQMAAAAA&#10;">
                  <v:imagedata r:id="rId12" o:title=""/>
                  <v:path arrowok="t"/>
                </v:shape>
                <v:shape id="Picture 43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p&#10;1FjHAAAA2wAAAA8AAABkcnMvZG93bnJldi54bWxEj09rwkAUxO9Cv8PyhF5EN01FJHWVKlRKC6X+&#10;O3h7zT43odm3IbvG2E/fLRQ8DjPzG2a26GwlWmp86VjBwygBQZw7XbJRsN+9DKcgfEDWWDkmBVfy&#10;sJjf9WaYaXfhDbXbYESEsM9QQRFCnUnp84Is+pGriaN3co3FEGVjpG7wEuG2kmmSTKTFkuNCgTWt&#10;Csq/t2er4Hi4fvxs0uW4XZv06+19aVYD96nUfb97fgIRqAu38H/7VSsYP8Lfl/gD5Pw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mp1FjHAAAA2wAAAA8AAAAAAAAAAAAAAAAA&#10;nAIAAGRycy9kb3ducmV2LnhtbFBLBQYAAAAABAAEAPcAAACQAwAAAAA=&#10;">
                  <v:imagedata r:id="rId1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441FE888" w14:textId="00DBB9B8" w:rsidR="00A30837" w:rsidRDefault="00A30837"/>
    <w:p w14:paraId="172883B3" w14:textId="77777777" w:rsidR="00A30837" w:rsidRDefault="00A30837"/>
    <w:p w14:paraId="085118C9" w14:textId="1E6B38AD" w:rsidR="00A30837" w:rsidRDefault="00A30837"/>
    <w:p w14:paraId="2A3097AF" w14:textId="126A10C1" w:rsidR="00A30837" w:rsidRDefault="00693CB0">
      <w:r>
        <w:rPr>
          <w:noProof/>
        </w:rPr>
        <w:drawing>
          <wp:anchor distT="0" distB="0" distL="114300" distR="114300" simplePos="0" relativeHeight="251723776" behindDoc="0" locked="0" layoutInCell="1" allowOverlap="1" wp14:anchorId="6559F200" wp14:editId="37CA8FAA">
            <wp:simplePos x="0" y="0"/>
            <wp:positionH relativeFrom="column">
              <wp:posOffset>693420</wp:posOffset>
            </wp:positionH>
            <wp:positionV relativeFrom="paragraph">
              <wp:posOffset>2963</wp:posOffset>
            </wp:positionV>
            <wp:extent cx="3657600" cy="182880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7E50D" w14:textId="774C62A8" w:rsidR="00A30837" w:rsidRDefault="00A30837"/>
    <w:p w14:paraId="6C5ADA58" w14:textId="77777777" w:rsidR="00A30837" w:rsidRDefault="00A30837"/>
    <w:p w14:paraId="74774BC4" w14:textId="4EB457C4" w:rsidR="00A30837" w:rsidRDefault="00A30837"/>
    <w:p w14:paraId="1FA28A54" w14:textId="72CC3FBA" w:rsidR="00A30837" w:rsidRDefault="00A30837"/>
    <w:p w14:paraId="39A17030" w14:textId="1D894EB5" w:rsidR="00E82608" w:rsidRDefault="00E82608"/>
    <w:p w14:paraId="0159B9B5" w14:textId="77777777" w:rsidR="00E82608" w:rsidRDefault="00E82608"/>
    <w:p w14:paraId="6A36072E" w14:textId="2CE596CA" w:rsidR="00E82608" w:rsidRDefault="00E82608"/>
    <w:p w14:paraId="35BE52EB" w14:textId="77777777" w:rsidR="00E82608" w:rsidRDefault="00E82608"/>
    <w:p w14:paraId="617FD331" w14:textId="33AAA266" w:rsidR="00E82608" w:rsidRDefault="00E82608"/>
    <w:p w14:paraId="7FD5E620" w14:textId="0AA847D2" w:rsidR="00E82608" w:rsidRDefault="00E82608"/>
    <w:p w14:paraId="4BEA45F9" w14:textId="77777777" w:rsidR="00E82608" w:rsidRDefault="00E82608"/>
    <w:p w14:paraId="758B2E1B" w14:textId="31BBC8E5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C16BD3B" wp14:editId="70F64984">
                <wp:simplePos x="0" y="0"/>
                <wp:positionH relativeFrom="margin">
                  <wp:posOffset>431800</wp:posOffset>
                </wp:positionH>
                <wp:positionV relativeFrom="margin">
                  <wp:posOffset>3083984</wp:posOffset>
                </wp:positionV>
                <wp:extent cx="4157345" cy="4036483"/>
                <wp:effectExtent l="0" t="0" r="0" b="254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4036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5B32F" w14:textId="2FC2B695" w:rsidR="008F5E88" w:rsidRPr="0091020B" w:rsidRDefault="008F5E88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The Commanding General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Marine Corps Installations West – Marine Corps Base Camp Pendleton 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W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elcomes you to the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Relief and Appointment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Unit or Command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where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Sergeant Major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Marine A. Motivator will relinquish 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his/her post to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Sergeant Major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Marine B. Motivator.</w:t>
                            </w:r>
                          </w:p>
                          <w:p w14:paraId="34AA1415" w14:textId="77777777" w:rsidR="008F5E88" w:rsidRDefault="008F5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34pt;margin-top:242.85pt;width:327.35pt;height:317.85pt;z-index:251642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3tWNICAAAY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" filled="f" stroked="f">
                <v:textbox>
                  <w:txbxContent>
                    <w:p w14:paraId="7D45B32F" w14:textId="2FC2B695" w:rsidR="008F5E88" w:rsidRPr="0091020B" w:rsidRDefault="008F5E88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The Commanding General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Marine Corps Installations West – Marine Corps Base Camp Pendleton 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W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elcomes you to the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Relief and Appointment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Unit or Command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where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Sergeant Major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Marine A. Motivator will relinquish 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his/her post to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Sergeant Major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Marine B. Motivator.</w:t>
                      </w:r>
                    </w:p>
                    <w:p w14:paraId="34AA1415" w14:textId="77777777" w:rsidR="008F5E88" w:rsidRDefault="008F5E8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774BB0A" w14:textId="77777777" w:rsidR="00E82608" w:rsidRDefault="00E82608"/>
    <w:p w14:paraId="54386AF0" w14:textId="77777777" w:rsidR="00E82608" w:rsidRDefault="00E82608"/>
    <w:p w14:paraId="136B6038" w14:textId="77777777" w:rsidR="00E82608" w:rsidRDefault="00E82608"/>
    <w:p w14:paraId="1956EE75" w14:textId="77777777" w:rsidR="00E82608" w:rsidRDefault="00E82608"/>
    <w:p w14:paraId="3706B521" w14:textId="77777777" w:rsidR="00E82608" w:rsidRDefault="00E82608"/>
    <w:p w14:paraId="175F766D" w14:textId="77777777" w:rsidR="00E82608" w:rsidRDefault="00E82608"/>
    <w:p w14:paraId="444EF95B" w14:textId="77777777" w:rsidR="00E82608" w:rsidRDefault="00E82608"/>
    <w:p w14:paraId="24C0F605" w14:textId="77777777" w:rsidR="00E82608" w:rsidRDefault="00E82608"/>
    <w:p w14:paraId="19AAEF1E" w14:textId="77777777" w:rsidR="00E82608" w:rsidRDefault="00E82608"/>
    <w:p w14:paraId="4DA40872" w14:textId="77777777" w:rsidR="00E82608" w:rsidRDefault="00E82608"/>
    <w:p w14:paraId="28E4E03F" w14:textId="77777777" w:rsidR="00E82608" w:rsidRDefault="00E82608"/>
    <w:p w14:paraId="6F7B9AC3" w14:textId="77777777" w:rsidR="00E82608" w:rsidRDefault="00E82608"/>
    <w:p w14:paraId="73ED2EC9" w14:textId="77777777" w:rsidR="00E82608" w:rsidRDefault="00E82608"/>
    <w:p w14:paraId="6D28D046" w14:textId="77777777" w:rsidR="00E82608" w:rsidRDefault="00E82608"/>
    <w:p w14:paraId="51CB05FD" w14:textId="77777777" w:rsidR="00E82608" w:rsidRDefault="00E82608"/>
    <w:p w14:paraId="74B19EC9" w14:textId="77777777" w:rsidR="00E82608" w:rsidRDefault="00E82608"/>
    <w:p w14:paraId="5D258A17" w14:textId="77777777" w:rsidR="00E82608" w:rsidRDefault="00E82608"/>
    <w:p w14:paraId="042F84FA" w14:textId="77777777" w:rsidR="00E82608" w:rsidRDefault="00E82608"/>
    <w:p w14:paraId="2E0D1E86" w14:textId="77777777" w:rsidR="00E82608" w:rsidRDefault="00E82608"/>
    <w:p w14:paraId="4858BAE5" w14:textId="375E3B55" w:rsidR="00E82608" w:rsidRDefault="00E82608"/>
    <w:p w14:paraId="0F06B039" w14:textId="77777777" w:rsidR="00E82608" w:rsidRDefault="00E82608"/>
    <w:p w14:paraId="0EA323B2" w14:textId="77777777" w:rsidR="00E82608" w:rsidRDefault="00E82608"/>
    <w:p w14:paraId="239D24DB" w14:textId="65043BCE" w:rsidR="00E82608" w:rsidRDefault="00E82608"/>
    <w:p w14:paraId="5E9B9A15" w14:textId="77777777" w:rsidR="00E82608" w:rsidRDefault="00E82608"/>
    <w:p w14:paraId="1272FE22" w14:textId="77777777" w:rsidR="00E82608" w:rsidRDefault="00E82608"/>
    <w:p w14:paraId="608C2468" w14:textId="77777777" w:rsidR="00E82608" w:rsidRDefault="00E82608"/>
    <w:p w14:paraId="7B5DA39D" w14:textId="52B115E9" w:rsidR="00E82608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EA27BA9" wp14:editId="336F4836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91.5pt;margin-top:22pt;width:212.45pt;height:567.55pt;z-index:251648000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ijl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PSJodHRwOi8vbnMuYWRvYmUuY29tL3hhcC8xLjAvIgogICAgICAgICAgICB4bWxuczpwaG90b3No&#10;b3A9Imh0dHA6Ly9ucy5hZG9iZS5jb20vcGhvdG9zaG9wLzEuMC8iCiAgICAgICAgICAgIHhtbG5z&#10;OmRjPSJodHRwOi8vcHVybC5vcmcvZGMvZWxlbWVudHMvMS4xLy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ZDVmYmQ2ZjItMmYwMy00Yzc1LWEwNGMtZTk2Y2FjN2EwODA1PC9zdEV2&#10;dDppbnN0YW5jZUlEPgogICAgICAgICAgICAgICAgICA8c3RFdnQ6d2hlbj4yMDE3LTA3LTEyVDAx&#10;OjI4OjAxLTA3OjAwPC9zdEV2dDp3aGVuPgogICAgICAgICAgICAgICAgICA8c3RFdnQ6c29mdHdh&#10;cmVBZ2VudD5BZG9iZSBQaG90b3Nob3AgQ0MgMjAxNyAoTWFjaW50b3No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ZDEyZGIyMTYtNTM3OC00MzRiLTlmZWQtYTdkY2NmMjExMjc5PC9zdEV2dDppbnN0&#10;YW5jZUlEPgogICAgICAgICAgICAgICAgICA8c3RFdnQ6d2hlbj4yMDE3LTA3LTEyVDIyOjU4OjI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mM0&#10;MmUyMWUtYTQzNi00ZmY1LWE3ZjEtZjkzNzI2NTkzZTY2PC9zdEV2dDppbnN0YW5jZUlEPgogICAg&#10;ICAgICAgICAgICAgICA8c3RFdnQ6d2hlbj4yMDE3LTA3LTE4VDAzOjIyOjM1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Zu&#10;ZC5hZG9iZS5waG90b3Nob3A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MzRhYjU1YjUtNmYwOC00MTUyLWJlZTYtOWQyMTY5MmM4ZTJkPC9zdEV2dDppbnN0&#10;YW5jZUlEPgogICAgICAgICAgICAgICAgICA8c3RFdnQ6d2hlbj4yMDE3LTA3LTE4VDAzOjIyOjM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zE5&#10;OThjYzQtODVlYi00YjRiLWI2MDUtZWU0ZjhhMDFhYzY2PC9zdEV2dDppbnN0YW5jZUlEPgogICAg&#10;ICAgICAgICAgICAgICA8c3RFdnQ6d2hlbj4yMDE3LTA3LTE5VDEyOjI0OjI3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ZXhpZjpDb2xvclNwYWNlPjE8L2V4aWY6Q29sb3JTcGFjZT4KICAgICAgICAgPGV4aWY6UGl4&#10;ZWxYRGltZW5zaW9uPjg4NjwvZXhpZjpQaXhlbFhEaW1lbnNpb24+CiAgICAgICAgIDxleGlmOlBp&#10;eGVsWURpbWVuc2lvbj45Mz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">
                <v:shape id="Picture 4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D&#10;rVvDAAAA2wAAAA8AAABkcnMvZG93bnJldi54bWxEj1FrwjAUhd+F/Ydwhb1pqsxSOqOMgWMwcFj1&#10;/dLcpWXNTUli2/17Mxjs8XDO+Q5nu59sJwbyoXWsYLXMQBDXTrdsFFzOh0UBIkRkjZ1jUvBDAfa7&#10;h9kWS+1GPtFQRSMShEOJCpoY+1LKUDdkMSxdT5y8L+ctxiS9kdrjmOC2k+ssy6XFltNCgz29NlR/&#10;VzerwNnN8W38yG/65K6mKsyn30yDUo/z6eUZRKQp/of/2u9awVMOv1/SD5C7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IOtW8MAAADbAAAADwAAAAAAAAAAAAAAAACcAgAA&#10;ZHJzL2Rvd25yZXYueG1sUEsFBgAAAAAEAAQA9wAAAIwDAAAAAA==&#10;">
                  <v:imagedata r:id="rId16" o:title=""/>
                  <v:path arrowok="t"/>
                </v:shape>
                <v:shape id="Picture 4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P&#10;CMDCAAAA2wAAAA8AAABkcnMvZG93bnJldi54bWxEj1FrwjAUhd8H/odwhb3N1KFOqlFEmAwGG3b6&#10;fmmuabG5KUls6783g8EeD+ec73DW28E2oiMfascKppMMBHHpdM1Gwenn/WUJIkRkjY1jUnCnANvN&#10;6GmNuXY9H6krohEJwiFHBVWMbS5lKCuyGCauJU7exXmLMUlvpPbYJ7ht5GuWLaTFmtNChS3tKyqv&#10;xc0qcHb+deg/Fzd9dGdTLM23nw+dUs/jYbcCEWmI/+G/9odWMHuD3y/pB8jN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zwjAwgAAANsAAAAPAAAAAAAAAAAAAAAAAJwCAABk&#10;cnMvZG93bnJldi54bWxQSwUGAAAAAAQABAD3AAAAiwMAAAAA&#10;">
                  <v:imagedata r:id="rId17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25AA536" w14:textId="0A994B95" w:rsidR="00E82608" w:rsidRDefault="00E82608"/>
    <w:p w14:paraId="7A80E719" w14:textId="35F53F43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B235EF" wp14:editId="4F3211D0">
                <wp:simplePos x="0" y="0"/>
                <wp:positionH relativeFrom="margin">
                  <wp:posOffset>432435</wp:posOffset>
                </wp:positionH>
                <wp:positionV relativeFrom="margin">
                  <wp:posOffset>632460</wp:posOffset>
                </wp:positionV>
                <wp:extent cx="4157345" cy="38798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E65D" w14:textId="19E65EF3" w:rsidR="008F5E88" w:rsidRPr="00A56D7C" w:rsidRDefault="008F5E88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A56D7C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SEQUENCE OF EVENTS</w:t>
                            </w:r>
                          </w:p>
                          <w:p w14:paraId="031936A9" w14:textId="77777777" w:rsidR="008F5E88" w:rsidRDefault="008F5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34.05pt;margin-top:49.8pt;width:327.35pt;height:30.55pt;z-index:2516459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PuXNICAAAX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" filled="f" stroked="f">
                <v:textbox>
                  <w:txbxContent>
                    <w:p w14:paraId="1533E65D" w14:textId="19E65EF3" w:rsidR="008F5E88" w:rsidRPr="00A56D7C" w:rsidRDefault="008F5E88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A56D7C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SEQUENCE OF EVENTS</w:t>
                      </w:r>
                    </w:p>
                    <w:p w14:paraId="031936A9" w14:textId="77777777" w:rsidR="008F5E88" w:rsidRDefault="008F5E8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E2EAC28" w14:textId="77777777" w:rsidR="00E82608" w:rsidRDefault="00E82608"/>
    <w:p w14:paraId="1F8F60F6" w14:textId="2E9E3939" w:rsidR="00E82608" w:rsidRDefault="00E82608"/>
    <w:p w14:paraId="5A877C75" w14:textId="0705FA4E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0C17331" wp14:editId="4EE23C5E">
                <wp:simplePos x="0" y="0"/>
                <wp:positionH relativeFrom="margin">
                  <wp:posOffset>431800</wp:posOffset>
                </wp:positionH>
                <wp:positionV relativeFrom="margin">
                  <wp:posOffset>1235710</wp:posOffset>
                </wp:positionV>
                <wp:extent cx="4157345" cy="5941695"/>
                <wp:effectExtent l="0" t="0" r="0" b="190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4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B4954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PRE-CEREMONY SERENADE</w:t>
                            </w:r>
                          </w:p>
                          <w:p w14:paraId="48A90337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WELCOME</w:t>
                            </w:r>
                          </w:p>
                          <w:p w14:paraId="16ED3DCF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*INVOCATION</w:t>
                            </w:r>
                          </w:p>
                          <w:p w14:paraId="2668E619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ATTENTION</w:t>
                            </w:r>
                          </w:p>
                          <w:p w14:paraId="215013E4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ADJUTANT’S CALL</w:t>
                            </w:r>
                          </w:p>
                          <w:p w14:paraId="1817DE42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MARCH ON</w:t>
                            </w:r>
                          </w:p>
                          <w:p w14:paraId="66B647F1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NATIONAL ANTHEM</w:t>
                            </w:r>
                          </w:p>
                          <w:p w14:paraId="79F2CAB4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POSTING OF COLORS</w:t>
                            </w:r>
                          </w:p>
                          <w:p w14:paraId="725759A4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OFF</w:t>
                            </w:r>
                          </w:p>
                          <w:p w14:paraId="1C16EB55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MANUAL OF ARMS</w:t>
                            </w:r>
                          </w:p>
                          <w:p w14:paraId="364ECE02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RECEIVE THE REPORT</w:t>
                            </w:r>
                          </w:p>
                          <w:p w14:paraId="0841EA10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PUBLISH THE ORDER</w:t>
                            </w:r>
                          </w:p>
                          <w:p w14:paraId="63BD184A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OFFICERS CENTER</w:t>
                            </w:r>
                          </w:p>
                          <w:p w14:paraId="6859BCBA" w14:textId="3A3F56C2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RELIEF AND APPOINTMENT</w:t>
                            </w:r>
                          </w:p>
                          <w:p w14:paraId="55AA1059" w14:textId="3CFCDCEF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VIP / GUEST REMARKS</w:t>
                            </w:r>
                          </w:p>
                          <w:p w14:paraId="78420BEF" w14:textId="3B8E6D68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RELIEVED</w:t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SERGEANTS MAJOR</w:t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REMARKS</w:t>
                            </w:r>
                          </w:p>
                          <w:p w14:paraId="18D0B55B" w14:textId="2C4DB110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APPOINTED SERGEANTS MAJOR</w:t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REMARKS</w:t>
                            </w:r>
                          </w:p>
                          <w:p w14:paraId="19CA1C55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PASS IN REVIEW</w:t>
                            </w:r>
                          </w:p>
                          <w:p w14:paraId="79ADAC29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*ANCHORS AWEIGH</w:t>
                            </w:r>
                          </w:p>
                          <w:p w14:paraId="16B2A572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*MARINES’ HYMN</w:t>
                            </w:r>
                          </w:p>
                          <w:p w14:paraId="5E81C654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CEREMONY CONCLUSION</w:t>
                            </w:r>
                          </w:p>
                          <w:p w14:paraId="33A25C08" w14:textId="77777777" w:rsidR="008F5E88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RECEPTION</w:t>
                            </w:r>
                          </w:p>
                          <w:p w14:paraId="6FDA491C" w14:textId="683BBDFE" w:rsidR="008F5E88" w:rsidRPr="00A819B7" w:rsidRDefault="008F5E88" w:rsidP="00A819B7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  <w:br/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  <w:t>*EVENTS DURING WHICH GUESTS ARE REQUESTED TO STAND.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34pt;margin-top:97.3pt;width:327.35pt;height:467.85pt;z-index:251646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Qs/9MCAAAY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" filled="f" stroked="f">
                <v:textbox>
                  <w:txbxContent>
                    <w:p w14:paraId="652B495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PRE-CEREMONY SERENADE</w:t>
                      </w:r>
                    </w:p>
                    <w:p w14:paraId="48A90337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WELCOME</w:t>
                      </w:r>
                    </w:p>
                    <w:p w14:paraId="16ED3DCF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*INVOCATION</w:t>
                      </w:r>
                    </w:p>
                    <w:p w14:paraId="2668E619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ATTENTION</w:t>
                      </w:r>
                    </w:p>
                    <w:p w14:paraId="215013E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ADJUTANT’S CALL</w:t>
                      </w:r>
                    </w:p>
                    <w:p w14:paraId="1817DE42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MARCH ON</w:t>
                      </w:r>
                    </w:p>
                    <w:p w14:paraId="66B647F1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NATIONAL ANTHEM</w:t>
                      </w:r>
                    </w:p>
                    <w:p w14:paraId="79F2CAB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POSTING OF COLORS</w:t>
                      </w:r>
                    </w:p>
                    <w:p w14:paraId="725759A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OFF</w:t>
                      </w:r>
                    </w:p>
                    <w:p w14:paraId="1C16EB55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MANUAL OF ARMS</w:t>
                      </w:r>
                    </w:p>
                    <w:p w14:paraId="364ECE02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RECEIVE THE REPORT</w:t>
                      </w:r>
                    </w:p>
                    <w:p w14:paraId="0841EA10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PUBLISH THE ORDER</w:t>
                      </w:r>
                    </w:p>
                    <w:p w14:paraId="63BD184A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OFFICERS CENTER</w:t>
                      </w:r>
                    </w:p>
                    <w:p w14:paraId="6859BCBA" w14:textId="3A3F56C2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RELIEF AND APPOINTMENT</w:t>
                      </w:r>
                    </w:p>
                    <w:p w14:paraId="55AA1059" w14:textId="3CFCDCEF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VIP / GUEST REMARKS</w:t>
                      </w:r>
                    </w:p>
                    <w:p w14:paraId="78420BEF" w14:textId="3B8E6D68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RELIEVED</w:t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SERGEANTS MAJOR</w:t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REMARKS</w:t>
                      </w:r>
                    </w:p>
                    <w:p w14:paraId="18D0B55B" w14:textId="2C4DB110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APPOINTED SERGEANTS MAJOR</w:t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REMARKS</w:t>
                      </w:r>
                    </w:p>
                    <w:p w14:paraId="19CA1C55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PASS IN REVIEW</w:t>
                      </w:r>
                    </w:p>
                    <w:p w14:paraId="79ADAC29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*ANCHORS AWEIGH</w:t>
                      </w:r>
                    </w:p>
                    <w:p w14:paraId="16B2A572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*MARINES’ HYMN</w:t>
                      </w:r>
                    </w:p>
                    <w:p w14:paraId="5E81C65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CEREMONY CONCLUSION</w:t>
                      </w:r>
                    </w:p>
                    <w:p w14:paraId="33A25C08" w14:textId="77777777" w:rsidR="008F5E88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RECEPTION</w:t>
                      </w:r>
                    </w:p>
                    <w:p w14:paraId="6FDA491C" w14:textId="683BBDFE" w:rsidR="008F5E88" w:rsidRPr="00A819B7" w:rsidRDefault="008F5E88" w:rsidP="00A819B7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  <w:br/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  <w:t>*EVENTS DURING WHICH GUESTS ARE REQUESTED TO STAND.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ABE6C19" w14:textId="77777777" w:rsidR="00E82608" w:rsidRDefault="00E82608"/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>
      <w:bookmarkStart w:id="0" w:name="_GoBack"/>
      <w:bookmarkEnd w:id="0"/>
    </w:p>
    <w:p w14:paraId="555AC306" w14:textId="77777777" w:rsidR="00E82608" w:rsidRDefault="00E82608"/>
    <w:p w14:paraId="15F8A27C" w14:textId="77777777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77777777" w:rsidR="00E82608" w:rsidRDefault="00E82608"/>
    <w:p w14:paraId="66FB65FC" w14:textId="77777777" w:rsidR="00E82608" w:rsidRDefault="00E82608"/>
    <w:p w14:paraId="558473D9" w14:textId="77777777" w:rsidR="00E82608" w:rsidRDefault="00E82608"/>
    <w:p w14:paraId="555D3CF9" w14:textId="77777777" w:rsidR="00E82608" w:rsidRDefault="00E82608"/>
    <w:p w14:paraId="74F900EF" w14:textId="251B2284" w:rsidR="00E82608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D07E311" wp14:editId="5832B9E3">
                <wp:simplePos x="0" y="0"/>
                <wp:positionH relativeFrom="margin">
                  <wp:posOffset>1169991</wp:posOffset>
                </wp:positionH>
                <wp:positionV relativeFrom="margin">
                  <wp:posOffset>254000</wp:posOffset>
                </wp:positionV>
                <wp:extent cx="2698108" cy="7207885"/>
                <wp:effectExtent l="0" t="0" r="0" b="5715"/>
                <wp:wrapSquare wrapText="bothSides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7" o:spid="_x0000_s1026" style="position:absolute;margin-left:92.15pt;margin-top:20pt;width:212.45pt;height:567.55pt;z-index:251652096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mYzQy&#10;ZTIxZS1hNDM2LTRmZjUtYTdmMS1mOTM3MjY1OTNlNjY8L3N0RXZ0Omluc3RhbmNlSUQ+CiAgICAg&#10;ICAgICAgICAgICAgIDxzdEV2dDp3aGVuPjIwMTctMDctMThUMDM6MjI6MzUtMDc6MDA8L3N0RXZ0&#10;OndoZW4+CiAgICAgICAgICAgICAgICAgIDxzdEV2dDpzb2Z0d2FyZUFnZW50PkFkb2JlIFBob3Rv&#10;c2hvcCBDQyAyMDE3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">
                <v:shape id="Picture 58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U&#10;0PTEAAAA2wAAAA8AAABkcnMvZG93bnJldi54bWxET8tqwkAU3Rf6D8MtuCk6MbSlREepgiItlPpa&#10;uLtmrpPQzJ2QGWP0651FocvDeY+nna1ES40vHSsYDhIQxLnTJRsFu+2i/w7CB2SNlWNScCUP08nj&#10;wxgz7S68pnYTjIgh7DNUUIRQZ1L6vCCLfuBq4sidXGMxRNgYqRu8xHBbyTRJ3qTFkmNDgTXNC8p/&#10;N2er4LC/ft/W6eylXZr0+Pk1M/Nn96NU76n7GIEI1IV/8Z97pRW8xrHxS/wBcnI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LU0PTEAAAA2wAAAA8AAAAAAAAAAAAAAAAAnAIA&#10;AGRycy9kb3ducmV2LnhtbFBLBQYAAAAABAAEAPcAAACNAwAAAAA=&#10;">
                  <v:imagedata r:id="rId18" o:title=""/>
                  <v:path arrowok="t"/>
                </v:shape>
                <v:shape id="Picture 59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2Y&#10;dW/IAAAA2wAAAA8AAABkcnMvZG93bnJldi54bWxEj0FrwkAUhO8F/8PyBC+lbgxtqamrqGARC6Vq&#10;e+jtmX1ugtm3IbvG2F/fLRR6HGbmG2Yy62wlWmp86VjBaJiAIM6dLtko+Niv7p5A+ICssXJMCq7k&#10;YTbt3Uww0+7CW2p3wYgIYZ+hgiKEOpPS5wVZ9ENXE0fv6BqLIcrGSN3gJcJtJdMkeZQWS44LBda0&#10;LCg/7c5Wwdfn9e17my7u2xeTHjavC7O8de9KDfrd/BlEoC78h//aa63gYQy/X+IPkNM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9mHVvyAAAANsAAAAPAAAAAAAAAAAAAAAA&#10;AJwCAABkcnMvZG93bnJldi54bWxQSwUGAAAAAAQABAD3AAAAkQMAAAAA&#10;">
                  <v:imagedata r:id="rId19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0FA5C0EC" w14:textId="44C84B61" w:rsidR="00E82608" w:rsidRDefault="00E82608"/>
    <w:p w14:paraId="64E6C705" w14:textId="5300AD2A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DA114BC" wp14:editId="2D122E34">
                <wp:simplePos x="0" y="0"/>
                <wp:positionH relativeFrom="margin">
                  <wp:posOffset>440690</wp:posOffset>
                </wp:positionH>
                <wp:positionV relativeFrom="margin">
                  <wp:posOffset>623570</wp:posOffset>
                </wp:positionV>
                <wp:extent cx="4157345" cy="383540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BA08E" w14:textId="4D25A70E" w:rsidR="008F5E88" w:rsidRPr="00A56D7C" w:rsidRDefault="008F5E88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A56D7C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CEREMONIAL STAFF</w:t>
                            </w:r>
                          </w:p>
                          <w:p w14:paraId="476B1AB0" w14:textId="77777777" w:rsidR="008F5E88" w:rsidRDefault="008F5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3" type="#_x0000_t202" style="position:absolute;margin-left:34.7pt;margin-top:49.1pt;width:327.35pt;height:30.2pt;z-index:2516500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dOO9QCAAAX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" filled="f" stroked="f">
                <v:textbox>
                  <w:txbxContent>
                    <w:p w14:paraId="229BA08E" w14:textId="4D25A70E" w:rsidR="008F5E88" w:rsidRPr="00A56D7C" w:rsidRDefault="008F5E88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A56D7C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CEREMONIAL STAFF</w:t>
                      </w:r>
                    </w:p>
                    <w:p w14:paraId="476B1AB0" w14:textId="77777777" w:rsidR="008F5E88" w:rsidRDefault="008F5E8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46DE7E2" w14:textId="77777777" w:rsidR="00E82608" w:rsidRDefault="00E82608"/>
    <w:p w14:paraId="07656D25" w14:textId="6CD84A36" w:rsidR="00E82608" w:rsidRDefault="00E82608"/>
    <w:p w14:paraId="5918E614" w14:textId="40A3D900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06E0C8F" wp14:editId="2D835A95">
                <wp:simplePos x="0" y="0"/>
                <wp:positionH relativeFrom="margin">
                  <wp:posOffset>440055</wp:posOffset>
                </wp:positionH>
                <wp:positionV relativeFrom="margin">
                  <wp:posOffset>1168400</wp:posOffset>
                </wp:positionV>
                <wp:extent cx="4157345" cy="5983605"/>
                <wp:effectExtent l="0" t="0" r="0" b="10795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8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D6F49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COMMANDER OF TROOPS</w:t>
                            </w:r>
                          </w:p>
                          <w:p w14:paraId="70D311D1" w14:textId="2DC5CADF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C5F7802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258BD2F3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CHAPLAIN</w:t>
                            </w:r>
                          </w:p>
                          <w:p w14:paraId="01E43484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A409BDB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0BA7DD7B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NARRATOR</w:t>
                            </w:r>
                          </w:p>
                          <w:p w14:paraId="2ABF4F3F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0CABB256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31E54C55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ADJUTANT</w:t>
                            </w:r>
                          </w:p>
                          <w:p w14:paraId="084FEC93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9865265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6113CE9F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COLOR GUARD</w:t>
                            </w:r>
                          </w:p>
                          <w:p w14:paraId="7D336EDB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751A81D8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14F43228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STAFF OFFICERS</w:t>
                            </w:r>
                          </w:p>
                          <w:p w14:paraId="3930D540" w14:textId="77777777" w:rsidR="008F5E88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171BE4F" w14:textId="0A712E99" w:rsidR="008F5E88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19D948CD" w14:textId="773013B6" w:rsidR="008F5E88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33158FF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4C0325E7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2FD1E8D5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 xml:space="preserve">STAFF NON-COMMISSIONED OFFICERS </w:t>
                            </w:r>
                          </w:p>
                          <w:p w14:paraId="33155243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5401B466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07281A6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3E499EB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545331DF" w14:textId="77777777" w:rsidR="0026263B" w:rsidRPr="00F30021" w:rsidRDefault="0026263B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644F2358" w14:textId="6C414550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MUSIC PROVIDED BY THE 1ST MARINE DIVISION BAND</w:t>
                            </w:r>
                          </w:p>
                          <w:p w14:paraId="3C4ACA3E" w14:textId="3AC51618" w:rsidR="008F5E88" w:rsidRPr="00F30021" w:rsidRDefault="008F5E88" w:rsidP="00F30021">
                            <w:pPr>
                              <w:pStyle w:val="BalloonTex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margin-left:34.65pt;margin-top:92pt;width:327.35pt;height:471.15pt;z-index:251651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" filled="f" stroked="f">
                <v:textbox>
                  <w:txbxContent>
                    <w:p w14:paraId="35ED6F49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COMMANDER OF TROOPS</w:t>
                      </w:r>
                    </w:p>
                    <w:p w14:paraId="70D311D1" w14:textId="2DC5CADF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C5F7802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258BD2F3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CHAPLAIN</w:t>
                      </w:r>
                    </w:p>
                    <w:p w14:paraId="01E43484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A409BD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0BA7DD7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NARRATOR</w:t>
                      </w:r>
                    </w:p>
                    <w:p w14:paraId="2ABF4F3F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0CABB256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31E54C55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ADJUTANT</w:t>
                      </w:r>
                    </w:p>
                    <w:p w14:paraId="084FEC93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9865265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6113CE9F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COLOR GUARD</w:t>
                      </w:r>
                    </w:p>
                    <w:p w14:paraId="7D336ED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751A81D8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14F43228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STAFF OFFICERS</w:t>
                      </w:r>
                    </w:p>
                    <w:p w14:paraId="3930D540" w14:textId="77777777" w:rsidR="008F5E88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171BE4F" w14:textId="0A712E99" w:rsidR="008F5E88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19D948CD" w14:textId="773013B6" w:rsidR="008F5E88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33158FF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4C0325E7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2FD1E8D5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 xml:space="preserve">STAFF NON-COMMISSIONED OFFICERS </w:t>
                      </w:r>
                    </w:p>
                    <w:p w14:paraId="33155243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5401B466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07281A6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3E499E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545331DF" w14:textId="77777777" w:rsidR="0026263B" w:rsidRPr="00F30021" w:rsidRDefault="0026263B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644F2358" w14:textId="6C414550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Cs/>
                          <w:color w:val="365F91" w:themeColor="accent1" w:themeShade="BF"/>
                          <w:sz w:val="22"/>
                          <w:szCs w:val="22"/>
                        </w:rPr>
                        <w:t>MUSIC PROVIDED BY THE 1ST MARINE DIVISION BAND</w:t>
                      </w:r>
                    </w:p>
                    <w:p w14:paraId="3C4ACA3E" w14:textId="3AC51618" w:rsidR="008F5E88" w:rsidRPr="00F30021" w:rsidRDefault="008F5E88" w:rsidP="00F30021">
                      <w:pPr>
                        <w:pStyle w:val="BalloonTex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B3F6B9A" w14:textId="77777777" w:rsidR="00E82608" w:rsidRDefault="00E82608"/>
    <w:p w14:paraId="3B0FC0B9" w14:textId="77777777" w:rsidR="00E82608" w:rsidRDefault="00E82608"/>
    <w:p w14:paraId="66614183" w14:textId="77777777" w:rsidR="00E82608" w:rsidRDefault="00E82608"/>
    <w:p w14:paraId="3C1B234B" w14:textId="77777777" w:rsidR="00E82608" w:rsidRDefault="00E82608"/>
    <w:p w14:paraId="7825D2E1" w14:textId="77777777" w:rsidR="00E82608" w:rsidRDefault="00E82608"/>
    <w:p w14:paraId="5E17EB63" w14:textId="77777777" w:rsidR="00E82608" w:rsidRDefault="00E82608"/>
    <w:p w14:paraId="56AE134C" w14:textId="77777777" w:rsidR="00E82608" w:rsidRDefault="00E82608"/>
    <w:p w14:paraId="6F273EBF" w14:textId="77777777" w:rsidR="00E82608" w:rsidRDefault="00E82608"/>
    <w:p w14:paraId="4F9F140E" w14:textId="77777777" w:rsidR="00E82608" w:rsidRDefault="00E82608"/>
    <w:p w14:paraId="24D141DE" w14:textId="77777777" w:rsidR="00E82608" w:rsidRDefault="00E82608"/>
    <w:p w14:paraId="0AD8A0E4" w14:textId="77777777" w:rsidR="00E82608" w:rsidRDefault="00E82608"/>
    <w:p w14:paraId="33A109FE" w14:textId="77777777" w:rsidR="00E82608" w:rsidRDefault="00E82608"/>
    <w:p w14:paraId="440933D5" w14:textId="77777777" w:rsidR="00E82608" w:rsidRDefault="00E82608"/>
    <w:p w14:paraId="30165510" w14:textId="77777777" w:rsidR="00E82608" w:rsidRDefault="00E82608"/>
    <w:p w14:paraId="63CA02C1" w14:textId="77777777" w:rsidR="00E82608" w:rsidRDefault="00E82608"/>
    <w:p w14:paraId="57D88BF1" w14:textId="77777777" w:rsidR="00E82608" w:rsidRDefault="00E82608"/>
    <w:p w14:paraId="297D709F" w14:textId="77777777" w:rsidR="00E82608" w:rsidRDefault="00E82608"/>
    <w:p w14:paraId="4C5655F5" w14:textId="77777777" w:rsidR="00E82608" w:rsidRDefault="00E82608"/>
    <w:p w14:paraId="272C7BCF" w14:textId="77777777" w:rsidR="00E82608" w:rsidRDefault="00E82608"/>
    <w:p w14:paraId="70968BF0" w14:textId="77777777" w:rsidR="00E82608" w:rsidRDefault="00E82608"/>
    <w:p w14:paraId="5A836AED" w14:textId="77777777" w:rsidR="00E82608" w:rsidRDefault="00E82608"/>
    <w:p w14:paraId="7EA9DFEF" w14:textId="77777777" w:rsidR="00E82608" w:rsidRDefault="00E82608"/>
    <w:p w14:paraId="5600CBDC" w14:textId="77777777" w:rsidR="00E82608" w:rsidRDefault="00E82608"/>
    <w:p w14:paraId="77999075" w14:textId="77777777" w:rsidR="00E82608" w:rsidRDefault="00E82608"/>
    <w:p w14:paraId="5947DB07" w14:textId="77777777" w:rsidR="00E82608" w:rsidRDefault="00E82608"/>
    <w:p w14:paraId="34AA8591" w14:textId="77777777" w:rsidR="00E82608" w:rsidRDefault="00E82608"/>
    <w:p w14:paraId="0CD2E658" w14:textId="77777777" w:rsidR="00E82608" w:rsidRDefault="00E82608"/>
    <w:p w14:paraId="11DB6935" w14:textId="77777777" w:rsidR="00E82608" w:rsidRDefault="00E82608"/>
    <w:p w14:paraId="295FC250" w14:textId="77777777" w:rsidR="00E82608" w:rsidRDefault="00E82608"/>
    <w:p w14:paraId="59AE4968" w14:textId="77777777" w:rsidR="00E82608" w:rsidRDefault="00E82608"/>
    <w:p w14:paraId="0E430C87" w14:textId="77777777" w:rsidR="00E82608" w:rsidRDefault="00E82608"/>
    <w:p w14:paraId="3D44402E" w14:textId="13BE4965" w:rsidR="00E82608" w:rsidRDefault="00E82608"/>
    <w:p w14:paraId="7E5EF3D5" w14:textId="77777777" w:rsidR="00E82608" w:rsidRDefault="00E82608"/>
    <w:p w14:paraId="1BBD2B64" w14:textId="061274A6" w:rsidR="00E82608" w:rsidRDefault="00E82608"/>
    <w:p w14:paraId="43365C4B" w14:textId="77777777" w:rsidR="00E82608" w:rsidRDefault="00E82608"/>
    <w:p w14:paraId="177F6F3B" w14:textId="77777777" w:rsidR="00E82608" w:rsidRDefault="00E82608"/>
    <w:p w14:paraId="107CBC66" w14:textId="77777777" w:rsidR="0026263B" w:rsidRDefault="0026263B" w:rsidP="0026263B"/>
    <w:p w14:paraId="1C543EB8" w14:textId="77777777" w:rsidR="0026263B" w:rsidRDefault="0026263B" w:rsidP="0026263B"/>
    <w:p w14:paraId="66F6CC05" w14:textId="77777777" w:rsidR="0026263B" w:rsidRDefault="0026263B" w:rsidP="0026263B">
      <w:r>
        <w:rPr>
          <w:noProof/>
        </w:rPr>
        <w:drawing>
          <wp:anchor distT="0" distB="0" distL="114300" distR="114300" simplePos="0" relativeHeight="251744256" behindDoc="0" locked="0" layoutInCell="1" allowOverlap="1" wp14:anchorId="0DF7CD10" wp14:editId="76829894">
            <wp:simplePos x="0" y="0"/>
            <wp:positionH relativeFrom="column">
              <wp:posOffset>2338705</wp:posOffset>
            </wp:positionH>
            <wp:positionV relativeFrom="paragraph">
              <wp:posOffset>557530</wp:posOffset>
            </wp:positionV>
            <wp:extent cx="2120900" cy="157480"/>
            <wp:effectExtent l="0" t="0" r="12700" b="0"/>
            <wp:wrapThrough wrapText="bothSides">
              <wp:wrapPolygon edited="0">
                <wp:start x="11511" y="21600"/>
                <wp:lineTo x="21600" y="21600"/>
                <wp:lineTo x="21600" y="11148"/>
                <wp:lineTo x="13581" y="4181"/>
                <wp:lineTo x="8149" y="4181"/>
                <wp:lineTo x="129" y="11148"/>
                <wp:lineTo x="129" y="21600"/>
                <wp:lineTo x="10218" y="21600"/>
                <wp:lineTo x="11511" y="2160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90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2467B2" wp14:editId="0EAAC9F2">
                <wp:simplePos x="0" y="0"/>
                <wp:positionH relativeFrom="column">
                  <wp:posOffset>2268855</wp:posOffset>
                </wp:positionH>
                <wp:positionV relativeFrom="paragraph">
                  <wp:posOffset>6350</wp:posOffset>
                </wp:positionV>
                <wp:extent cx="2328545" cy="584200"/>
                <wp:effectExtent l="0" t="0" r="8255" b="0"/>
                <wp:wrapThrough wrapText="bothSides">
                  <wp:wrapPolygon edited="0">
                    <wp:start x="0" y="0"/>
                    <wp:lineTo x="0" y="20661"/>
                    <wp:lineTo x="21441" y="20661"/>
                    <wp:lineTo x="21441" y="0"/>
                    <wp:lineTo x="0" y="0"/>
                  </wp:wrapPolygon>
                </wp:wrapThrough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13E8A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6D68FC49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6FA379A6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6D7EBC54" w14:textId="77777777" w:rsidR="0026263B" w:rsidRPr="00350F94" w:rsidRDefault="0026263B" w:rsidP="0026263B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1" o:spid="_x0000_s1035" type="#_x0000_t202" style="position:absolute;margin-left:178.65pt;margin-top:.5pt;width:183.35pt;height:46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" filled="f" stroked="f">
                <v:textbox inset="0,0,0,0">
                  <w:txbxContent>
                    <w:p w14:paraId="43213E8A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6D68FC49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6FA379A6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6D7EBC54" w14:textId="77777777" w:rsidR="0026263B" w:rsidRPr="00350F94" w:rsidRDefault="0026263B" w:rsidP="0026263B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4911F7D2" wp14:editId="515D01E3">
            <wp:simplePos x="0" y="0"/>
            <wp:positionH relativeFrom="column">
              <wp:posOffset>368935</wp:posOffset>
            </wp:positionH>
            <wp:positionV relativeFrom="paragraph">
              <wp:posOffset>6350</wp:posOffset>
            </wp:positionV>
            <wp:extent cx="1704340" cy="2272665"/>
            <wp:effectExtent l="0" t="0" r="0" b="0"/>
            <wp:wrapThrough wrapText="bothSides">
              <wp:wrapPolygon edited="0">
                <wp:start x="0" y="0"/>
                <wp:lineTo x="0" y="21244"/>
                <wp:lineTo x="21246" y="21244"/>
                <wp:lineTo x="21246" y="0"/>
                <wp:lineTo x="0" y="0"/>
              </wp:wrapPolygon>
            </wp:wrapThrough>
            <wp:docPr id="10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2726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DB7FB" w14:textId="77777777" w:rsidR="0026263B" w:rsidRDefault="0026263B" w:rsidP="0026263B"/>
    <w:p w14:paraId="3487DBB2" w14:textId="77777777" w:rsidR="0026263B" w:rsidRDefault="0026263B" w:rsidP="0026263B">
      <w:pPr>
        <w:jc w:val="center"/>
      </w:pPr>
    </w:p>
    <w:p w14:paraId="5B040864" w14:textId="77777777" w:rsidR="0026263B" w:rsidRDefault="0026263B" w:rsidP="0026263B"/>
    <w:p w14:paraId="44C2BE2B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1E500E" wp14:editId="3DF22D2F">
                <wp:simplePos x="0" y="0"/>
                <wp:positionH relativeFrom="column">
                  <wp:posOffset>278765</wp:posOffset>
                </wp:positionH>
                <wp:positionV relativeFrom="paragraph">
                  <wp:posOffset>66040</wp:posOffset>
                </wp:positionV>
                <wp:extent cx="4461510" cy="6188710"/>
                <wp:effectExtent l="0" t="0" r="0" b="8890"/>
                <wp:wrapThrough wrapText="bothSides">
                  <wp:wrapPolygon edited="0">
                    <wp:start x="123" y="0"/>
                    <wp:lineTo x="123" y="21542"/>
                    <wp:lineTo x="21397" y="21542"/>
                    <wp:lineTo x="21397" y="0"/>
                    <wp:lineTo x="123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618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BD96E" w14:textId="77777777" w:rsidR="0026263B" w:rsidRPr="00763B73" w:rsidRDefault="0026263B" w:rsidP="0026263B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BA10EA1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CBAFCC6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C7FF9F0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4A46D5E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3046852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B22DBF8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35D8C31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6D7F824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57235E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7F4A004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7EABB59B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C62FAC4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36" type="#_x0000_t202" style="position:absolute;margin-left:21.95pt;margin-top:5.2pt;width:351.3pt;height:487.3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" filled="f" stroked="f">
                <v:textbox>
                  <w:txbxContent>
                    <w:p w14:paraId="320BD96E" w14:textId="77777777" w:rsidR="0026263B" w:rsidRPr="00763B73" w:rsidRDefault="0026263B" w:rsidP="0026263B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BA10EA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CBAFCC6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C7FF9F0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4A46D5E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3046852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B22DBF8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35D8C3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6D7F824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657235E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7F4A004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7EABB59B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C62FAC4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E06494A" w14:textId="77777777" w:rsidR="0026263B" w:rsidRDefault="0026263B" w:rsidP="0026263B"/>
    <w:p w14:paraId="52369BA3" w14:textId="77777777" w:rsidR="0026263B" w:rsidRDefault="0026263B" w:rsidP="0026263B"/>
    <w:p w14:paraId="13FD8A85" w14:textId="77777777" w:rsidR="0026263B" w:rsidRDefault="0026263B" w:rsidP="0026263B"/>
    <w:p w14:paraId="00B7BCAE" w14:textId="77777777" w:rsidR="0026263B" w:rsidRDefault="0026263B" w:rsidP="0026263B"/>
    <w:p w14:paraId="23CE00B5" w14:textId="77777777" w:rsidR="0026263B" w:rsidRDefault="0026263B" w:rsidP="0026263B"/>
    <w:p w14:paraId="30FDDAA6" w14:textId="77777777" w:rsidR="0026263B" w:rsidRDefault="0026263B" w:rsidP="0026263B"/>
    <w:p w14:paraId="15B9EECE" w14:textId="77777777" w:rsidR="0026263B" w:rsidRDefault="0026263B" w:rsidP="0026263B"/>
    <w:p w14:paraId="190B2486" w14:textId="77777777" w:rsidR="0026263B" w:rsidRDefault="0026263B" w:rsidP="0026263B"/>
    <w:p w14:paraId="5B84F60B" w14:textId="77777777" w:rsidR="0026263B" w:rsidRDefault="0026263B" w:rsidP="0026263B"/>
    <w:p w14:paraId="16DFDF86" w14:textId="77777777" w:rsidR="0026263B" w:rsidRDefault="0026263B" w:rsidP="0026263B"/>
    <w:p w14:paraId="258ED978" w14:textId="77777777" w:rsidR="0026263B" w:rsidRDefault="0026263B" w:rsidP="0026263B"/>
    <w:p w14:paraId="74399680" w14:textId="77777777" w:rsidR="0026263B" w:rsidRDefault="0026263B" w:rsidP="0026263B"/>
    <w:p w14:paraId="604F9865" w14:textId="77777777" w:rsidR="0026263B" w:rsidRDefault="0026263B" w:rsidP="0026263B"/>
    <w:p w14:paraId="68964A1C" w14:textId="77777777" w:rsidR="0026263B" w:rsidRDefault="0026263B" w:rsidP="0026263B"/>
    <w:p w14:paraId="68A5F1D5" w14:textId="77777777" w:rsidR="0026263B" w:rsidRDefault="0026263B" w:rsidP="0026263B"/>
    <w:p w14:paraId="413B542B" w14:textId="77777777" w:rsidR="0026263B" w:rsidRDefault="0026263B" w:rsidP="0026263B"/>
    <w:p w14:paraId="1C18BCA8" w14:textId="77777777" w:rsidR="0026263B" w:rsidRDefault="0026263B" w:rsidP="0026263B"/>
    <w:p w14:paraId="7C0A33FF" w14:textId="77777777" w:rsidR="0026263B" w:rsidRDefault="0026263B" w:rsidP="0026263B"/>
    <w:p w14:paraId="2E79BBF8" w14:textId="77777777" w:rsidR="0026263B" w:rsidRDefault="0026263B" w:rsidP="0026263B"/>
    <w:p w14:paraId="0F2CD62A" w14:textId="77777777" w:rsidR="0026263B" w:rsidRDefault="0026263B" w:rsidP="0026263B"/>
    <w:p w14:paraId="4620BE28" w14:textId="77777777" w:rsidR="0026263B" w:rsidRDefault="0026263B" w:rsidP="0026263B"/>
    <w:p w14:paraId="712BE782" w14:textId="77777777" w:rsidR="0026263B" w:rsidRDefault="0026263B" w:rsidP="0026263B"/>
    <w:p w14:paraId="3C5D6468" w14:textId="77777777" w:rsidR="0026263B" w:rsidRDefault="0026263B" w:rsidP="0026263B"/>
    <w:p w14:paraId="65E1BF1F" w14:textId="77777777" w:rsidR="0026263B" w:rsidRDefault="0026263B" w:rsidP="0026263B"/>
    <w:p w14:paraId="206E0432" w14:textId="77777777" w:rsidR="0026263B" w:rsidRDefault="0026263B" w:rsidP="0026263B"/>
    <w:p w14:paraId="37A3B646" w14:textId="77777777" w:rsidR="0026263B" w:rsidRDefault="0026263B" w:rsidP="0026263B"/>
    <w:p w14:paraId="1E94798B" w14:textId="77777777" w:rsidR="0026263B" w:rsidRDefault="0026263B" w:rsidP="0026263B"/>
    <w:p w14:paraId="4107825E" w14:textId="77777777" w:rsidR="0026263B" w:rsidRDefault="0026263B" w:rsidP="0026263B"/>
    <w:p w14:paraId="582124D1" w14:textId="77777777" w:rsidR="0026263B" w:rsidRDefault="0026263B" w:rsidP="0026263B"/>
    <w:p w14:paraId="0A8E4982" w14:textId="77777777" w:rsidR="0026263B" w:rsidRDefault="0026263B" w:rsidP="0026263B"/>
    <w:p w14:paraId="0FA6C311" w14:textId="77777777" w:rsidR="0026263B" w:rsidRDefault="0026263B" w:rsidP="0026263B"/>
    <w:p w14:paraId="0B96178E" w14:textId="77777777" w:rsidR="0026263B" w:rsidRDefault="0026263B" w:rsidP="0026263B"/>
    <w:p w14:paraId="181254CA" w14:textId="77777777" w:rsidR="0026263B" w:rsidRDefault="0026263B" w:rsidP="0026263B"/>
    <w:p w14:paraId="124B97B0" w14:textId="77777777" w:rsidR="0026263B" w:rsidRDefault="0026263B" w:rsidP="0026263B"/>
    <w:p w14:paraId="7906E74B" w14:textId="77777777" w:rsidR="0026263B" w:rsidRDefault="0026263B" w:rsidP="0026263B"/>
    <w:p w14:paraId="18E41678" w14:textId="77777777" w:rsidR="0026263B" w:rsidRDefault="0026263B" w:rsidP="0026263B"/>
    <w:p w14:paraId="013EB491" w14:textId="77777777" w:rsidR="0026263B" w:rsidRDefault="0026263B" w:rsidP="0026263B"/>
    <w:p w14:paraId="5DA1D047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BC46E8" wp14:editId="67F8FC29">
                <wp:simplePos x="0" y="0"/>
                <wp:positionH relativeFrom="column">
                  <wp:posOffset>2437130</wp:posOffset>
                </wp:positionH>
                <wp:positionV relativeFrom="paragraph">
                  <wp:posOffset>157480</wp:posOffset>
                </wp:positionV>
                <wp:extent cx="2249805" cy="583565"/>
                <wp:effectExtent l="0" t="0" r="10795" b="635"/>
                <wp:wrapThrough wrapText="bothSides">
                  <wp:wrapPolygon edited="0">
                    <wp:start x="0" y="0"/>
                    <wp:lineTo x="0" y="20683"/>
                    <wp:lineTo x="21460" y="20683"/>
                    <wp:lineTo x="21460" y="0"/>
                    <wp:lineTo x="0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AE3A2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1A3B7AB2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76DEC505" w14:textId="77777777" w:rsidR="0026263B" w:rsidRPr="008E7844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5B394029" w14:textId="77777777" w:rsidR="0026263B" w:rsidRPr="00350F94" w:rsidRDefault="0026263B" w:rsidP="0026263B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37" type="#_x0000_t202" style="position:absolute;margin-left:191.9pt;margin-top:12.4pt;width:177.15pt;height:45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" filled="f" stroked="f">
                <v:textbox inset="0,0,0,0">
                  <w:txbxContent>
                    <w:p w14:paraId="1C3AE3A2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1A3B7AB2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76DEC505" w14:textId="77777777" w:rsidR="0026263B" w:rsidRPr="008E7844" w:rsidRDefault="0026263B" w:rsidP="0026263B">
                      <w:pPr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5B394029" w14:textId="77777777" w:rsidR="0026263B" w:rsidRPr="00350F94" w:rsidRDefault="0026263B" w:rsidP="0026263B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55EE8E7B" wp14:editId="3BDCD981">
            <wp:simplePos x="0" y="0"/>
            <wp:positionH relativeFrom="column">
              <wp:posOffset>309245</wp:posOffset>
            </wp:positionH>
            <wp:positionV relativeFrom="paragraph">
              <wp:posOffset>151130</wp:posOffset>
            </wp:positionV>
            <wp:extent cx="2018665" cy="2691130"/>
            <wp:effectExtent l="0" t="0" r="0" b="1270"/>
            <wp:wrapThrough wrapText="bothSides">
              <wp:wrapPolygon edited="0">
                <wp:start x="0" y="0"/>
                <wp:lineTo x="0" y="21406"/>
                <wp:lineTo x="21199" y="21406"/>
                <wp:lineTo x="21199" y="0"/>
                <wp:lineTo x="0" y="0"/>
              </wp:wrapPolygon>
            </wp:wrapThrough>
            <wp:docPr id="11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1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anchor>
        </w:drawing>
      </w:r>
    </w:p>
    <w:p w14:paraId="23C01713" w14:textId="77777777" w:rsidR="0026263B" w:rsidRDefault="0026263B" w:rsidP="0026263B"/>
    <w:p w14:paraId="1B420CB2" w14:textId="77777777" w:rsidR="0026263B" w:rsidRDefault="0026263B" w:rsidP="0026263B"/>
    <w:p w14:paraId="4FEDC581" w14:textId="77777777" w:rsidR="0026263B" w:rsidRDefault="0026263B" w:rsidP="0026263B"/>
    <w:p w14:paraId="6FBED295" w14:textId="77777777" w:rsidR="0026263B" w:rsidRDefault="0026263B" w:rsidP="0026263B">
      <w:r>
        <w:rPr>
          <w:noProof/>
        </w:rPr>
        <w:drawing>
          <wp:anchor distT="0" distB="0" distL="114300" distR="114300" simplePos="0" relativeHeight="251747328" behindDoc="0" locked="0" layoutInCell="1" allowOverlap="1" wp14:anchorId="2290F505" wp14:editId="2E147B69">
            <wp:simplePos x="0" y="0"/>
            <wp:positionH relativeFrom="column">
              <wp:posOffset>2489200</wp:posOffset>
            </wp:positionH>
            <wp:positionV relativeFrom="paragraph">
              <wp:posOffset>10160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18D7A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2CF46A1" wp14:editId="44D58660">
                <wp:simplePos x="0" y="0"/>
                <wp:positionH relativeFrom="column">
                  <wp:posOffset>218440</wp:posOffset>
                </wp:positionH>
                <wp:positionV relativeFrom="paragraph">
                  <wp:posOffset>96520</wp:posOffset>
                </wp:positionV>
                <wp:extent cx="4460240" cy="6285865"/>
                <wp:effectExtent l="0" t="0" r="0" b="0"/>
                <wp:wrapThrough wrapText="bothSides">
                  <wp:wrapPolygon edited="0">
                    <wp:start x="123" y="0"/>
                    <wp:lineTo x="123" y="21471"/>
                    <wp:lineTo x="21280" y="21471"/>
                    <wp:lineTo x="21280" y="0"/>
                    <wp:lineTo x="123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628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14:paraId="3E5F3BBD" w14:textId="77777777" w:rsidR="0026263B" w:rsidRPr="00763B73" w:rsidRDefault="0026263B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6838924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F310EDB" w14:textId="77777777" w:rsidR="0026263B" w:rsidRDefault="0026263B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Corpora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</w:p>
                          <w:p w14:paraId="7813CD29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AB2836D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D68A4DF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289C24C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9EFBBCC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D0440F3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73C7AD3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40D49C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02923FD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6556670B" w14:textId="77777777" w:rsidR="0026263B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EBBEB6F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A43E461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99D3C06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0148368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E01DC5B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86F9C60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CCED887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0655A217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17.2pt;margin-top:7.6pt;width:351.2pt;height:494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" filled="f" stroked="f">
                <v:textbox style="mso-next-textbox:#Text Box 24">
                  <w:txbxContent>
                    <w:p w14:paraId="3E5F3BBD" w14:textId="77777777" w:rsidR="0026263B" w:rsidRPr="00763B73" w:rsidRDefault="0026263B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6838924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F310EDB" w14:textId="77777777" w:rsidR="0026263B" w:rsidRDefault="0026263B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Corpora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</w:p>
                    <w:p w14:paraId="7813CD29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AB2836D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D68A4DF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289C24C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9EFBBCC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D0440F3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73C7AD3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640D49C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02923FD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6556670B" w14:textId="77777777" w:rsidR="0026263B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EBBEB6F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A43E46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99D3C06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0148368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E01DC5B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86F9C60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CCED887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0655A217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EBD31CC" w14:textId="77777777" w:rsidR="0026263B" w:rsidRDefault="0026263B" w:rsidP="0026263B"/>
    <w:p w14:paraId="3B2C4CF4" w14:textId="77777777" w:rsidR="0026263B" w:rsidRDefault="0026263B" w:rsidP="0026263B"/>
    <w:p w14:paraId="2D911192" w14:textId="77777777" w:rsidR="0026263B" w:rsidRDefault="0026263B" w:rsidP="0026263B"/>
    <w:p w14:paraId="315BDB37" w14:textId="77777777" w:rsidR="0026263B" w:rsidRDefault="0026263B" w:rsidP="0026263B"/>
    <w:p w14:paraId="2BF5AA45" w14:textId="77777777" w:rsidR="0026263B" w:rsidRDefault="0026263B" w:rsidP="0026263B"/>
    <w:p w14:paraId="0A91D204" w14:textId="77777777" w:rsidR="0026263B" w:rsidRDefault="0026263B" w:rsidP="0026263B"/>
    <w:p w14:paraId="173298BB" w14:textId="77777777" w:rsidR="0026263B" w:rsidRDefault="0026263B" w:rsidP="0026263B"/>
    <w:p w14:paraId="0B19F708" w14:textId="77777777" w:rsidR="0026263B" w:rsidRDefault="0026263B" w:rsidP="0026263B"/>
    <w:p w14:paraId="7E26B11D" w14:textId="77777777" w:rsidR="0026263B" w:rsidRDefault="0026263B" w:rsidP="0026263B"/>
    <w:p w14:paraId="2D65A31E" w14:textId="77777777" w:rsidR="0026263B" w:rsidRDefault="0026263B" w:rsidP="0026263B"/>
    <w:p w14:paraId="2F2F79DC" w14:textId="77777777" w:rsidR="0026263B" w:rsidRDefault="0026263B" w:rsidP="0026263B"/>
    <w:p w14:paraId="4B62BD18" w14:textId="77777777" w:rsidR="0026263B" w:rsidRDefault="0026263B" w:rsidP="0026263B"/>
    <w:p w14:paraId="25FD2932" w14:textId="77777777" w:rsidR="0026263B" w:rsidRDefault="0026263B" w:rsidP="0026263B"/>
    <w:p w14:paraId="7C223715" w14:textId="77777777" w:rsidR="0026263B" w:rsidRDefault="0026263B" w:rsidP="0026263B"/>
    <w:p w14:paraId="47A80B40" w14:textId="77777777" w:rsidR="0026263B" w:rsidRDefault="0026263B" w:rsidP="0026263B"/>
    <w:p w14:paraId="14C48260" w14:textId="77777777" w:rsidR="0026263B" w:rsidRDefault="0026263B" w:rsidP="0026263B"/>
    <w:p w14:paraId="51CA5479" w14:textId="77777777" w:rsidR="0026263B" w:rsidRDefault="0026263B" w:rsidP="0026263B"/>
    <w:p w14:paraId="5A177741" w14:textId="77777777" w:rsidR="0026263B" w:rsidRDefault="0026263B" w:rsidP="0026263B"/>
    <w:p w14:paraId="5146D586" w14:textId="77777777" w:rsidR="0026263B" w:rsidRDefault="0026263B" w:rsidP="0026263B"/>
    <w:p w14:paraId="257A5883" w14:textId="77777777" w:rsidR="0026263B" w:rsidRDefault="0026263B" w:rsidP="0026263B"/>
    <w:p w14:paraId="61A26378" w14:textId="77777777" w:rsidR="0026263B" w:rsidRDefault="0026263B" w:rsidP="0026263B"/>
    <w:p w14:paraId="2DCED02E" w14:textId="77777777" w:rsidR="0026263B" w:rsidRDefault="0026263B" w:rsidP="0026263B"/>
    <w:p w14:paraId="72154987" w14:textId="77777777" w:rsidR="0026263B" w:rsidRDefault="0026263B" w:rsidP="0026263B"/>
    <w:p w14:paraId="35B2B18F" w14:textId="77777777" w:rsidR="0026263B" w:rsidRDefault="0026263B" w:rsidP="0026263B"/>
    <w:p w14:paraId="23529BFC" w14:textId="77777777" w:rsidR="0026263B" w:rsidRDefault="0026263B" w:rsidP="0026263B"/>
    <w:p w14:paraId="3336CEA4" w14:textId="77777777" w:rsidR="0026263B" w:rsidRDefault="0026263B" w:rsidP="0026263B"/>
    <w:p w14:paraId="58A236FA" w14:textId="77777777" w:rsidR="0026263B" w:rsidRDefault="0026263B" w:rsidP="0026263B"/>
    <w:p w14:paraId="62240702" w14:textId="77777777" w:rsidR="0026263B" w:rsidRDefault="0026263B" w:rsidP="0026263B"/>
    <w:p w14:paraId="1B2DD10A" w14:textId="77777777" w:rsidR="0026263B" w:rsidRDefault="0026263B" w:rsidP="0026263B"/>
    <w:p w14:paraId="47B92308" w14:textId="77777777" w:rsidR="0026263B" w:rsidRDefault="0026263B" w:rsidP="0026263B"/>
    <w:p w14:paraId="2481BECD" w14:textId="77777777" w:rsidR="0026263B" w:rsidRDefault="0026263B" w:rsidP="0026263B"/>
    <w:p w14:paraId="20819099" w14:textId="77777777" w:rsidR="0026263B" w:rsidRDefault="0026263B" w:rsidP="0026263B"/>
    <w:p w14:paraId="2594F40F" w14:textId="77777777" w:rsidR="0026263B" w:rsidRDefault="0026263B" w:rsidP="0026263B"/>
    <w:p w14:paraId="5E6398F2" w14:textId="77777777" w:rsidR="0026263B" w:rsidRDefault="0026263B" w:rsidP="0026263B"/>
    <w:p w14:paraId="2DEF7047" w14:textId="77777777" w:rsidR="0026263B" w:rsidRDefault="0026263B" w:rsidP="0026263B"/>
    <w:p w14:paraId="55B33101" w14:textId="77777777" w:rsidR="0026263B" w:rsidRDefault="0026263B" w:rsidP="0026263B"/>
    <w:p w14:paraId="566BCBB4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E90DC54" wp14:editId="266158FC">
                <wp:simplePos x="0" y="0"/>
                <wp:positionH relativeFrom="column">
                  <wp:posOffset>320675</wp:posOffset>
                </wp:positionH>
                <wp:positionV relativeFrom="paragraph">
                  <wp:posOffset>304165</wp:posOffset>
                </wp:positionV>
                <wp:extent cx="4403725" cy="7128510"/>
                <wp:effectExtent l="0" t="0" r="0" b="889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712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25.25pt;margin-top:23.95pt;width:346.75pt;height:561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00729827" w14:textId="77777777" w:rsidR="0026263B" w:rsidRDefault="0026263B" w:rsidP="0026263B"/>
    <w:p w14:paraId="4743C8E3" w14:textId="77777777" w:rsidR="0026263B" w:rsidRDefault="0026263B" w:rsidP="0026263B"/>
    <w:p w14:paraId="0E7E9991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9F868C" wp14:editId="25F9A23F">
                <wp:simplePos x="0" y="0"/>
                <wp:positionH relativeFrom="column">
                  <wp:posOffset>2445711</wp:posOffset>
                </wp:positionH>
                <wp:positionV relativeFrom="paragraph">
                  <wp:posOffset>140652</wp:posOffset>
                </wp:positionV>
                <wp:extent cx="2250114" cy="584165"/>
                <wp:effectExtent l="0" t="0" r="10795" b="635"/>
                <wp:wrapThrough wrapText="bothSides">
                  <wp:wrapPolygon edited="0">
                    <wp:start x="0" y="0"/>
                    <wp:lineTo x="0" y="20683"/>
                    <wp:lineTo x="21460" y="20683"/>
                    <wp:lineTo x="21460" y="0"/>
                    <wp:lineTo x="0" y="0"/>
                  </wp:wrapPolygon>
                </wp:wrapThrough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114" cy="58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8072D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66781360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278C3566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48E956A2" w14:textId="77777777" w:rsidR="0026263B" w:rsidRPr="00350F94" w:rsidRDefault="0026263B" w:rsidP="0026263B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" o:spid="_x0000_s1040" type="#_x0000_t202" style="position:absolute;margin-left:192.6pt;margin-top:11.05pt;width:177.15pt;height:4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" filled="f" stroked="f">
                <v:textbox inset="0,0,0,0">
                  <w:txbxContent>
                    <w:p w14:paraId="1E38072D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66781360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278C3566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48E956A2" w14:textId="77777777" w:rsidR="0026263B" w:rsidRPr="00350F94" w:rsidRDefault="0026263B" w:rsidP="0026263B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4D20840" wp14:editId="38937663">
            <wp:simplePos x="0" y="0"/>
            <wp:positionH relativeFrom="column">
              <wp:posOffset>316865</wp:posOffset>
            </wp:positionH>
            <wp:positionV relativeFrom="paragraph">
              <wp:posOffset>133985</wp:posOffset>
            </wp:positionV>
            <wp:extent cx="2018665" cy="2691130"/>
            <wp:effectExtent l="0" t="0" r="0" b="1270"/>
            <wp:wrapThrough wrapText="bothSides">
              <wp:wrapPolygon edited="0">
                <wp:start x="0" y="0"/>
                <wp:lineTo x="0" y="21406"/>
                <wp:lineTo x="21199" y="21406"/>
                <wp:lineTo x="21199" y="0"/>
                <wp:lineTo x="0" y="0"/>
              </wp:wrapPolygon>
            </wp:wrapThrough>
            <wp:docPr id="12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1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anchor>
        </w:drawing>
      </w:r>
    </w:p>
    <w:p w14:paraId="29D5FA3D" w14:textId="77777777" w:rsidR="0026263B" w:rsidRDefault="0026263B" w:rsidP="0026263B"/>
    <w:p w14:paraId="10EDB03C" w14:textId="77777777" w:rsidR="0026263B" w:rsidRDefault="0026263B" w:rsidP="0026263B"/>
    <w:p w14:paraId="098E9882" w14:textId="77777777" w:rsidR="0026263B" w:rsidRDefault="0026263B" w:rsidP="0026263B">
      <w:r>
        <w:rPr>
          <w:noProof/>
        </w:rPr>
        <w:drawing>
          <wp:anchor distT="0" distB="0" distL="114300" distR="114300" simplePos="0" relativeHeight="251750400" behindDoc="0" locked="0" layoutInCell="1" allowOverlap="1" wp14:anchorId="0C31869D" wp14:editId="6305F5EC">
            <wp:simplePos x="0" y="0"/>
            <wp:positionH relativeFrom="column">
              <wp:posOffset>2505815</wp:posOffset>
            </wp:positionH>
            <wp:positionV relativeFrom="paragraph">
              <wp:posOffset>155859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D7B3C" w14:textId="77777777" w:rsidR="0026263B" w:rsidRDefault="0026263B" w:rsidP="0026263B"/>
    <w:p w14:paraId="6EED75A0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B8441C" wp14:editId="1619DD29">
                <wp:simplePos x="0" y="0"/>
                <wp:positionH relativeFrom="column">
                  <wp:posOffset>241935</wp:posOffset>
                </wp:positionH>
                <wp:positionV relativeFrom="paragraph">
                  <wp:posOffset>111760</wp:posOffset>
                </wp:positionV>
                <wp:extent cx="4460240" cy="6285865"/>
                <wp:effectExtent l="0" t="0" r="0" b="0"/>
                <wp:wrapThrough wrapText="bothSides">
                  <wp:wrapPolygon edited="0">
                    <wp:start x="123" y="0"/>
                    <wp:lineTo x="123" y="21471"/>
                    <wp:lineTo x="21280" y="21471"/>
                    <wp:lineTo x="21280" y="0"/>
                    <wp:lineTo x="123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628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5">
                        <w:txbxContent>
                          <w:p w14:paraId="3AAD50C1" w14:textId="77777777" w:rsidR="0026263B" w:rsidRPr="00763B73" w:rsidRDefault="0026263B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5FFD607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2C2A32E" w14:textId="77777777" w:rsidR="0026263B" w:rsidRDefault="0026263B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Corpora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</w:p>
                          <w:p w14:paraId="5FFB1757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EBB5992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467FE45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4927ACE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27DED3A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402B358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6A718AD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36A794B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6BC00EB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557C2CEF" w14:textId="77777777" w:rsidR="0026263B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7D4A671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401F9D1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AD9ACAD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BC25C50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A5C3F75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FFB2F8A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25B9846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1EED98C9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1" type="#_x0000_t202" style="position:absolute;margin-left:19.05pt;margin-top:8.8pt;width:351.2pt;height:494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" filled="f" stroked="f">
                <v:textbox style="mso-next-textbox:#Text Box 8">
                  <w:txbxContent>
                    <w:p w14:paraId="3AAD50C1" w14:textId="77777777" w:rsidR="0026263B" w:rsidRPr="00763B73" w:rsidRDefault="0026263B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5FFD607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2C2A32E" w14:textId="77777777" w:rsidR="0026263B" w:rsidRDefault="0026263B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Corpora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</w:p>
                    <w:p w14:paraId="5FFB1757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EBB5992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467FE45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4927ACE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27DED3A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402B358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6A718AD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36A794B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6BC00EB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557C2CEF" w14:textId="77777777" w:rsidR="0026263B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7D4A67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401F9D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AD9ACAD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BC25C50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A5C3F75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FFB2F8A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25B9846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1EED98C9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6C66A3F" w14:textId="77777777" w:rsidR="0026263B" w:rsidRDefault="0026263B" w:rsidP="0026263B"/>
    <w:p w14:paraId="24E6B4C0" w14:textId="77777777" w:rsidR="0026263B" w:rsidRDefault="0026263B" w:rsidP="0026263B"/>
    <w:p w14:paraId="41B0F6A0" w14:textId="77777777" w:rsidR="0026263B" w:rsidRDefault="0026263B" w:rsidP="0026263B"/>
    <w:p w14:paraId="3CF23FE7" w14:textId="77777777" w:rsidR="0026263B" w:rsidRDefault="0026263B" w:rsidP="0026263B"/>
    <w:p w14:paraId="348A4A59" w14:textId="77777777" w:rsidR="0026263B" w:rsidRDefault="0026263B" w:rsidP="0026263B"/>
    <w:p w14:paraId="38531279" w14:textId="77777777" w:rsidR="0026263B" w:rsidRDefault="0026263B" w:rsidP="0026263B"/>
    <w:p w14:paraId="65F87323" w14:textId="77777777" w:rsidR="0026263B" w:rsidRDefault="0026263B" w:rsidP="0026263B"/>
    <w:p w14:paraId="0765F4FD" w14:textId="77777777" w:rsidR="0026263B" w:rsidRDefault="0026263B" w:rsidP="0026263B"/>
    <w:p w14:paraId="6D743745" w14:textId="77777777" w:rsidR="0026263B" w:rsidRDefault="0026263B" w:rsidP="0026263B"/>
    <w:p w14:paraId="1E793619" w14:textId="77777777" w:rsidR="0026263B" w:rsidRDefault="0026263B" w:rsidP="0026263B"/>
    <w:p w14:paraId="2B1D2371" w14:textId="77777777" w:rsidR="0026263B" w:rsidRDefault="0026263B" w:rsidP="0026263B"/>
    <w:p w14:paraId="17E56F09" w14:textId="77777777" w:rsidR="0026263B" w:rsidRDefault="0026263B" w:rsidP="0026263B"/>
    <w:p w14:paraId="57E15C99" w14:textId="77777777" w:rsidR="0026263B" w:rsidRDefault="0026263B" w:rsidP="0026263B"/>
    <w:p w14:paraId="7BAA397D" w14:textId="77777777" w:rsidR="0026263B" w:rsidRDefault="0026263B" w:rsidP="0026263B"/>
    <w:p w14:paraId="4C6C5D6E" w14:textId="77777777" w:rsidR="0026263B" w:rsidRDefault="0026263B" w:rsidP="0026263B"/>
    <w:p w14:paraId="744929E3" w14:textId="77777777" w:rsidR="0026263B" w:rsidRDefault="0026263B" w:rsidP="0026263B"/>
    <w:p w14:paraId="35D8DD01" w14:textId="77777777" w:rsidR="0026263B" w:rsidRDefault="0026263B" w:rsidP="0026263B"/>
    <w:p w14:paraId="5BA34CCC" w14:textId="77777777" w:rsidR="0026263B" w:rsidRDefault="0026263B" w:rsidP="0026263B"/>
    <w:p w14:paraId="22C61B5B" w14:textId="77777777" w:rsidR="0026263B" w:rsidRDefault="0026263B" w:rsidP="0026263B"/>
    <w:p w14:paraId="25144575" w14:textId="77777777" w:rsidR="0026263B" w:rsidRDefault="0026263B" w:rsidP="0026263B"/>
    <w:p w14:paraId="15B9535A" w14:textId="77777777" w:rsidR="0026263B" w:rsidRDefault="0026263B" w:rsidP="0026263B"/>
    <w:p w14:paraId="01BF5FDE" w14:textId="77777777" w:rsidR="0026263B" w:rsidRDefault="0026263B" w:rsidP="0026263B"/>
    <w:p w14:paraId="25CD75A8" w14:textId="77777777" w:rsidR="0026263B" w:rsidRDefault="0026263B" w:rsidP="0026263B"/>
    <w:p w14:paraId="562775BD" w14:textId="77777777" w:rsidR="0026263B" w:rsidRDefault="0026263B" w:rsidP="0026263B"/>
    <w:p w14:paraId="42DCBDFC" w14:textId="77777777" w:rsidR="0026263B" w:rsidRDefault="0026263B" w:rsidP="0026263B"/>
    <w:p w14:paraId="29713CB9" w14:textId="77777777" w:rsidR="0026263B" w:rsidRDefault="0026263B" w:rsidP="0026263B"/>
    <w:p w14:paraId="78334651" w14:textId="77777777" w:rsidR="0026263B" w:rsidRDefault="0026263B" w:rsidP="0026263B"/>
    <w:p w14:paraId="621D8BB5" w14:textId="77777777" w:rsidR="0026263B" w:rsidRDefault="0026263B" w:rsidP="0026263B"/>
    <w:p w14:paraId="22858961" w14:textId="77777777" w:rsidR="0026263B" w:rsidRDefault="0026263B" w:rsidP="0026263B"/>
    <w:p w14:paraId="77F413EB" w14:textId="77777777" w:rsidR="0026263B" w:rsidRDefault="0026263B" w:rsidP="0026263B"/>
    <w:p w14:paraId="69AD1BB9" w14:textId="77777777" w:rsidR="0026263B" w:rsidRDefault="0026263B" w:rsidP="0026263B"/>
    <w:p w14:paraId="310D8411" w14:textId="77777777" w:rsidR="0026263B" w:rsidRDefault="0026263B" w:rsidP="0026263B"/>
    <w:p w14:paraId="6E903D51" w14:textId="77777777" w:rsidR="0026263B" w:rsidRDefault="0026263B" w:rsidP="0026263B"/>
    <w:p w14:paraId="2E8D2EA8" w14:textId="77777777" w:rsidR="0026263B" w:rsidRDefault="0026263B" w:rsidP="0026263B"/>
    <w:p w14:paraId="7943C1F6" w14:textId="77777777" w:rsidR="0026263B" w:rsidRDefault="0026263B" w:rsidP="0026263B"/>
    <w:p w14:paraId="3774FFE4" w14:textId="77777777" w:rsidR="0026263B" w:rsidRDefault="0026263B" w:rsidP="0026263B"/>
    <w:p w14:paraId="1E899BAE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463273" wp14:editId="150A6DB3">
                <wp:simplePos x="0" y="0"/>
                <wp:positionH relativeFrom="column">
                  <wp:posOffset>311150</wp:posOffset>
                </wp:positionH>
                <wp:positionV relativeFrom="paragraph">
                  <wp:posOffset>320040</wp:posOffset>
                </wp:positionV>
                <wp:extent cx="4403725" cy="7128510"/>
                <wp:effectExtent l="0" t="0" r="0" b="889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712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2" type="#_x0000_t202" style="position:absolute;margin-left:24.5pt;margin-top:25.2pt;width:346.75pt;height:561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2026317D" w14:textId="77777777" w:rsidR="0026263B" w:rsidRDefault="0026263B" w:rsidP="0026263B"/>
    <w:p w14:paraId="744542A0" w14:textId="77777777" w:rsidR="0026263B" w:rsidRDefault="0026263B" w:rsidP="0026263B"/>
    <w:p w14:paraId="2019F980" w14:textId="77777777" w:rsidR="0026263B" w:rsidRDefault="0026263B" w:rsidP="0026263B"/>
    <w:p w14:paraId="1F856344" w14:textId="77777777" w:rsidR="0026263B" w:rsidRDefault="0026263B" w:rsidP="0026263B"/>
    <w:p w14:paraId="5B3DF148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1F32AF" wp14:editId="63E8486D">
                <wp:simplePos x="0" y="0"/>
                <wp:positionH relativeFrom="margin">
                  <wp:posOffset>423545</wp:posOffset>
                </wp:positionH>
                <wp:positionV relativeFrom="margin">
                  <wp:posOffset>627380</wp:posOffset>
                </wp:positionV>
                <wp:extent cx="4157345" cy="405130"/>
                <wp:effectExtent l="0" t="0" r="0" b="127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B2B51" w14:textId="77777777" w:rsidR="0026263B" w:rsidRPr="00670485" w:rsidRDefault="0026263B" w:rsidP="0026263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HONORS</w:t>
                            </w:r>
                          </w:p>
                          <w:p w14:paraId="73898329" w14:textId="77777777" w:rsidR="0026263B" w:rsidRDefault="0026263B" w:rsidP="002626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43" type="#_x0000_t202" style="position:absolute;margin-left:33.35pt;margin-top:49.4pt;width:327.35pt;height:31.9pt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5VAdQCAAAY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" filled="f" stroked="f">
                <v:textbox>
                  <w:txbxContent>
                    <w:p w14:paraId="1C0B2B51" w14:textId="77777777" w:rsidR="0026263B" w:rsidRPr="00670485" w:rsidRDefault="0026263B" w:rsidP="0026263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HONORS</w:t>
                      </w:r>
                    </w:p>
                    <w:p w14:paraId="73898329" w14:textId="77777777" w:rsidR="0026263B" w:rsidRDefault="0026263B" w:rsidP="0026263B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25E3F3B" w14:textId="77777777" w:rsidR="0026263B" w:rsidRDefault="0026263B" w:rsidP="0026263B"/>
    <w:p w14:paraId="24AC9FBD" w14:textId="77777777" w:rsidR="0026263B" w:rsidRDefault="0026263B" w:rsidP="0026263B"/>
    <w:p w14:paraId="0D78DF51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2F6A2B" wp14:editId="7308D506">
                <wp:simplePos x="0" y="0"/>
                <wp:positionH relativeFrom="margin">
                  <wp:posOffset>422910</wp:posOffset>
                </wp:positionH>
                <wp:positionV relativeFrom="margin">
                  <wp:posOffset>1101725</wp:posOffset>
                </wp:positionV>
                <wp:extent cx="4157345" cy="5984875"/>
                <wp:effectExtent l="0" t="0" r="0" b="9525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8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9B9B2" w14:textId="77777777" w:rsidR="0026263B" w:rsidRPr="00A819B7" w:rsidRDefault="0026263B" w:rsidP="0026263B"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LISTED HONORS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4" type="#_x0000_t202" style="position:absolute;margin-left:33.3pt;margin-top:86.75pt;width:327.35pt;height:471.25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" filled="f" stroked="f">
                <v:textbox>
                  <w:txbxContent>
                    <w:p w14:paraId="7D79B9B2" w14:textId="77777777" w:rsidR="0026263B" w:rsidRPr="00A819B7" w:rsidRDefault="0026263B" w:rsidP="0026263B"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LISTED HONORS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11BEF1B" w14:textId="77777777" w:rsidR="0026263B" w:rsidRDefault="0026263B" w:rsidP="0026263B"/>
    <w:p w14:paraId="57B0BFFD" w14:textId="77777777" w:rsidR="0026263B" w:rsidRDefault="0026263B" w:rsidP="0026263B"/>
    <w:p w14:paraId="32C23D61" w14:textId="77777777" w:rsidR="0026263B" w:rsidRDefault="0026263B" w:rsidP="0026263B"/>
    <w:p w14:paraId="60B97E5D" w14:textId="77777777" w:rsidR="0026263B" w:rsidRDefault="0026263B" w:rsidP="0026263B"/>
    <w:p w14:paraId="4731A49B" w14:textId="77777777" w:rsidR="0026263B" w:rsidRDefault="0026263B" w:rsidP="0026263B"/>
    <w:p w14:paraId="56849A96" w14:textId="77777777" w:rsidR="0026263B" w:rsidRDefault="0026263B" w:rsidP="0026263B"/>
    <w:p w14:paraId="382B42E3" w14:textId="77777777" w:rsidR="0026263B" w:rsidRDefault="0026263B" w:rsidP="0026263B"/>
    <w:p w14:paraId="6EB1C27F" w14:textId="77777777" w:rsidR="0026263B" w:rsidRDefault="0026263B" w:rsidP="0026263B"/>
    <w:p w14:paraId="347F7FA5" w14:textId="77777777" w:rsidR="0026263B" w:rsidRDefault="0026263B" w:rsidP="0026263B"/>
    <w:p w14:paraId="1A509A03" w14:textId="77777777" w:rsidR="0026263B" w:rsidRDefault="0026263B" w:rsidP="0026263B"/>
    <w:p w14:paraId="213119FE" w14:textId="77777777" w:rsidR="0026263B" w:rsidRDefault="0026263B" w:rsidP="0026263B"/>
    <w:p w14:paraId="73BEE1E3" w14:textId="77777777" w:rsidR="0026263B" w:rsidRDefault="0026263B" w:rsidP="0026263B"/>
    <w:p w14:paraId="7CECBFA4" w14:textId="77777777" w:rsidR="0026263B" w:rsidRDefault="0026263B" w:rsidP="0026263B"/>
    <w:p w14:paraId="2180F249" w14:textId="77777777" w:rsidR="0026263B" w:rsidRDefault="0026263B" w:rsidP="0026263B"/>
    <w:p w14:paraId="6ADBB029" w14:textId="77777777" w:rsidR="0026263B" w:rsidRDefault="0026263B" w:rsidP="0026263B"/>
    <w:p w14:paraId="09020657" w14:textId="77777777" w:rsidR="0026263B" w:rsidRDefault="0026263B" w:rsidP="0026263B"/>
    <w:p w14:paraId="2DB9EB62" w14:textId="77777777" w:rsidR="0026263B" w:rsidRDefault="0026263B" w:rsidP="0026263B"/>
    <w:p w14:paraId="5087D5C8" w14:textId="77777777" w:rsidR="0026263B" w:rsidRDefault="0026263B" w:rsidP="0026263B"/>
    <w:p w14:paraId="062148EE" w14:textId="77777777" w:rsidR="0026263B" w:rsidRDefault="0026263B" w:rsidP="0026263B"/>
    <w:p w14:paraId="45F77BD2" w14:textId="77777777" w:rsidR="0026263B" w:rsidRDefault="0026263B" w:rsidP="0026263B"/>
    <w:p w14:paraId="42560B52" w14:textId="77777777" w:rsidR="0026263B" w:rsidRDefault="0026263B" w:rsidP="0026263B"/>
    <w:p w14:paraId="79FD0F12" w14:textId="77777777" w:rsidR="0026263B" w:rsidRDefault="0026263B" w:rsidP="0026263B"/>
    <w:p w14:paraId="7C380DE9" w14:textId="77777777" w:rsidR="0026263B" w:rsidRDefault="0026263B" w:rsidP="0026263B"/>
    <w:p w14:paraId="0D7AA4E6" w14:textId="77777777" w:rsidR="0026263B" w:rsidRDefault="0026263B" w:rsidP="0026263B"/>
    <w:p w14:paraId="3514CBC5" w14:textId="77777777" w:rsidR="0026263B" w:rsidRDefault="0026263B" w:rsidP="0026263B"/>
    <w:p w14:paraId="79DA1197" w14:textId="77777777" w:rsidR="0026263B" w:rsidRDefault="0026263B" w:rsidP="0026263B"/>
    <w:p w14:paraId="3DE1C391" w14:textId="77777777" w:rsidR="0026263B" w:rsidRDefault="0026263B" w:rsidP="0026263B"/>
    <w:p w14:paraId="1918794E" w14:textId="77777777" w:rsidR="0026263B" w:rsidRDefault="0026263B" w:rsidP="0026263B"/>
    <w:p w14:paraId="5AF260D4" w14:textId="77777777" w:rsidR="0026263B" w:rsidRDefault="0026263B" w:rsidP="0026263B"/>
    <w:p w14:paraId="1F798766" w14:textId="77777777" w:rsidR="0026263B" w:rsidRDefault="0026263B" w:rsidP="0026263B"/>
    <w:p w14:paraId="144C1A7E" w14:textId="77777777" w:rsidR="0026263B" w:rsidRDefault="0026263B" w:rsidP="0026263B"/>
    <w:p w14:paraId="46A0FD5C" w14:textId="77777777" w:rsidR="0026263B" w:rsidRDefault="0026263B" w:rsidP="0026263B"/>
    <w:p w14:paraId="292484FF" w14:textId="77777777" w:rsidR="0026263B" w:rsidRDefault="0026263B" w:rsidP="0026263B"/>
    <w:p w14:paraId="790EE48E" w14:textId="77777777" w:rsidR="0026263B" w:rsidRDefault="0026263B" w:rsidP="0026263B"/>
    <w:p w14:paraId="4B630516" w14:textId="77777777" w:rsidR="0026263B" w:rsidRDefault="0026263B" w:rsidP="0026263B"/>
    <w:p w14:paraId="30C6ED3E" w14:textId="77777777" w:rsidR="0026263B" w:rsidRDefault="0026263B" w:rsidP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4E14C7A" wp14:editId="423FC38E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" o:spid="_x0000_s1026" style="position:absolute;margin-left:91.5pt;margin-top:22pt;width:212.45pt;height:567.55pt;z-index:251741184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kNWZiZDZmMi0yZjAzLTRjNzUtYTA0Yy1lOTZjYWM3YTA4MDU8&#10;L3N0RXZ0Omluc3RhbmNlSUQ+CiAgICAgICAgICAgICAgICAgIDxzdEV2dDp3aGVuPjIwMTctMDct&#10;MTJUMDE6Mjg6MDEtMDc6MDA8L3N0RXZ0OndoZW4+CiAgICAgICAgICAgICAgICAgIDxzdEV2dDpz&#10;b2Z0d2FyZUFnZW50PkFkb2JlIFBob3Rvc2hvcCBDQyAyMDE3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pkMTJkYjIxNi01Mzc4LTQzNGItOWZlZC1hN2RjY2YyMTEyNzk8L3N0RXZ0&#10;Omluc3RhbmNlSUQ+CiAgICAgICAgICAgICAgICAgIDxzdEV2dDp3aGVuPjIwMTctMDctMTJUMjI6&#10;NTg6Mj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mYzQyZTIxZS1hNDM2LTRmZjUtYTdmMS1mOTM3MjY1OTNlNjY8L3N0RXZ0Omluc3RhbmNlSUQ+&#10;CiAgICAgICAgICAgICAgICAgIDxzdEV2dDp3aGVuPjIwMTctMDctMThUMDM6MjI6MzU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dm5kLmFkb2JlLnBob3Rvc2hvcC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zNGFiNTViNS02ZjA4LTQxNTItYmVlNi05ZDIxNjkyYzhlMmQ8L3N0RXZ0&#10;Omluc3RhbmNlSUQ+CiAgICAgICAgICAgICAgICAgIDxzdEV2dDp3aGVuPjIwMTctMDctMThUMDM6&#10;MjI6Mz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kZTRmY2E0Mi1mMDY0LTRhZGUtYWE4Yy0yMTViNmM0MjVmYzg8L3N0RXZ0Omluc3RhbmNlSUQ+&#10;CiAgICAgICAgICAgICAgICAgIDxzdEV2dDp3aGVuPjIwMTctMDctMTlUMTI6MjM6MDk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">
                <v:shape id="Picture 7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y&#10;vX3HAAAA2wAAAA8AAABkcnMvZG93bnJldi54bWxEj09rwkAUxO9Cv8PyhF5ENw1FJXWVKlRKC6X+&#10;O3h7zT43odm3IbvG2E/fLRQ8DjPzG2a26GwlWmp86VjBwygBQZw7XbJRsN+9DKcgfEDWWDkmBVfy&#10;sJjf9WaYaXfhDbXbYESEsM9QQRFCnUnp84Is+pGriaN3co3FEGVjpG7wEuG2kmmSjKXFkuNCgTWt&#10;Csq/t2er4Hi4fvxs0uVjuzbp19v70qwG7lOp+373/AQiUBdu4f/2q1YwGcPfl/gD5Pw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eyvX3HAAAA2wAAAA8AAAAAAAAAAAAAAAAA&#10;nAIAAGRycy9kb3ducmV2LnhtbFBLBQYAAAAABAAEAPcAAACQAwAAAAA=&#10;">
                  <v:imagedata r:id="rId22" o:title=""/>
                  <v:path arrowok="t"/>
                </v:shape>
                <v:shape id="Picture 7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+&#10;GObHAAAA2wAAAA8AAABkcnMvZG93bnJldi54bWxEj09rwkAUxO+FfoflCb0U3TSUKqmrVKEiLRT/&#10;Hry9Zp+b0OzbkF1j7Kd3CwWPw8z8hhlPO1uJlhpfOlbwNEhAEOdOl2wU7Lbv/REIH5A1Vo5JwYU8&#10;TCf3d2PMtDvzmtpNMCJC2GeooAihzqT0eUEW/cDVxNE7usZiiLIxUjd4jnBbyTRJXqTFkuNCgTXN&#10;C8p/Nier4LC/fP2u09lzuzDp98fnzMwf3Uqph1739goiUBdu4f/2UisYDuHvS/wBcnI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j+GObHAAAA2wAAAA8AAAAAAAAAAAAAAAAA&#10;nAIAAGRycy9kb3ducmV2LnhtbFBLBQYAAAAABAAEAPcAAACQAwAAAAA=&#10;">
                  <v:imagedata r:id="rId2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A882B9A" w14:textId="77777777" w:rsidR="0026263B" w:rsidRDefault="0026263B" w:rsidP="0026263B"/>
    <w:p w14:paraId="34FDA91C" w14:textId="77777777" w:rsidR="0026263B" w:rsidRDefault="0026263B" w:rsidP="0026263B"/>
    <w:p w14:paraId="024D5BCF" w14:textId="77777777" w:rsidR="0026263B" w:rsidRDefault="0026263B" w:rsidP="0026263B"/>
    <w:p w14:paraId="6CC7D65C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33DF342" wp14:editId="1AA9E832">
                <wp:simplePos x="0" y="0"/>
                <wp:positionH relativeFrom="margin">
                  <wp:posOffset>431800</wp:posOffset>
                </wp:positionH>
                <wp:positionV relativeFrom="margin">
                  <wp:posOffset>685165</wp:posOffset>
                </wp:positionV>
                <wp:extent cx="4157345" cy="342900"/>
                <wp:effectExtent l="0" t="0" r="0" b="1270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5E0F8" w14:textId="77777777" w:rsidR="0026263B" w:rsidRPr="00670485" w:rsidRDefault="0026263B" w:rsidP="0026263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LINEAGE</w:t>
                            </w:r>
                          </w:p>
                          <w:p w14:paraId="452454F2" w14:textId="77777777" w:rsidR="0026263B" w:rsidRDefault="0026263B" w:rsidP="002626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45" type="#_x0000_t202" style="position:absolute;margin-left:34pt;margin-top:53.95pt;width:327.35pt;height:27pt;z-index:251736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h94dU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" filled="f" stroked="f">
                <v:textbox>
                  <w:txbxContent>
                    <w:p w14:paraId="41D5E0F8" w14:textId="77777777" w:rsidR="0026263B" w:rsidRPr="00670485" w:rsidRDefault="0026263B" w:rsidP="0026263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LINEAGE</w:t>
                      </w:r>
                    </w:p>
                    <w:p w14:paraId="452454F2" w14:textId="77777777" w:rsidR="0026263B" w:rsidRDefault="0026263B" w:rsidP="0026263B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977702C" w14:textId="77777777" w:rsidR="0026263B" w:rsidRDefault="0026263B" w:rsidP="0026263B"/>
    <w:p w14:paraId="0617365C" w14:textId="77777777" w:rsidR="0026263B" w:rsidRDefault="0026263B" w:rsidP="0026263B"/>
    <w:p w14:paraId="438D09E4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3D8901" wp14:editId="6ABD9FBC">
                <wp:simplePos x="0" y="0"/>
                <wp:positionH relativeFrom="margin">
                  <wp:posOffset>431165</wp:posOffset>
                </wp:positionH>
                <wp:positionV relativeFrom="margin">
                  <wp:posOffset>1158875</wp:posOffset>
                </wp:positionV>
                <wp:extent cx="4157345" cy="5918200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1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BB35D" w14:textId="77777777" w:rsidR="0026263B" w:rsidRPr="00A819B7" w:rsidRDefault="0026263B" w:rsidP="0026263B"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LISTED LINEAGE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46" type="#_x0000_t202" style="position:absolute;margin-left:33.95pt;margin-top:91.25pt;width:327.35pt;height:466pt;z-index:251737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KcctM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" filled="f" stroked="f">
                <v:textbox>
                  <w:txbxContent>
                    <w:p w14:paraId="1DDBB35D" w14:textId="77777777" w:rsidR="0026263B" w:rsidRPr="00A819B7" w:rsidRDefault="0026263B" w:rsidP="0026263B"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LISTED LINEAGE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4C13896" w14:textId="77777777" w:rsidR="0026263B" w:rsidRDefault="0026263B" w:rsidP="0026263B"/>
    <w:p w14:paraId="53A49447" w14:textId="77777777" w:rsidR="0026263B" w:rsidRDefault="0026263B" w:rsidP="0026263B"/>
    <w:p w14:paraId="6BD95410" w14:textId="77777777" w:rsidR="0026263B" w:rsidRDefault="0026263B" w:rsidP="0026263B"/>
    <w:p w14:paraId="0B7AD5B6" w14:textId="77777777" w:rsidR="0026263B" w:rsidRDefault="0026263B" w:rsidP="0026263B"/>
    <w:p w14:paraId="0265702D" w14:textId="77777777" w:rsidR="0026263B" w:rsidRDefault="0026263B" w:rsidP="0026263B"/>
    <w:p w14:paraId="088D25A6" w14:textId="77777777" w:rsidR="0026263B" w:rsidRDefault="0026263B" w:rsidP="0026263B"/>
    <w:p w14:paraId="29EA06BC" w14:textId="77777777" w:rsidR="0026263B" w:rsidRDefault="0026263B" w:rsidP="0026263B"/>
    <w:p w14:paraId="121111F6" w14:textId="77777777" w:rsidR="0026263B" w:rsidRDefault="0026263B" w:rsidP="0026263B"/>
    <w:p w14:paraId="33EAD363" w14:textId="77777777" w:rsidR="0026263B" w:rsidRDefault="0026263B" w:rsidP="0026263B"/>
    <w:p w14:paraId="52BC43F5" w14:textId="77777777" w:rsidR="0026263B" w:rsidRDefault="0026263B" w:rsidP="0026263B"/>
    <w:p w14:paraId="1B87FF09" w14:textId="77777777" w:rsidR="0026263B" w:rsidRDefault="0026263B" w:rsidP="0026263B"/>
    <w:p w14:paraId="4B4FC327" w14:textId="77777777" w:rsidR="0026263B" w:rsidRDefault="0026263B" w:rsidP="0026263B"/>
    <w:p w14:paraId="4DFE8290" w14:textId="77777777" w:rsidR="0026263B" w:rsidRDefault="0026263B" w:rsidP="0026263B"/>
    <w:p w14:paraId="37E3AE85" w14:textId="77777777" w:rsidR="0026263B" w:rsidRDefault="0026263B" w:rsidP="0026263B"/>
    <w:p w14:paraId="34AB06D9" w14:textId="77777777" w:rsidR="0026263B" w:rsidRDefault="0026263B" w:rsidP="0026263B"/>
    <w:p w14:paraId="20328734" w14:textId="77777777" w:rsidR="0026263B" w:rsidRDefault="0026263B" w:rsidP="0026263B"/>
    <w:p w14:paraId="4D799D99" w14:textId="77777777" w:rsidR="0026263B" w:rsidRDefault="0026263B" w:rsidP="0026263B"/>
    <w:p w14:paraId="4D9FC9E7" w14:textId="77777777" w:rsidR="0026263B" w:rsidRDefault="0026263B" w:rsidP="0026263B"/>
    <w:p w14:paraId="06117C29" w14:textId="77777777" w:rsidR="0026263B" w:rsidRDefault="0026263B" w:rsidP="0026263B"/>
    <w:p w14:paraId="67D4F12E" w14:textId="77777777" w:rsidR="0026263B" w:rsidRDefault="0026263B" w:rsidP="0026263B"/>
    <w:p w14:paraId="6F356C11" w14:textId="77777777" w:rsidR="0026263B" w:rsidRDefault="0026263B" w:rsidP="0026263B"/>
    <w:p w14:paraId="6F7FB9C4" w14:textId="77777777" w:rsidR="0026263B" w:rsidRDefault="0026263B" w:rsidP="0026263B"/>
    <w:p w14:paraId="12067C22" w14:textId="77777777" w:rsidR="0026263B" w:rsidRDefault="0026263B" w:rsidP="0026263B"/>
    <w:p w14:paraId="1DD4D56F" w14:textId="77777777" w:rsidR="0026263B" w:rsidRDefault="0026263B" w:rsidP="0026263B"/>
    <w:p w14:paraId="090CB5D4" w14:textId="77777777" w:rsidR="0026263B" w:rsidRDefault="0026263B" w:rsidP="0026263B"/>
    <w:p w14:paraId="47A849D3" w14:textId="77777777" w:rsidR="0026263B" w:rsidRDefault="0026263B" w:rsidP="0026263B"/>
    <w:p w14:paraId="1E250C41" w14:textId="77777777" w:rsidR="0026263B" w:rsidRDefault="0026263B" w:rsidP="0026263B"/>
    <w:p w14:paraId="0E53E2F9" w14:textId="77777777" w:rsidR="0026263B" w:rsidRDefault="0026263B" w:rsidP="0026263B"/>
    <w:p w14:paraId="43371744" w14:textId="77777777" w:rsidR="0026263B" w:rsidRDefault="0026263B" w:rsidP="0026263B"/>
    <w:p w14:paraId="33845702" w14:textId="77777777" w:rsidR="0026263B" w:rsidRDefault="0026263B" w:rsidP="0026263B"/>
    <w:p w14:paraId="770AB041" w14:textId="77777777" w:rsidR="0026263B" w:rsidRDefault="0026263B" w:rsidP="0026263B"/>
    <w:p w14:paraId="7018A738" w14:textId="77777777" w:rsidR="0026263B" w:rsidRDefault="0026263B" w:rsidP="0026263B"/>
    <w:p w14:paraId="7CD4080D" w14:textId="77777777" w:rsidR="0026263B" w:rsidRDefault="0026263B" w:rsidP="0026263B"/>
    <w:p w14:paraId="6D45CC89" w14:textId="77777777" w:rsidR="0026263B" w:rsidRDefault="0026263B" w:rsidP="0026263B"/>
    <w:p w14:paraId="29C4A0AD" w14:textId="77777777" w:rsidR="0026263B" w:rsidRDefault="0026263B" w:rsidP="0026263B"/>
    <w:p w14:paraId="6BCD6ED1" w14:textId="3A348888" w:rsidR="0026263B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7A5EE3B" wp14:editId="03B10C61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9" o:spid="_x0000_s1026" style="position:absolute;margin-left:91.5pt;margin-top:22pt;width:212.45pt;height:567.55pt;z-index:251738112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kNWZiZDZmMi0yZjAzLTRjNzUtYTA0Yy1lOTZjYWM3YTA4MDU8&#10;L3N0RXZ0Omluc3RhbmNlSUQ+CiAgICAgICAgICAgICAgICAgIDxzdEV2dDp3aGVuPjIwMTctMDct&#10;MTJUMDE6Mjg6MDEtMDc6MDA8L3N0RXZ0OndoZW4+CiAgICAgICAgICAgICAgICAgIDxzdEV2dDpz&#10;b2Z0d2FyZUFnZW50PkFkb2JlIFBob3Rvc2hvcCBDQyAyMDE3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pkMTJkYjIxNi01Mzc4LTQzNGItOWZlZC1hN2RjY2YyMTEyNzk8L3N0RXZ0&#10;Omluc3RhbmNlSUQ+CiAgICAgICAgICAgICAgICAgIDxzdEV2dDp3aGVuPjIwMTctMDctMTJUMjI6&#10;NTg6Mj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mYzQyZTIxZS1hNDM2LTRmZjUtYTdmMS1mOTM3MjY1OTNlNjY8L3N0RXZ0Omluc3RhbmNlSUQ+&#10;CiAgICAgICAgICAgICAgICAgIDxzdEV2dDp3aGVuPjIwMTctMDctMThUMDM6MjI6MzU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dm5kLmFkb2JlLnBob3Rvc2hvcC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zNGFiNTViNS02ZjA4LTQxNTItYmVlNi05ZDIxNjkyYzhlMmQ8L3N0RXZ0&#10;Omluc3RhbmNlSUQ+CiAgICAgICAgICAgICAgICAgIDxzdEV2dDp3aGVuPjIwMTctMDctMThUMDM6&#10;MjI6Mz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zMTk5OGNjNC04NWViLTRiNGItYjYwNS1lZTRmOGEwMWFjNjY8L3N0RXZ0Omluc3RhbmNlSUQ+&#10;CiAgICAgICAgICAgICAgICAgIDxzdEV2dDp3aGVuPjIwMTctMDctMTlUMTI6MjQ6Mjc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">
                <v:shape id="Picture 70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K&#10;WgnAAAAA2wAAAA8AAABkcnMvZG93bnJldi54bWxET11rwjAUfRf2H8Id7E3TCbrSmZYxmAwEh9W9&#10;X5q7tKy5KUls6783D4M9Hs73rpptL0byoXOs4HmVgSBunO7YKLicP5Y5iBCRNfaOScGNAlTlw2KH&#10;hXYTn2isoxEphEOBCtoYh0LK0LRkMazcQJy4H+ctxgS9kdrjlMJtL9dZtpUWO04NLQ703lLzW1+t&#10;Amc3x/102F71yX2bOjdffjOPSj09zm+vICLN8V/85/7UCl7S+vQl/QBZ3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kpaCcAAAADbAAAADwAAAAAAAAAAAAAAAACcAgAAZHJz&#10;L2Rvd25yZXYueG1sUEsFBgAAAAAEAAQA9wAAAIkDAAAAAA==&#10;">
                  <v:imagedata r:id="rId24" o:title=""/>
                  <v:path arrowok="t"/>
                </v:shape>
                <v:shape id="Picture 71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0G&#10;/5LCAAAA2wAAAA8AAABkcnMvZG93bnJldi54bWxEj19rwjAUxd8HfodwB77N1IF/6IwyhIkgbFjd&#10;+6W5psXmpiSxrd/eDAY+Hs45v8NZbQbbiI58qB0rmE4yEMSl0zUbBefT19sSRIjIGhvHpOBOATbr&#10;0csKc+16PlJXRCMShEOOCqoY21zKUFZkMUxcS5y8i/MWY5LeSO2xT3DbyPcsm0uLNaeFClvaVlRe&#10;i5tV4Ozse9cf5jd9dL+mWJofPxs6pcavw+cHiEhDfIb/23utYDGFvy/pB8j1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Bv+SwgAAANsAAAAPAAAAAAAAAAAAAAAAAJwCAABk&#10;cnMvZG93bnJldi54bWxQSwUGAAAAAAQABAD3AAAAiwMAAAAA&#10;">
                  <v:imagedata r:id="rId25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30A32FB1" w14:textId="5119FE3B" w:rsidR="00D45CC9" w:rsidRDefault="0013524D">
      <w:r>
        <w:rPr>
          <w:noProof/>
        </w:rPr>
        <w:drawing>
          <wp:inline distT="0" distB="0" distL="0" distR="0" wp14:anchorId="6D3B07D4" wp14:editId="49D5AF49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63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52A6E58" wp14:editId="07D80AAD">
                <wp:simplePos x="0" y="0"/>
                <wp:positionH relativeFrom="column">
                  <wp:posOffset>587375</wp:posOffset>
                </wp:positionH>
                <wp:positionV relativeFrom="paragraph">
                  <wp:posOffset>558165</wp:posOffset>
                </wp:positionV>
                <wp:extent cx="3885565" cy="668866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688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74607" w14:textId="77777777" w:rsidR="0026263B" w:rsidRPr="00EC0DF2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 w:rsidRPr="00EC0DF2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Add photo, logo or i</w:t>
                            </w: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nserts available for download such as</w:t>
                            </w:r>
                          </w:p>
                          <w:p w14:paraId="1C365330" w14:textId="77777777" w:rsidR="0026263B" w:rsidRPr="00EC0DF2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The Marines’ Hymn, The Marine’s</w:t>
                            </w:r>
                            <w:r w:rsidRPr="00EC0DF2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 xml:space="preserve"> Prayer, The Watch, Old Glory</w:t>
                            </w: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, etc.</w:t>
                            </w:r>
                          </w:p>
                          <w:p w14:paraId="6B220757" w14:textId="77777777" w:rsidR="0026263B" w:rsidRPr="00A30837" w:rsidRDefault="0026263B" w:rsidP="0026263B">
                            <w:pPr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7" type="#_x0000_t202" style="position:absolute;margin-left:46.25pt;margin-top:43.95pt;width:305.95pt;height:526.6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" filled="f" stroked="f">
                <v:textbox>
                  <w:txbxContent>
                    <w:p w14:paraId="30A74607" w14:textId="77777777" w:rsidR="0026263B" w:rsidRPr="00EC0DF2" w:rsidRDefault="0026263B" w:rsidP="0026263B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 w:rsidRPr="00EC0DF2">
                        <w:rPr>
                          <w:rFonts w:ascii="Times" w:hAnsi="Times"/>
                          <w:i/>
                          <w:color w:val="FFFFFF" w:themeColor="background1"/>
                        </w:rPr>
                        <w:t>Add photo, logo or i</w:t>
                      </w: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nserts available for download such as</w:t>
                      </w:r>
                    </w:p>
                    <w:p w14:paraId="1C365330" w14:textId="77777777" w:rsidR="0026263B" w:rsidRPr="00EC0DF2" w:rsidRDefault="0026263B" w:rsidP="0026263B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The Marines’ Hymn, The Marine’s</w:t>
                      </w:r>
                      <w:r w:rsidRPr="00EC0DF2">
                        <w:rPr>
                          <w:rFonts w:ascii="Times" w:hAnsi="Times"/>
                          <w:i/>
                          <w:color w:val="FFFFFF" w:themeColor="background1"/>
                        </w:rPr>
                        <w:t xml:space="preserve"> Prayer, The Watch, Old Glory</w:t>
                      </w: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, etc.</w:t>
                      </w:r>
                    </w:p>
                    <w:p w14:paraId="6B220757" w14:textId="77777777" w:rsidR="0026263B" w:rsidRPr="00A30837" w:rsidRDefault="0026263B" w:rsidP="0026263B">
                      <w:pPr>
                        <w:rPr>
                          <w:rFonts w:ascii="Times" w:hAnsi="Time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C0732"/>
    <w:rsid w:val="00121B44"/>
    <w:rsid w:val="00123884"/>
    <w:rsid w:val="0013524D"/>
    <w:rsid w:val="001877AF"/>
    <w:rsid w:val="0026263B"/>
    <w:rsid w:val="00293B57"/>
    <w:rsid w:val="002B30A4"/>
    <w:rsid w:val="002C3C40"/>
    <w:rsid w:val="002E57EB"/>
    <w:rsid w:val="00350F94"/>
    <w:rsid w:val="003940FE"/>
    <w:rsid w:val="003D05A9"/>
    <w:rsid w:val="004C573B"/>
    <w:rsid w:val="00511969"/>
    <w:rsid w:val="0057078F"/>
    <w:rsid w:val="005742D2"/>
    <w:rsid w:val="005C6BB2"/>
    <w:rsid w:val="005D7D24"/>
    <w:rsid w:val="006023AE"/>
    <w:rsid w:val="00693CB0"/>
    <w:rsid w:val="006B7044"/>
    <w:rsid w:val="006F3141"/>
    <w:rsid w:val="007B1678"/>
    <w:rsid w:val="007B4381"/>
    <w:rsid w:val="007F0726"/>
    <w:rsid w:val="008178FA"/>
    <w:rsid w:val="008623CC"/>
    <w:rsid w:val="008A458D"/>
    <w:rsid w:val="008E7844"/>
    <w:rsid w:val="008F5E88"/>
    <w:rsid w:val="0091020B"/>
    <w:rsid w:val="009D7BAF"/>
    <w:rsid w:val="00A27F13"/>
    <w:rsid w:val="00A30837"/>
    <w:rsid w:val="00A56D7C"/>
    <w:rsid w:val="00A819B7"/>
    <w:rsid w:val="00B14E7A"/>
    <w:rsid w:val="00B82859"/>
    <w:rsid w:val="00BE504B"/>
    <w:rsid w:val="00CD2885"/>
    <w:rsid w:val="00D45CC9"/>
    <w:rsid w:val="00DD2688"/>
    <w:rsid w:val="00E46097"/>
    <w:rsid w:val="00E82608"/>
    <w:rsid w:val="00E859BC"/>
    <w:rsid w:val="00E85E8A"/>
    <w:rsid w:val="00EA7513"/>
    <w:rsid w:val="00F23755"/>
    <w:rsid w:val="00F30021"/>
    <w:rsid w:val="00FE2D8D"/>
    <w:rsid w:val="00FF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26263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26263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4.jp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Relief &amp; Appointment</ProgramType>
    <Thumbnail xmlns="25a9be34-2663-41e7-8609-fed3eaf114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CA4510-5C4A-402F-B9BC-2B962E0FCEB4}"/>
</file>

<file path=customXml/itemProps2.xml><?xml version="1.0" encoding="utf-8"?>
<ds:datastoreItem xmlns:ds="http://schemas.openxmlformats.org/officeDocument/2006/customXml" ds:itemID="{B4F9953D-BD75-4DBC-9547-E389F3D1C21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DE3580E-B36D-40C6-B3B0-145DC6664B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723551-D7AB-E144-841C-3EE7712C0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2</TotalTime>
  <Pages>12</Pages>
  <Words>64</Words>
  <Characters>365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Relief &amp; Appointment - Bloodstripe</dc:title>
  <dc:subject/>
  <dc:creator/>
  <cp:keywords>Relief &amp; Appointment - Bloodstripe</cp:keywords>
  <dc:description/>
  <cp:lastModifiedBy/>
  <cp:revision>2</cp:revision>
  <dcterms:created xsi:type="dcterms:W3CDTF">2021-04-14T18:26:00Z</dcterms:created>
  <dcterms:modified xsi:type="dcterms:W3CDTF">2021-04-14T18:26:00Z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3400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