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80947B" w14:textId="676396C1" w:rsidR="004C573B" w:rsidRDefault="0038602A">
      <w:r>
        <w:rPr>
          <w:noProof/>
        </w:rPr>
        <w:drawing>
          <wp:anchor distT="0" distB="0" distL="114300" distR="114300" simplePos="0" relativeHeight="251766784" behindDoc="1" locked="1" layoutInCell="1" allowOverlap="1" wp14:anchorId="2E820EEC" wp14:editId="4DE60722">
            <wp:simplePos x="0" y="0"/>
            <wp:positionH relativeFrom="column">
              <wp:posOffset>-1270</wp:posOffset>
            </wp:positionH>
            <wp:positionV relativeFrom="page">
              <wp:posOffset>0</wp:posOffset>
            </wp:positionV>
            <wp:extent cx="5029200" cy="7772400"/>
            <wp:effectExtent l="0" t="0" r="0" b="0"/>
            <wp:wrapNone/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D11D7" w14:textId="77777777" w:rsidR="00A30837" w:rsidRDefault="00A30837"/>
    <w:p w14:paraId="6F32592B" w14:textId="77777777" w:rsidR="00A30837" w:rsidRDefault="00A30837"/>
    <w:p w14:paraId="7993AE65" w14:textId="77777777" w:rsidR="00A30837" w:rsidRDefault="00A30837"/>
    <w:p w14:paraId="31964890" w14:textId="1DB0BFB4" w:rsidR="00A30837" w:rsidRDefault="0038602A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4244A7" wp14:editId="2C5F620D">
                <wp:simplePos x="0" y="0"/>
                <wp:positionH relativeFrom="margin">
                  <wp:posOffset>546523</wp:posOffset>
                </wp:positionH>
                <wp:positionV relativeFrom="margin">
                  <wp:posOffset>724535</wp:posOffset>
                </wp:positionV>
                <wp:extent cx="3957744" cy="6286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7744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362E428" w14:textId="13F5896D" w:rsidR="008F5E88" w:rsidRPr="0038602A" w:rsidRDefault="008F5E88" w:rsidP="008F5E88">
                            <w:pPr>
                              <w:jc w:val="center"/>
                              <w:rPr>
                                <w:rFonts w:ascii="Times New Roman" w:hAnsi="Times New Roman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:sz w:val="48"/>
                                <w:szCs w:val="4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RELIEF &amp; APPOINTMENT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3.05pt;margin-top:57.05pt;width:311.65pt;height:49.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" filled="f" stroked="f">
                <v:path arrowok="t"/>
                <v:textbox>
                  <w:txbxContent>
                    <w:p w14:paraId="1362E428" w14:textId="13F5896D" w:rsidR="008F5E88" w:rsidRPr="0038602A" w:rsidRDefault="008F5E88" w:rsidP="008F5E88">
                      <w:pPr>
                        <w:jc w:val="center"/>
                        <w:rPr>
                          <w:rFonts w:ascii="Times New Roman" w:hAnsi="Times New Roman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:sz w:val="48"/>
                          <w:szCs w:val="4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RELIEF &amp; APPOINTMENT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D6A7721" w14:textId="77777777" w:rsidR="00A30837" w:rsidRDefault="00A30837"/>
    <w:p w14:paraId="28691D62" w14:textId="77777777" w:rsidR="00A30837" w:rsidRDefault="00A30837"/>
    <w:p w14:paraId="6398FDC2" w14:textId="31856F0B" w:rsidR="00A30837" w:rsidRDefault="0038602A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09EE1BA" wp14:editId="6701D7A1">
                <wp:simplePos x="0" y="0"/>
                <wp:positionH relativeFrom="margin">
                  <wp:posOffset>584200</wp:posOffset>
                </wp:positionH>
                <wp:positionV relativeFrom="margin">
                  <wp:posOffset>1417320</wp:posOffset>
                </wp:positionV>
                <wp:extent cx="3893820" cy="15957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93820" cy="159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92D08F2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COMMAND</w:t>
                            </w:r>
                          </w:p>
                          <w:p w14:paraId="0FBCF13A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5E7EF238" w14:textId="79AD98D3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RANK </w:t>
                            </w:r>
                            <w:r w:rsidRPr="0038602A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FIRST M. LAST</w:t>
                            </w:r>
                          </w:p>
                          <w:p w14:paraId="471F385E" w14:textId="217AA8E2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RELINQUISHES </w:t>
                            </w: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POST</w:t>
                            </w: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TO</w:t>
                            </w:r>
                          </w:p>
                          <w:p w14:paraId="13C248D1" w14:textId="13CCD5BC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RANK </w:t>
                            </w:r>
                            <w:r w:rsidRPr="0038602A">
                              <w:rPr>
                                <w:rFonts w:ascii="Times New Roman" w:hAnsi="Times New Roman"/>
                                <w:sz w:val="40"/>
                                <w:szCs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FIRST M.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6pt;margin-top:111.6pt;width:306.6pt;height:125.6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" filled="f" stroked="f">
                <v:path arrowok="t"/>
                <v:textbox>
                  <w:txbxContent>
                    <w:p w14:paraId="392D08F2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COMMAND</w:t>
                      </w:r>
                    </w:p>
                    <w:p w14:paraId="0FBCF13A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5E7EF238" w14:textId="79AD98D3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RANK </w:t>
                      </w:r>
                      <w:r w:rsidRPr="0038602A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FIRST M. LAST</w:t>
                      </w:r>
                    </w:p>
                    <w:p w14:paraId="471F385E" w14:textId="217AA8E2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RELINQUISHES </w:t>
                      </w: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POST</w:t>
                      </w: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TO</w:t>
                      </w:r>
                    </w:p>
                    <w:p w14:paraId="13C248D1" w14:textId="13CCD5BC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RANK </w:t>
                      </w:r>
                      <w:r w:rsidRPr="0038602A">
                        <w:rPr>
                          <w:rFonts w:ascii="Times New Roman" w:hAnsi="Times New Roman"/>
                          <w:sz w:val="40"/>
                          <w:szCs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FIRST M. LAST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4BEE6A" w14:textId="3DBEB3C4" w:rsidR="00A30837" w:rsidRDefault="00A30837"/>
    <w:p w14:paraId="1F064AC7" w14:textId="5C408043" w:rsidR="00A30837" w:rsidRDefault="00A30837"/>
    <w:p w14:paraId="4F6F67EB" w14:textId="77777777" w:rsidR="00A30837" w:rsidRDefault="00A30837"/>
    <w:p w14:paraId="7FF281FA" w14:textId="77777777" w:rsidR="00A30837" w:rsidRDefault="00A30837"/>
    <w:p w14:paraId="15714B55" w14:textId="77777777" w:rsidR="00A30837" w:rsidRDefault="00A30837"/>
    <w:p w14:paraId="3663CAEE" w14:textId="77777777" w:rsidR="00A30837" w:rsidRDefault="00A30837"/>
    <w:p w14:paraId="2D6CD824" w14:textId="77777777" w:rsidR="00A30837" w:rsidRDefault="00A30837"/>
    <w:p w14:paraId="43ACA216" w14:textId="77777777" w:rsidR="00A30837" w:rsidRDefault="00A30837"/>
    <w:p w14:paraId="50D30AFF" w14:textId="16D349B9" w:rsidR="00A30837" w:rsidRDefault="0038602A">
      <w:r>
        <w:rPr>
          <w:noProof/>
        </w:rPr>
        <w:drawing>
          <wp:anchor distT="0" distB="0" distL="114300" distR="114300" simplePos="0" relativeHeight="251768832" behindDoc="0" locked="0" layoutInCell="1" allowOverlap="1" wp14:anchorId="0E49F656" wp14:editId="22BBD167">
            <wp:simplePos x="0" y="0"/>
            <wp:positionH relativeFrom="column">
              <wp:posOffset>836930</wp:posOffset>
            </wp:positionH>
            <wp:positionV relativeFrom="paragraph">
              <wp:posOffset>162348</wp:posOffset>
            </wp:positionV>
            <wp:extent cx="3395980" cy="29883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7" r="20871"/>
                    <a:stretch/>
                  </pic:blipFill>
                  <pic:spPr bwMode="auto">
                    <a:xfrm>
                      <a:off x="0" y="0"/>
                      <a:ext cx="3395980" cy="2988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9ACC8" w14:textId="1D6A6C8E" w:rsidR="00A30837" w:rsidRDefault="00A30837"/>
    <w:p w14:paraId="4A464DD2" w14:textId="77777777" w:rsidR="00A30837" w:rsidRDefault="00A30837"/>
    <w:p w14:paraId="062450FA" w14:textId="77777777" w:rsidR="00A30837" w:rsidRDefault="00A30837"/>
    <w:p w14:paraId="3A433893" w14:textId="77777777" w:rsidR="00A30837" w:rsidRDefault="00A30837"/>
    <w:p w14:paraId="3FDE2A42" w14:textId="77777777" w:rsidR="00A30837" w:rsidRDefault="00A30837"/>
    <w:p w14:paraId="4907EB0F" w14:textId="77777777" w:rsidR="00A30837" w:rsidRDefault="00A30837"/>
    <w:p w14:paraId="4FD18A6C" w14:textId="77777777" w:rsidR="00A30837" w:rsidRDefault="00A30837"/>
    <w:p w14:paraId="34B82142" w14:textId="77777777" w:rsidR="00A30837" w:rsidRDefault="00A30837"/>
    <w:p w14:paraId="16E0BA85" w14:textId="77777777" w:rsidR="00A30837" w:rsidRDefault="00A30837"/>
    <w:p w14:paraId="4660361D" w14:textId="77777777" w:rsidR="00A30837" w:rsidRDefault="00A30837"/>
    <w:p w14:paraId="7408E068" w14:textId="77777777" w:rsidR="00A30837" w:rsidRDefault="00A30837"/>
    <w:p w14:paraId="1395E8E0" w14:textId="77777777" w:rsidR="00A30837" w:rsidRDefault="00A30837"/>
    <w:p w14:paraId="79138CD9" w14:textId="77777777" w:rsidR="00A30837" w:rsidRDefault="00A30837"/>
    <w:p w14:paraId="7E0F58DD" w14:textId="77777777" w:rsidR="00A30837" w:rsidRDefault="00A30837"/>
    <w:p w14:paraId="2DD11630" w14:textId="705689F5" w:rsidR="00A30837" w:rsidRDefault="00A30837"/>
    <w:p w14:paraId="494D0BAD" w14:textId="6E76CB57" w:rsidR="00A30837" w:rsidRDefault="00A30837"/>
    <w:p w14:paraId="2BC5B654" w14:textId="5E63B3FA" w:rsidR="00A30837" w:rsidRDefault="0038602A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30CC34" wp14:editId="026CF515">
                <wp:simplePos x="0" y="0"/>
                <wp:positionH relativeFrom="margin">
                  <wp:posOffset>452755</wp:posOffset>
                </wp:positionH>
                <wp:positionV relativeFrom="margin">
                  <wp:posOffset>6044142</wp:posOffset>
                </wp:positionV>
                <wp:extent cx="4133850" cy="774700"/>
                <wp:effectExtent l="0" t="0" r="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3385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F702529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LOCATION OF EVENT</w:t>
                            </w:r>
                          </w:p>
                          <w:p w14:paraId="2C4E6851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BASE OR STATION</w:t>
                            </w:r>
                          </w:p>
                          <w:p w14:paraId="5704BDC5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CITY, STATE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5.65pt;margin-top:475.9pt;width:325.5pt;height:61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" filled="f" stroked="f">
                <v:path arrowok="t"/>
                <v:textbox>
                  <w:txbxContent>
                    <w:p w14:paraId="1F702529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LOCATION OF EVENT</w:t>
                      </w:r>
                    </w:p>
                    <w:p w14:paraId="2C4E6851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BASE OR STATION</w:t>
                      </w:r>
                    </w:p>
                    <w:p w14:paraId="5704BDC5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CITY, STATE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AF07D1F" w14:textId="77777777" w:rsidR="00A30837" w:rsidRDefault="00A30837"/>
    <w:p w14:paraId="56FCE879" w14:textId="77777777" w:rsidR="00A30837" w:rsidRDefault="00A30837"/>
    <w:p w14:paraId="3F6F5E79" w14:textId="6E7D03DB" w:rsidR="00A30837" w:rsidRDefault="00A30837"/>
    <w:p w14:paraId="2E880CBE" w14:textId="4D09CCE3" w:rsidR="00A30837" w:rsidRDefault="0038602A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B5A332" wp14:editId="4C78D4CF">
                <wp:simplePos x="0" y="0"/>
                <wp:positionH relativeFrom="margin">
                  <wp:posOffset>603250</wp:posOffset>
                </wp:positionH>
                <wp:positionV relativeFrom="margin">
                  <wp:posOffset>6773122</wp:posOffset>
                </wp:positionV>
                <wp:extent cx="3829050" cy="4572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0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BF1204E" w14:textId="77777777" w:rsidR="0013524D" w:rsidRPr="0038602A" w:rsidRDefault="0013524D" w:rsidP="0013524D">
                            <w:pPr>
                              <w:jc w:val="center"/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8602A">
                              <w:rPr>
                                <w:rFonts w:ascii="Times New Roman" w:hAnsi="Times New Roman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MONTH 00, 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47.5pt;margin-top:533.3pt;width:301.5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" filled="f" stroked="f">
                <v:path arrowok="t"/>
                <v:textbox>
                  <w:txbxContent>
                    <w:p w14:paraId="6BF1204E" w14:textId="77777777" w:rsidR="0013524D" w:rsidRPr="0038602A" w:rsidRDefault="0013524D" w:rsidP="0013524D">
                      <w:pPr>
                        <w:jc w:val="center"/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38602A">
                        <w:rPr>
                          <w:rFonts w:ascii="Times New Roman" w:hAnsi="Times New Roman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MONTH 00, 0000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45DA51F" w14:textId="77777777" w:rsidR="00A30837" w:rsidRDefault="00A30837"/>
    <w:p w14:paraId="079476C6" w14:textId="77777777" w:rsidR="00A30837" w:rsidRDefault="00A30837"/>
    <w:p w14:paraId="659D3B9B" w14:textId="77777777" w:rsidR="00A30837" w:rsidRDefault="00A30837"/>
    <w:p w14:paraId="5C04938E" w14:textId="77777777" w:rsidR="00A30837" w:rsidRDefault="00A30837"/>
    <w:p w14:paraId="369D9E28" w14:textId="77777777" w:rsidR="00A30837" w:rsidRDefault="00A30837"/>
    <w:p w14:paraId="57C929C4" w14:textId="77777777" w:rsidR="00A30837" w:rsidRDefault="00A30837"/>
    <w:p w14:paraId="5B5417BF" w14:textId="6E7AC7F8" w:rsidR="00A30837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7566FC0" wp14:editId="53387418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91.5pt;margin-top:22pt;width:212.45pt;height:567.55pt;z-index:25164390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ZjNDJlMjFlLWE0MzYtNGZmNS1hN2YxLWY5MzcyNjU5M2U2Njwvc3RFdnQ6aW5zdGFuY2VJ&#10;RD4KICAgICAgICAgICAgICAgICAgPHN0RXZ0OndoZW4+MjAxNy0wNy0xOFQwMzoyMjozN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gICA8cmRmOmxpIHJkZjpwYXJzZVR5cGU9IlJl&#10;c291cmNlIj4KICAgICAgICAgICAgICAgICAgPHN0RXZ0OmFjdGlvbj5jb252ZXJ0ZWQ8L3N0RXZ0&#10;OmFjdGlvbj4KICAgICAgICAgICAgICAgICAgPHN0RXZ0OnBhcmFtZXRlcnM+ZnJvbSBhcHBsaWNh&#10;dGlvbi92bmQuYWRvYmUucGhvdG9zaG9wIHRvIGltYWdlL3BuZzwvc3RFdnQ6cGFyYW1ldGVycz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H&#10;kM/IAAAA2wAAAA8AAABkcnMvZG93bnJldi54bWxEj0FrwkAUhO8F/8PyBC+lbkxLqamrqGARC6Vq&#10;e+jtmX1ugtm3IbvG2F/fLRR6HGbmG2Yy62wlWmp86VjBaJiAIM6dLtko+Niv7p5A+ICssXJMCq7k&#10;YTbt3Uww0+7CW2p3wYgIYZ+hgiKEOpPS5wVZ9ENXE0fv6BqLIcrGSN3gJcJtJdMkeZQWS44LBda0&#10;LCg/7c5Wwdfn9e17my4e2heTHjavC7O8de9KDfrd/BlEoC78h//aa63gfg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R5DPyAAAANsAAAAPAAAAAAAAAAAAAAAA&#10;AJwCAABkcnMvZG93bnJldi54bWxQSwUGAAAAAAQABAD3AAAAkQMAAAAA&#10;">
                  <v:imagedata r:id="rId12" o:title=""/>
                  <v:path arrowok="t"/>
                </v:shape>
                <v:shape id="Picture 43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mp&#10;1FjHAAAA2wAAAA8AAABkcnMvZG93bnJldi54bWxEj09rwkAUxO9Cv8PyhF5EN01FJHWVKlRKC6X+&#10;O3h7zT43odm3IbvG2E/fLRQ8DjPzG2a26GwlWmp86VjBwygBQZw7XbJRsN+9DKcgfEDWWDkmBVfy&#10;sJjf9WaYaXfhDbXbYESEsM9QQRFCnUnp84Is+pGriaN3co3FEGVjpG7wEuG2kmmSTKTFkuNCgTWt&#10;Csq/t2er4Hi4fvxs0uW4XZv06+19aVYD96nUfb97fgIRqAu38H/7VSsYP8L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mp1FjHAAAA2wAAAA8AAAAAAAAAAAAAAAAA&#10;nAIAAGRycy9kb3ducmV2LnhtbFBLBQYAAAAABAAEAPcAAACQAwAAAAA=&#10;">
                  <v:imagedata r:id="rId1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441FE888" w14:textId="00DBB9B8" w:rsidR="00A30837" w:rsidRDefault="00A30837"/>
    <w:p w14:paraId="172883B3" w14:textId="77777777" w:rsidR="00A30837" w:rsidRDefault="00A30837"/>
    <w:p w14:paraId="085118C9" w14:textId="1E6B38AD" w:rsidR="00A30837" w:rsidRDefault="00A30837"/>
    <w:p w14:paraId="2A3097AF" w14:textId="126A10C1" w:rsidR="00A30837" w:rsidRDefault="00693CB0">
      <w:r>
        <w:rPr>
          <w:noProof/>
        </w:rPr>
        <w:drawing>
          <wp:anchor distT="0" distB="0" distL="114300" distR="114300" simplePos="0" relativeHeight="251723776" behindDoc="0" locked="0" layoutInCell="1" allowOverlap="1" wp14:anchorId="6559F200" wp14:editId="37CA8FAA">
            <wp:simplePos x="0" y="0"/>
            <wp:positionH relativeFrom="column">
              <wp:posOffset>693420</wp:posOffset>
            </wp:positionH>
            <wp:positionV relativeFrom="paragraph">
              <wp:posOffset>2963</wp:posOffset>
            </wp:positionV>
            <wp:extent cx="3657600" cy="1828800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_0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7E50D" w14:textId="774C62A8" w:rsidR="00A30837" w:rsidRDefault="00A30837"/>
    <w:p w14:paraId="6C5ADA58" w14:textId="77777777" w:rsidR="00A30837" w:rsidRDefault="00A30837"/>
    <w:p w14:paraId="74774BC4" w14:textId="4EB457C4" w:rsidR="00A30837" w:rsidRDefault="00A30837"/>
    <w:p w14:paraId="1FA28A54" w14:textId="72CC3FBA" w:rsidR="00A30837" w:rsidRDefault="00A30837"/>
    <w:p w14:paraId="39A17030" w14:textId="1D894EB5" w:rsidR="00E82608" w:rsidRDefault="00E82608"/>
    <w:p w14:paraId="0159B9B5" w14:textId="77777777" w:rsidR="00E82608" w:rsidRDefault="00E82608"/>
    <w:p w14:paraId="6A36072E" w14:textId="2CE596CA" w:rsidR="00E82608" w:rsidRDefault="00E82608"/>
    <w:p w14:paraId="35BE52EB" w14:textId="77777777" w:rsidR="00E82608" w:rsidRDefault="00E82608"/>
    <w:p w14:paraId="617FD331" w14:textId="33AAA266" w:rsidR="00E82608" w:rsidRDefault="00E82608"/>
    <w:p w14:paraId="7FD5E620" w14:textId="0AA847D2" w:rsidR="00E82608" w:rsidRDefault="00E82608"/>
    <w:p w14:paraId="4BEA45F9" w14:textId="77777777" w:rsidR="00E82608" w:rsidRDefault="00E82608">
      <w:bookmarkStart w:id="0" w:name="_GoBack"/>
      <w:bookmarkEnd w:id="0"/>
    </w:p>
    <w:p w14:paraId="758B2E1B" w14:textId="31BBC8E5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C16BD3B" wp14:editId="70F64984">
                <wp:simplePos x="0" y="0"/>
                <wp:positionH relativeFrom="margin">
                  <wp:posOffset>431800</wp:posOffset>
                </wp:positionH>
                <wp:positionV relativeFrom="margin">
                  <wp:posOffset>3083984</wp:posOffset>
                </wp:positionV>
                <wp:extent cx="4157345" cy="4036483"/>
                <wp:effectExtent l="0" t="0" r="0" b="254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364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5B32F" w14:textId="2FC2B695" w:rsidR="008F5E88" w:rsidRPr="0091020B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</w:pP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The Commanding General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 xml:space="preserve">Marine Corps Installations West – Marine Corps Base Camp Pendleton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W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elcomes you to the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Relief and Appointment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of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Unit or Command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where 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A. Motivator will relinquish 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>his/her post to</w:t>
                            </w:r>
                            <w:r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br/>
                              <w:t>Sergeant Major</w:t>
                            </w:r>
                            <w:r w:rsidRPr="0091020B">
                              <w:rPr>
                                <w:rFonts w:ascii="Times" w:hAnsi="Times"/>
                                <w:i/>
                                <w:color w:val="365F91" w:themeColor="accent1" w:themeShade="BF"/>
                                <w:sz w:val="32"/>
                                <w:szCs w:val="32"/>
                              </w:rPr>
                              <w:t xml:space="preserve"> Marine B. Motivator.</w:t>
                            </w:r>
                          </w:p>
                          <w:p w14:paraId="34AA1415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30" type="#_x0000_t202" style="position:absolute;margin-left:34pt;margin-top:242.85pt;width:327.35pt;height:317.85pt;z-index:251642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3tWNICAAAY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" filled="f" stroked="f">
                <v:textbox>
                  <w:txbxContent>
                    <w:p w14:paraId="7D45B32F" w14:textId="2FC2B695" w:rsidR="008F5E88" w:rsidRPr="0091020B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</w:pP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The Commanding General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 xml:space="preserve">Marine Corps Installations West – Marine Corps Base Camp Pendleton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W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elcomes you to the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Relief and Appointment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of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Unit or Command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where 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A. Motivator will relinquish 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>his/her post to</w:t>
                      </w:r>
                      <w:r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br/>
                        <w:t>Sergeant Major</w:t>
                      </w:r>
                      <w:r w:rsidRPr="0091020B">
                        <w:rPr>
                          <w:rFonts w:ascii="Times" w:hAnsi="Times"/>
                          <w:i/>
                          <w:color w:val="365F91" w:themeColor="accent1" w:themeShade="BF"/>
                          <w:sz w:val="32"/>
                          <w:szCs w:val="32"/>
                        </w:rPr>
                        <w:t xml:space="preserve"> Marine B. Motivator.</w:t>
                      </w:r>
                    </w:p>
                    <w:p w14:paraId="34AA1415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774BB0A" w14:textId="77777777" w:rsidR="00E82608" w:rsidRDefault="00E82608"/>
    <w:p w14:paraId="54386AF0" w14:textId="77777777" w:rsidR="00E82608" w:rsidRDefault="00E82608"/>
    <w:p w14:paraId="136B6038" w14:textId="77777777" w:rsidR="00E82608" w:rsidRDefault="00E82608"/>
    <w:p w14:paraId="1956EE75" w14:textId="77777777" w:rsidR="00E82608" w:rsidRDefault="00E82608"/>
    <w:p w14:paraId="3706B521" w14:textId="77777777" w:rsidR="00E82608" w:rsidRDefault="00E82608"/>
    <w:p w14:paraId="175F766D" w14:textId="77777777" w:rsidR="00E82608" w:rsidRDefault="00E82608"/>
    <w:p w14:paraId="444EF95B" w14:textId="77777777" w:rsidR="00E82608" w:rsidRDefault="00E82608"/>
    <w:p w14:paraId="24C0F605" w14:textId="77777777" w:rsidR="00E82608" w:rsidRDefault="00E82608"/>
    <w:p w14:paraId="19AAEF1E" w14:textId="77777777" w:rsidR="00E82608" w:rsidRDefault="00E82608"/>
    <w:p w14:paraId="4DA40872" w14:textId="77777777" w:rsidR="00E82608" w:rsidRDefault="00E82608"/>
    <w:p w14:paraId="28E4E03F" w14:textId="77777777" w:rsidR="00E82608" w:rsidRDefault="00E82608"/>
    <w:p w14:paraId="6F7B9AC3" w14:textId="77777777" w:rsidR="00E82608" w:rsidRDefault="00E82608"/>
    <w:p w14:paraId="73ED2EC9" w14:textId="77777777" w:rsidR="00E82608" w:rsidRDefault="00E82608"/>
    <w:p w14:paraId="6D28D046" w14:textId="77777777" w:rsidR="00E82608" w:rsidRDefault="00E82608"/>
    <w:p w14:paraId="51CB05FD" w14:textId="77777777" w:rsidR="00E82608" w:rsidRDefault="00E82608"/>
    <w:p w14:paraId="74B19EC9" w14:textId="77777777" w:rsidR="00E82608" w:rsidRDefault="00E82608"/>
    <w:p w14:paraId="5D258A17" w14:textId="77777777" w:rsidR="00E82608" w:rsidRDefault="00E82608"/>
    <w:p w14:paraId="042F84FA" w14:textId="77777777" w:rsidR="00E82608" w:rsidRDefault="00E82608"/>
    <w:p w14:paraId="2E0D1E86" w14:textId="77777777" w:rsidR="00E82608" w:rsidRDefault="00E82608"/>
    <w:p w14:paraId="4858BAE5" w14:textId="375E3B55" w:rsidR="00E82608" w:rsidRDefault="00E82608"/>
    <w:p w14:paraId="0F06B039" w14:textId="77777777" w:rsidR="00E82608" w:rsidRDefault="00E82608"/>
    <w:p w14:paraId="0EA323B2" w14:textId="77777777" w:rsidR="00E82608" w:rsidRDefault="00E82608"/>
    <w:p w14:paraId="239D24DB" w14:textId="65043BCE" w:rsidR="00E82608" w:rsidRDefault="00E82608"/>
    <w:p w14:paraId="5E9B9A15" w14:textId="77777777" w:rsidR="00E82608" w:rsidRDefault="00E82608"/>
    <w:p w14:paraId="1272FE22" w14:textId="77777777" w:rsidR="00E82608" w:rsidRDefault="00E82608"/>
    <w:p w14:paraId="608C2468" w14:textId="77777777" w:rsidR="00E82608" w:rsidRDefault="00E82608"/>
    <w:p w14:paraId="7B5DA39D" w14:textId="52B115E9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EA27BA9" wp14:editId="336F4836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5" o:spid="_x0000_s1026" style="position:absolute;margin-left:91.5pt;margin-top:22pt;width:212.45pt;height:567.55pt;z-index:251648000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ZmM0&#10;MmUyMWUtYTQzNi00ZmY1LWE3ZjEtZjkzNzI2NTkzZTY2PC9zdEV2dDppbnN0YW5jZUlEPgogICAg&#10;ICAgICAgICAgICAgICA8c3RFdnQ6d2hlbj4yMDE3LTA3LTE4VDAzOjIyOjM1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">
                <v:shape id="Picture 4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D&#10;rVvDAAAA2wAAAA8AAABkcnMvZG93bnJldi54bWxEj1FrwjAUhd+F/Ydwhb1pqsxSOqOMgWMwcFj1&#10;/dLcpWXNTUli2/17Mxjs8XDO+Q5nu59sJwbyoXWsYLXMQBDXTrdsFFzOh0UBIkRkjZ1jUvBDAfa7&#10;h9kWS+1GPtFQRSMShEOJCpoY+1LKUDdkMSxdT5y8L+ctxiS9kdrjmOC2k+ssy6XFltNCgz29NlR/&#10;VzerwNnN8W38yG/65K6mKsyn30yDUo/z6eUZRKQp/of/2u9awVMOv1/SD5C7O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IOtW8MAAADbAAAADwAAAAAAAAAAAAAAAACcAgAA&#10;ZHJzL2Rvd25yZXYueG1sUEsFBgAAAAAEAAQA9wAAAIwDAAAAAA==&#10;">
                  <v:imagedata r:id="rId16" o:title=""/>
                  <v:path arrowok="t"/>
                </v:shape>
                <v:shape id="Picture 4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P&#10;CMDCAAAA2wAAAA8AAABkcnMvZG93bnJldi54bWxEj1FrwjAUhd8H/odwhb3N1KFOqlFEmAwGG3b6&#10;fmmuabG5KUls6783g8EeD+ec73DW28E2oiMfascKppMMBHHpdM1Gwenn/WUJIkRkjY1jUnCnANvN&#10;6GmNuXY9H6krohEJwiFHBVWMbS5lKCuyGCauJU7exXmLMUlvpPbYJ7ht5GuWLaTFmtNChS3tKyqv&#10;xc0qcHb+deg/Fzd9dGdTLM23nw+dUs/jYbcCEWmI/+G/9odWMHuD3y/pB8jN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zzwjAwgAAANsAAAAPAAAAAAAAAAAAAAAAAJwCAABk&#10;cnMvZG93bnJldi54bWxQSwUGAAAAAAQABAD3AAAAiwMAAAAA&#10;">
                  <v:imagedata r:id="rId17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25AA536" w14:textId="0A994B95" w:rsidR="00E82608" w:rsidRDefault="00E82608"/>
    <w:p w14:paraId="7A80E719" w14:textId="35F53F43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FB235EF" wp14:editId="4F3211D0">
                <wp:simplePos x="0" y="0"/>
                <wp:positionH relativeFrom="margin">
                  <wp:posOffset>432435</wp:posOffset>
                </wp:positionH>
                <wp:positionV relativeFrom="margin">
                  <wp:posOffset>632460</wp:posOffset>
                </wp:positionV>
                <wp:extent cx="4157345" cy="38798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3E65D" w14:textId="19E65EF3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SEQUENCE OF EVENTS</w:t>
                            </w:r>
                          </w:p>
                          <w:p w14:paraId="031936A9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34.05pt;margin-top:49.8pt;width:327.35pt;height:30.55pt;z-index:251645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" filled="f" stroked="f">
                <v:textbox>
                  <w:txbxContent>
                    <w:p w14:paraId="1533E65D" w14:textId="19E65EF3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SEQUENCE OF EVENTS</w:t>
                      </w:r>
                    </w:p>
                    <w:p w14:paraId="031936A9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E2EAC28" w14:textId="77777777" w:rsidR="00E82608" w:rsidRDefault="00E82608"/>
    <w:p w14:paraId="1F8F60F6" w14:textId="2E9E3939" w:rsidR="00E82608" w:rsidRDefault="00E82608"/>
    <w:p w14:paraId="5A877C75" w14:textId="0705FA4E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17331" wp14:editId="4EE23C5E">
                <wp:simplePos x="0" y="0"/>
                <wp:positionH relativeFrom="margin">
                  <wp:posOffset>431800</wp:posOffset>
                </wp:positionH>
                <wp:positionV relativeFrom="margin">
                  <wp:posOffset>1235710</wp:posOffset>
                </wp:positionV>
                <wp:extent cx="4157345" cy="5941695"/>
                <wp:effectExtent l="0" t="0" r="0" b="190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4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2B49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PRE-CEREMONY SERENADE</w:t>
                            </w:r>
                          </w:p>
                          <w:p w14:paraId="48A90337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WELCOME</w:t>
                            </w:r>
                          </w:p>
                          <w:p w14:paraId="16ED3DCF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*INVOCATION</w:t>
                            </w:r>
                          </w:p>
                          <w:p w14:paraId="2668E61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ATTENTION</w:t>
                            </w:r>
                          </w:p>
                          <w:p w14:paraId="215013E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ADJUTANT’S CALL</w:t>
                            </w:r>
                          </w:p>
                          <w:p w14:paraId="1817DE4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MARCH ON</w:t>
                            </w:r>
                          </w:p>
                          <w:p w14:paraId="66B647F1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NATIONAL ANTHEM</w:t>
                            </w:r>
                          </w:p>
                          <w:p w14:paraId="79F2CAB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POSTING OF COLORS</w:t>
                            </w:r>
                          </w:p>
                          <w:p w14:paraId="725759A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SOUND OFF</w:t>
                            </w:r>
                          </w:p>
                          <w:p w14:paraId="1C16EB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MANUAL OF ARMS</w:t>
                            </w:r>
                          </w:p>
                          <w:p w14:paraId="364ECE0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RECEIVE THE REPORT</w:t>
                            </w:r>
                          </w:p>
                          <w:p w14:paraId="0841EA10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PUBLISH THE ORDER</w:t>
                            </w:r>
                          </w:p>
                          <w:p w14:paraId="63BD184A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OFFICERS CENTER</w:t>
                            </w:r>
                          </w:p>
                          <w:p w14:paraId="6859BCBA" w14:textId="3A3F56C2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RELIEF AND APPOINTMENT</w:t>
                            </w:r>
                          </w:p>
                          <w:p w14:paraId="55AA1059" w14:textId="3CFCDCEF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VIP / GUEST REMARKS</w:t>
                            </w:r>
                          </w:p>
                          <w:p w14:paraId="78420BEF" w14:textId="3B8E6D68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RELIEVED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8D0B55B" w14:textId="2C4DB110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APPOINTED SERGEANTS MAJOR</w:t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 xml:space="preserve"> REMARKS</w:t>
                            </w:r>
                          </w:p>
                          <w:p w14:paraId="19CA1C55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PASS IN REVIEW</w:t>
                            </w:r>
                          </w:p>
                          <w:p w14:paraId="79ADAC29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*ANCHORS AWEIGH</w:t>
                            </w:r>
                          </w:p>
                          <w:p w14:paraId="16B2A572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*MARINES’ HYMN</w:t>
                            </w:r>
                          </w:p>
                          <w:p w14:paraId="5E81C654" w14:textId="77777777" w:rsidR="008F5E88" w:rsidRPr="00A819B7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CEREMONY CONCLUSION</w:t>
                            </w:r>
                          </w:p>
                          <w:p w14:paraId="33A25C08" w14:textId="77777777" w:rsidR="008F5E88" w:rsidRDefault="008F5E88" w:rsidP="0026263B">
                            <w:pPr>
                              <w:pStyle w:val="BasicParagraph"/>
                              <w:spacing w:line="33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RECEPTION</w:t>
                            </w:r>
                          </w:p>
                          <w:p w14:paraId="6FDA491C" w14:textId="683BBDFE" w:rsidR="008F5E88" w:rsidRPr="00A819B7" w:rsidRDefault="008F5E88" w:rsidP="00A819B7">
                            <w:pPr>
                              <w:pStyle w:val="BasicParagraph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br/>
                            </w:r>
                            <w:r w:rsidRPr="00A819B7"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18"/>
                                <w:szCs w:val="18"/>
                              </w:rPr>
                              <w:t>*EVENTS DURING WHICH GUESTS ARE REQUESTED TO STAND.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34pt;margin-top:97.3pt;width:327.35pt;height:467.85pt;z-index: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" filled="f" stroked="f">
                <v:textbox>
                  <w:txbxContent>
                    <w:p w14:paraId="652B49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PRE-CEREMONY SERENADE</w:t>
                      </w:r>
                    </w:p>
                    <w:p w14:paraId="48A90337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WELCOME</w:t>
                      </w:r>
                    </w:p>
                    <w:p w14:paraId="16ED3DCF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*INVOCATION</w:t>
                      </w:r>
                    </w:p>
                    <w:p w14:paraId="2668E61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ATTENTION</w:t>
                      </w:r>
                    </w:p>
                    <w:p w14:paraId="215013E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ADJUTANT’S CALL</w:t>
                      </w:r>
                    </w:p>
                    <w:p w14:paraId="1817DE4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MARCH ON</w:t>
                      </w:r>
                    </w:p>
                    <w:p w14:paraId="66B647F1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NATIONAL ANTHEM</w:t>
                      </w:r>
                    </w:p>
                    <w:p w14:paraId="79F2CAB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POSTING OF COLORS</w:t>
                      </w:r>
                    </w:p>
                    <w:p w14:paraId="725759A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SOUND OFF</w:t>
                      </w:r>
                    </w:p>
                    <w:p w14:paraId="1C16EB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MANUAL OF ARMS</w:t>
                      </w:r>
                    </w:p>
                    <w:p w14:paraId="364ECE0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RECEIVE THE REPORT</w:t>
                      </w:r>
                    </w:p>
                    <w:p w14:paraId="0841EA10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PUBLISH THE ORDER</w:t>
                      </w:r>
                    </w:p>
                    <w:p w14:paraId="63BD184A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OFFICERS CENTER</w:t>
                      </w:r>
                    </w:p>
                    <w:p w14:paraId="6859BCBA" w14:textId="3A3F56C2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RELIEF AND APPOINTMENT</w:t>
                      </w:r>
                    </w:p>
                    <w:p w14:paraId="55AA1059" w14:textId="3CFCDCEF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VIP / GUEST REMARKS</w:t>
                      </w:r>
                    </w:p>
                    <w:p w14:paraId="78420BEF" w14:textId="3B8E6D68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RELIEVED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8D0B55B" w14:textId="2C4DB110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APPOINTED SERGEANTS MAJOR</w:t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 xml:space="preserve"> REMARKS</w:t>
                      </w:r>
                    </w:p>
                    <w:p w14:paraId="19CA1C55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PASS IN REVIEW</w:t>
                      </w:r>
                    </w:p>
                    <w:p w14:paraId="79ADAC29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*ANCHORS AWEIGH</w:t>
                      </w:r>
                    </w:p>
                    <w:p w14:paraId="16B2A572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*MARINES’ HYMN</w:t>
                      </w:r>
                    </w:p>
                    <w:p w14:paraId="5E81C654" w14:textId="77777777" w:rsidR="008F5E88" w:rsidRPr="00A819B7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CEREMONY CONCLUSION</w:t>
                      </w:r>
                    </w:p>
                    <w:p w14:paraId="33A25C08" w14:textId="77777777" w:rsidR="008F5E88" w:rsidRDefault="008F5E88" w:rsidP="0026263B">
                      <w:pPr>
                        <w:pStyle w:val="BasicParagraph"/>
                        <w:spacing w:line="33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RECEPTION</w:t>
                      </w:r>
                    </w:p>
                    <w:p w14:paraId="6FDA491C" w14:textId="683BBDFE" w:rsidR="008F5E88" w:rsidRPr="00A819B7" w:rsidRDefault="008F5E88" w:rsidP="00A819B7">
                      <w:pPr>
                        <w:pStyle w:val="BasicParagraph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br/>
                      </w:r>
                      <w:r w:rsidRPr="00A819B7">
                        <w:rPr>
                          <w:rFonts w:ascii="Times New Roman" w:hAnsi="Times New Roman" w:cs="Times New Roman"/>
                          <w:color w:val="365F91" w:themeColor="accent1" w:themeShade="BF"/>
                          <w:sz w:val="18"/>
                          <w:szCs w:val="18"/>
                        </w:rPr>
                        <w:t>*EVENTS DURING WHICH GUESTS ARE REQUESTED TO STAND.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ABE6C19" w14:textId="77777777" w:rsidR="00E82608" w:rsidRDefault="00E82608"/>
    <w:p w14:paraId="1645BB86" w14:textId="77777777" w:rsidR="00E82608" w:rsidRDefault="00E82608"/>
    <w:p w14:paraId="0C37BF40" w14:textId="77777777" w:rsidR="00E82608" w:rsidRDefault="00E82608"/>
    <w:p w14:paraId="51B0BD3C" w14:textId="77777777" w:rsidR="00E82608" w:rsidRDefault="00E82608"/>
    <w:p w14:paraId="04588F7A" w14:textId="77777777" w:rsidR="00E82608" w:rsidRDefault="00E82608"/>
    <w:p w14:paraId="5484E547" w14:textId="77777777" w:rsidR="00E82608" w:rsidRDefault="00E82608"/>
    <w:p w14:paraId="095CCA36" w14:textId="77777777" w:rsidR="00E82608" w:rsidRDefault="00E82608"/>
    <w:p w14:paraId="47C61EEE" w14:textId="77777777" w:rsidR="00E82608" w:rsidRDefault="00E82608"/>
    <w:p w14:paraId="169D7BD6" w14:textId="77777777" w:rsidR="00E82608" w:rsidRDefault="00E82608"/>
    <w:p w14:paraId="32A47F62" w14:textId="77777777" w:rsidR="00E82608" w:rsidRDefault="00E82608"/>
    <w:p w14:paraId="6BB7A6BE" w14:textId="77777777" w:rsidR="00E82608" w:rsidRDefault="00E82608"/>
    <w:p w14:paraId="7F84C68C" w14:textId="77777777" w:rsidR="00E82608" w:rsidRDefault="00E82608"/>
    <w:p w14:paraId="23C1EF0F" w14:textId="77777777" w:rsidR="00E82608" w:rsidRDefault="00E82608"/>
    <w:p w14:paraId="61FCD236" w14:textId="77777777" w:rsidR="00E82608" w:rsidRDefault="00E82608"/>
    <w:p w14:paraId="3B195190" w14:textId="77777777" w:rsidR="00E82608" w:rsidRDefault="00E82608"/>
    <w:p w14:paraId="555AC306" w14:textId="77777777" w:rsidR="00E82608" w:rsidRDefault="00E82608"/>
    <w:p w14:paraId="15F8A27C" w14:textId="77777777" w:rsidR="00E82608" w:rsidRDefault="00E82608"/>
    <w:p w14:paraId="7E7E38B3" w14:textId="77777777" w:rsidR="00E82608" w:rsidRDefault="00E82608"/>
    <w:p w14:paraId="4B521A12" w14:textId="77777777" w:rsidR="00E82608" w:rsidRDefault="00E82608"/>
    <w:p w14:paraId="27BF05DF" w14:textId="77777777" w:rsidR="00E82608" w:rsidRDefault="00E82608"/>
    <w:p w14:paraId="665113FA" w14:textId="77777777" w:rsidR="00E82608" w:rsidRDefault="00E82608"/>
    <w:p w14:paraId="4F78411A" w14:textId="77777777" w:rsidR="00A30837" w:rsidRDefault="00A30837"/>
    <w:p w14:paraId="53664FC5" w14:textId="77777777" w:rsidR="00A30837" w:rsidRDefault="00A30837"/>
    <w:p w14:paraId="170F23CB" w14:textId="77777777" w:rsidR="00E82608" w:rsidRDefault="00E82608"/>
    <w:p w14:paraId="3ADCD373" w14:textId="77777777" w:rsidR="00E82608" w:rsidRDefault="00E82608"/>
    <w:p w14:paraId="44A8BF2A" w14:textId="77777777" w:rsidR="00E82608" w:rsidRDefault="00E82608"/>
    <w:p w14:paraId="18BA86AD" w14:textId="77777777" w:rsidR="00E82608" w:rsidRDefault="00E82608"/>
    <w:p w14:paraId="46CD5B36" w14:textId="77777777" w:rsidR="00E82608" w:rsidRDefault="00E82608"/>
    <w:p w14:paraId="4F310194" w14:textId="77777777" w:rsidR="00E82608" w:rsidRDefault="00E82608"/>
    <w:p w14:paraId="2616783D" w14:textId="77777777" w:rsidR="00E82608" w:rsidRDefault="00E82608"/>
    <w:p w14:paraId="470F7E19" w14:textId="27045FF8" w:rsidR="00E82608" w:rsidRDefault="00E82608"/>
    <w:p w14:paraId="386558ED" w14:textId="77777777" w:rsidR="00E82608" w:rsidRDefault="00E82608"/>
    <w:p w14:paraId="23115FC1" w14:textId="77777777" w:rsidR="00E82608" w:rsidRDefault="00E82608"/>
    <w:p w14:paraId="6C9338EA" w14:textId="77777777" w:rsidR="00E82608" w:rsidRDefault="00E82608"/>
    <w:p w14:paraId="66FB65FC" w14:textId="77777777" w:rsidR="00E82608" w:rsidRDefault="00E82608"/>
    <w:p w14:paraId="558473D9" w14:textId="77777777" w:rsidR="00E82608" w:rsidRDefault="00E82608"/>
    <w:p w14:paraId="555D3CF9" w14:textId="77777777" w:rsidR="00E82608" w:rsidRDefault="00E82608"/>
    <w:p w14:paraId="74F900EF" w14:textId="251B2284" w:rsidR="00E82608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D07E311" wp14:editId="5832B9E3">
                <wp:simplePos x="0" y="0"/>
                <wp:positionH relativeFrom="margin">
                  <wp:posOffset>1169991</wp:posOffset>
                </wp:positionH>
                <wp:positionV relativeFrom="margin">
                  <wp:posOffset>254000</wp:posOffset>
                </wp:positionV>
                <wp:extent cx="2698108" cy="7207885"/>
                <wp:effectExtent l="0" t="0" r="0" b="5715"/>
                <wp:wrapSquare wrapText="bothSides"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7" o:spid="_x0000_s1026" style="position:absolute;margin-left:92.15pt;margin-top:20pt;width:212.45pt;height:567.55pt;z-index:251652096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kNWZiZDZmMi0yZjAzLTRjNzUtYTA0Yy1lOTZjYWM3YTA4MDU8L3N0RXZ0&#10;Omluc3RhbmNlSUQ+CiAgICAgICAgICAgICAgICAgIDxzdEV2dDp3aGVuPjIwMTctMDctMTJUMDE6&#10;Mjg6MDEtMDc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pkMTJkYjIxNi01Mzc4LTQzNGItOWZlZC1hN2RjY2YyMTEyNzk8L3N0RXZ0Omluc3Rh&#10;bmNlSUQ+CiAgICAgICAgICAgICAgICAgIDxzdEV2dDp3aGVuPjIwMTctMDctMTJUMjI6NTg6Mj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mYzQy&#10;ZTIxZS1hNDM2LTRmZjUtYTdmMS1mOTM3MjY1OTNlNjY8L3N0RXZ0Omluc3RhbmNlSUQ+CiAgICAg&#10;ICAgICAgICAgICAgIDxzdEV2dDp3aGVuPjIwMTctMDctMThUMDM6MjI6MzU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ICAgPHJkZjpsaSByZGY6cGFyc2VUeXBl&#10;PSJSZXNvdXJjZSI+CiAgICAgICAgICAgICAgICAgIDxzdEV2dDphY3Rpb24+c2F2ZWQ8L3N0RXZ0&#10;OmFjdGlvbj4KICAgICAgICAgICAgICAgICAgPHN0RXZ0Omluc3RhbmNlSUQ+eG1wLmlpZDpkZTRm&#10;Y2E0Mi1mMDY0LTRhZGUtYWE4Yy0yMTViNmM0MjVmYzg8L3N0RXZ0Omluc3RhbmNlSUQ+CiAgICAg&#10;ICAgICAgICAgICAgIDxzdEV2dDp3aGVuPjIwMTctMDctMTlUMTI6MjM6MDktMDc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">
                <v:shape id="Picture 58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LU&#10;0PTEAAAA2wAAAA8AAABkcnMvZG93bnJldi54bWxET8tqwkAU3Rf6D8MtuCk6MbSlREepgiItlPpa&#10;uLtmrpPQzJ2QGWP0651FocvDeY+nna1ES40vHSsYDhIQxLnTJRsFu+2i/w7CB2SNlWNScCUP08nj&#10;wxgz7S68pnYTjIgh7DNUUIRQZ1L6vCCLfuBq4sidXGMxRNgYqRu8xHBbyTRJ3qTFkmNDgTXNC8p/&#10;N2er4LC/ft/W6eylXZr0+Pk1M/Nn96NU76n7GIEI1IV/8Z97pRW8xrHxS/wBcnI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LU0PTEAAAA2wAAAA8AAAAAAAAAAAAAAAAAnAIA&#10;AGRycy9kb3ducmV2LnhtbFBLBQYAAAAABAAEAPcAAACNAwAAAAA=&#10;">
                  <v:imagedata r:id="rId18" o:title=""/>
                  <v:path arrowok="t"/>
                </v:shape>
                <v:shape id="Picture 59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Y&#10;dW/IAAAA2wAAAA8AAABkcnMvZG93bnJldi54bWxEj0FrwkAUhO8F/8PyBC+lbgxtqamrqGARC6Vq&#10;e+jtmX1ugtm3IbvG2F/fLRR6HGbmG2Yy62wlWmp86VjBaJiAIM6dLtko+Niv7p5A+ICssXJMCq7k&#10;YTbt3Uww0+7CW2p3wYgIYZ+hgiKEOpPS5wVZ9ENXE0fv6BqLIcrGSN3gJcJtJdMkeZQWS44LBda0&#10;LCg/7c5Wwdfn9e17my7u2xeTHjavC7O8de9KDfrd/BlEoC78h//aa63gYQy/X+IPkNM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9mHVvyAAAANsAAAAPAAAAAAAAAAAAAAAA&#10;AJwCAABkcnMvZG93bnJldi54bWxQSwUGAAAAAAQABAD3AAAAkQMAAAAA&#10;">
                  <v:imagedata r:id="rId19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0FA5C0EC" w14:textId="44C84B61" w:rsidR="00E82608" w:rsidRDefault="00E82608"/>
    <w:p w14:paraId="64E6C705" w14:textId="5300AD2A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DA114BC" wp14:editId="2D122E34">
                <wp:simplePos x="0" y="0"/>
                <wp:positionH relativeFrom="margin">
                  <wp:posOffset>440690</wp:posOffset>
                </wp:positionH>
                <wp:positionV relativeFrom="margin">
                  <wp:posOffset>623570</wp:posOffset>
                </wp:positionV>
                <wp:extent cx="4157345" cy="38354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8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BA08E" w14:textId="4D25A70E" w:rsidR="008F5E88" w:rsidRPr="00A56D7C" w:rsidRDefault="008F5E88" w:rsidP="0091020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A56D7C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CEREMONIAL STAFF</w:t>
                            </w:r>
                          </w:p>
                          <w:p w14:paraId="476B1AB0" w14:textId="77777777" w:rsidR="008F5E88" w:rsidRDefault="008F5E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3" type="#_x0000_t202" style="position:absolute;margin-left:34.7pt;margin-top:49.1pt;width:327.35pt;height:30.2pt;z-index:2516500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dOO9QCAAAX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" filled="f" stroked="f">
                <v:textbox>
                  <w:txbxContent>
                    <w:p w14:paraId="229BA08E" w14:textId="4D25A70E" w:rsidR="008F5E88" w:rsidRPr="00A56D7C" w:rsidRDefault="008F5E88" w:rsidP="0091020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A56D7C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CEREMONIAL STAFF</w:t>
                      </w:r>
                    </w:p>
                    <w:p w14:paraId="476B1AB0" w14:textId="77777777" w:rsidR="008F5E88" w:rsidRDefault="008F5E88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46DE7E2" w14:textId="77777777" w:rsidR="00E82608" w:rsidRDefault="00E82608"/>
    <w:p w14:paraId="07656D25" w14:textId="6CD84A36" w:rsidR="00E82608" w:rsidRDefault="00E82608"/>
    <w:p w14:paraId="5918E614" w14:textId="40A3D900" w:rsidR="00E82608" w:rsidRDefault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6E0C8F" wp14:editId="2D835A95">
                <wp:simplePos x="0" y="0"/>
                <wp:positionH relativeFrom="margin">
                  <wp:posOffset>440055</wp:posOffset>
                </wp:positionH>
                <wp:positionV relativeFrom="margin">
                  <wp:posOffset>1168400</wp:posOffset>
                </wp:positionV>
                <wp:extent cx="4157345" cy="5983605"/>
                <wp:effectExtent l="0" t="0" r="0" b="10795"/>
                <wp:wrapSquare wrapText="bothSides"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D6F49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COMMANDER OF TROOPS</w:t>
                            </w:r>
                          </w:p>
                          <w:p w14:paraId="70D311D1" w14:textId="2DC5CADF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C5F7802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258BD2F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CHAPLAIN</w:t>
                            </w:r>
                          </w:p>
                          <w:p w14:paraId="01E43484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A409B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0BA7DD7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NARRATOR</w:t>
                            </w:r>
                          </w:p>
                          <w:p w14:paraId="2ABF4F3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0CABB25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31E54C5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ADJUTANT</w:t>
                            </w:r>
                          </w:p>
                          <w:p w14:paraId="084FEC9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986526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</w:p>
                          <w:p w14:paraId="6113CE9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COLOR GUARD</w:t>
                            </w:r>
                          </w:p>
                          <w:p w14:paraId="7D336ED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751A81D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14F43228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>STAFF OFFICERS</w:t>
                            </w:r>
                          </w:p>
                          <w:p w14:paraId="3930D540" w14:textId="77777777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171BE4F" w14:textId="0A712E99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19D948CD" w14:textId="773013B6" w:rsidR="008F5E88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33158FF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4C0325E7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2FD1E8D5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  <w:t xml:space="preserve">STAFF NON-COMMISSIONED OFFICERS </w:t>
                            </w:r>
                          </w:p>
                          <w:p w14:paraId="33155243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01B46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607281A6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23E499EB" w14:textId="77777777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RANK AND NAME HERE</w:t>
                            </w:r>
                          </w:p>
                          <w:p w14:paraId="545331DF" w14:textId="77777777" w:rsidR="0026263B" w:rsidRPr="00F30021" w:rsidRDefault="0026263B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65F91" w:themeColor="accent1" w:themeShade="BF"/>
                              </w:rPr>
                            </w:pPr>
                          </w:p>
                          <w:p w14:paraId="644F2358" w14:textId="6C414550" w:rsidR="008F5E88" w:rsidRPr="00F30021" w:rsidRDefault="008F5E88" w:rsidP="0026263B">
                            <w:pPr>
                              <w:pStyle w:val="BasicParagraph"/>
                              <w:suppressAutoHyphens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2"/>
                                <w:szCs w:val="22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bCs/>
                                <w:color w:val="365F91" w:themeColor="accent1" w:themeShade="BF"/>
                                <w:sz w:val="22"/>
                                <w:szCs w:val="22"/>
                              </w:rPr>
                              <w:t>MUSIC PROVIDED BY THE 1ST MARINE DIVISION BAND</w:t>
                            </w:r>
                          </w:p>
                          <w:p w14:paraId="3C4ACA3E" w14:textId="3AC51618" w:rsidR="008F5E88" w:rsidRPr="00F30021" w:rsidRDefault="008F5E88" w:rsidP="00F30021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4" type="#_x0000_t202" style="position:absolute;margin-left:34.65pt;margin-top:92pt;width:327.35pt;height:471.15pt;z-index:251651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" filled="f" stroked="f">
                <v:textbox>
                  <w:txbxContent>
                    <w:p w14:paraId="35ED6F49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COMMANDER OF TROOPS</w:t>
                      </w:r>
                    </w:p>
                    <w:p w14:paraId="70D311D1" w14:textId="2DC5CADF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C5F7802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258BD2F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CHAPLAIN</w:t>
                      </w:r>
                    </w:p>
                    <w:p w14:paraId="01E43484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A409B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0BA7DD7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NARRATOR</w:t>
                      </w:r>
                    </w:p>
                    <w:p w14:paraId="2ABF4F3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0CABB25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31E54C5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ADJUTANT</w:t>
                      </w:r>
                    </w:p>
                    <w:p w14:paraId="084FEC9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986526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</w:p>
                    <w:p w14:paraId="6113CE9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COLOR GUARD</w:t>
                      </w:r>
                    </w:p>
                    <w:p w14:paraId="7D336ED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751A81D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14F43228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>STAFF OFFICERS</w:t>
                      </w:r>
                    </w:p>
                    <w:p w14:paraId="3930D540" w14:textId="77777777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171BE4F" w14:textId="0A712E99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19D948CD" w14:textId="773013B6" w:rsidR="008F5E88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33158FF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4C0325E7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2FD1E8D5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  <w:t xml:space="preserve">STAFF NON-COMMISSIONED OFFICERS </w:t>
                      </w:r>
                    </w:p>
                    <w:p w14:paraId="33155243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01B46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607281A6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23E499EB" w14:textId="77777777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RANK AND NAME HERE</w:t>
                      </w:r>
                    </w:p>
                    <w:p w14:paraId="545331DF" w14:textId="77777777" w:rsidR="0026263B" w:rsidRPr="00F30021" w:rsidRDefault="0026263B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365F91" w:themeColor="accent1" w:themeShade="BF"/>
                        </w:rPr>
                      </w:pPr>
                    </w:p>
                    <w:p w14:paraId="644F2358" w14:textId="6C414550" w:rsidR="008F5E88" w:rsidRPr="00F30021" w:rsidRDefault="008F5E88" w:rsidP="0026263B">
                      <w:pPr>
                        <w:pStyle w:val="BasicParagraph"/>
                        <w:suppressAutoHyphens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2"/>
                          <w:szCs w:val="22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bCs/>
                          <w:color w:val="365F91" w:themeColor="accent1" w:themeShade="BF"/>
                          <w:sz w:val="22"/>
                          <w:szCs w:val="22"/>
                        </w:rPr>
                        <w:t>MUSIC PROVIDED BY THE 1ST MARINE DIVISION BAND</w:t>
                      </w:r>
                    </w:p>
                    <w:p w14:paraId="3C4ACA3E" w14:textId="3AC51618" w:rsidR="008F5E88" w:rsidRPr="00F30021" w:rsidRDefault="008F5E88" w:rsidP="00F30021">
                      <w:pPr>
                        <w:pStyle w:val="BalloonText"/>
                        <w:rPr>
                          <w:rFonts w:ascii="Times New Roman" w:hAnsi="Times New Roman" w:cs="Times New Roman"/>
                          <w:color w:val="365F91" w:themeColor="accent1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B3F6B9A" w14:textId="77777777" w:rsidR="00E82608" w:rsidRDefault="00E82608"/>
    <w:p w14:paraId="3B0FC0B9" w14:textId="77777777" w:rsidR="00E82608" w:rsidRDefault="00E82608"/>
    <w:p w14:paraId="66614183" w14:textId="77777777" w:rsidR="00E82608" w:rsidRDefault="00E82608"/>
    <w:p w14:paraId="3C1B234B" w14:textId="77777777" w:rsidR="00E82608" w:rsidRDefault="00E82608"/>
    <w:p w14:paraId="7825D2E1" w14:textId="77777777" w:rsidR="00E82608" w:rsidRDefault="00E82608"/>
    <w:p w14:paraId="5E17EB63" w14:textId="77777777" w:rsidR="00E82608" w:rsidRDefault="00E82608"/>
    <w:p w14:paraId="56AE134C" w14:textId="77777777" w:rsidR="00E82608" w:rsidRDefault="00E82608"/>
    <w:p w14:paraId="6F273EBF" w14:textId="77777777" w:rsidR="00E82608" w:rsidRDefault="00E82608"/>
    <w:p w14:paraId="4F9F140E" w14:textId="77777777" w:rsidR="00E82608" w:rsidRDefault="00E82608"/>
    <w:p w14:paraId="24D141DE" w14:textId="77777777" w:rsidR="00E82608" w:rsidRDefault="00E82608"/>
    <w:p w14:paraId="0AD8A0E4" w14:textId="77777777" w:rsidR="00E82608" w:rsidRDefault="00E82608"/>
    <w:p w14:paraId="33A109FE" w14:textId="77777777" w:rsidR="00E82608" w:rsidRDefault="00E82608"/>
    <w:p w14:paraId="440933D5" w14:textId="77777777" w:rsidR="00E82608" w:rsidRDefault="00E82608"/>
    <w:p w14:paraId="30165510" w14:textId="77777777" w:rsidR="00E82608" w:rsidRDefault="00E82608"/>
    <w:p w14:paraId="63CA02C1" w14:textId="77777777" w:rsidR="00E82608" w:rsidRDefault="00E82608"/>
    <w:p w14:paraId="57D88BF1" w14:textId="77777777" w:rsidR="00E82608" w:rsidRDefault="00E82608"/>
    <w:p w14:paraId="297D709F" w14:textId="77777777" w:rsidR="00E82608" w:rsidRDefault="00E82608"/>
    <w:p w14:paraId="4C5655F5" w14:textId="77777777" w:rsidR="00E82608" w:rsidRDefault="00E82608"/>
    <w:p w14:paraId="272C7BCF" w14:textId="77777777" w:rsidR="00E82608" w:rsidRDefault="00E82608"/>
    <w:p w14:paraId="70968BF0" w14:textId="77777777" w:rsidR="00E82608" w:rsidRDefault="00E82608"/>
    <w:p w14:paraId="5A836AED" w14:textId="77777777" w:rsidR="00E82608" w:rsidRDefault="00E82608"/>
    <w:p w14:paraId="7EA9DFEF" w14:textId="77777777" w:rsidR="00E82608" w:rsidRDefault="00E82608"/>
    <w:p w14:paraId="5600CBDC" w14:textId="77777777" w:rsidR="00E82608" w:rsidRDefault="00E82608"/>
    <w:p w14:paraId="77999075" w14:textId="77777777" w:rsidR="00E82608" w:rsidRDefault="00E82608"/>
    <w:p w14:paraId="5947DB07" w14:textId="77777777" w:rsidR="00E82608" w:rsidRDefault="00E82608"/>
    <w:p w14:paraId="34AA8591" w14:textId="77777777" w:rsidR="00E82608" w:rsidRDefault="00E82608"/>
    <w:p w14:paraId="0CD2E658" w14:textId="77777777" w:rsidR="00E82608" w:rsidRDefault="00E82608"/>
    <w:p w14:paraId="11DB6935" w14:textId="77777777" w:rsidR="00E82608" w:rsidRDefault="00E82608"/>
    <w:p w14:paraId="295FC250" w14:textId="77777777" w:rsidR="00E82608" w:rsidRDefault="00E82608"/>
    <w:p w14:paraId="59AE4968" w14:textId="77777777" w:rsidR="00E82608" w:rsidRDefault="00E82608"/>
    <w:p w14:paraId="0E430C87" w14:textId="77777777" w:rsidR="00E82608" w:rsidRDefault="00E82608"/>
    <w:p w14:paraId="3D44402E" w14:textId="13BE4965" w:rsidR="00E82608" w:rsidRDefault="00E82608"/>
    <w:p w14:paraId="7E5EF3D5" w14:textId="77777777" w:rsidR="00E82608" w:rsidRDefault="00E82608"/>
    <w:p w14:paraId="1BBD2B64" w14:textId="061274A6" w:rsidR="00E82608" w:rsidRDefault="00E82608"/>
    <w:p w14:paraId="43365C4B" w14:textId="77777777" w:rsidR="00E82608" w:rsidRDefault="00E82608"/>
    <w:p w14:paraId="177F6F3B" w14:textId="77777777" w:rsidR="00E82608" w:rsidRDefault="00E82608"/>
    <w:p w14:paraId="107CBC66" w14:textId="77777777" w:rsidR="0026263B" w:rsidRDefault="0026263B" w:rsidP="0026263B"/>
    <w:p w14:paraId="1C543EB8" w14:textId="77777777" w:rsidR="0026263B" w:rsidRDefault="0026263B" w:rsidP="0026263B"/>
    <w:p w14:paraId="66F6CC0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4256" behindDoc="0" locked="0" layoutInCell="1" allowOverlap="1" wp14:anchorId="0DF7CD10" wp14:editId="76829894">
            <wp:simplePos x="0" y="0"/>
            <wp:positionH relativeFrom="column">
              <wp:posOffset>2338705</wp:posOffset>
            </wp:positionH>
            <wp:positionV relativeFrom="paragraph">
              <wp:posOffset>557530</wp:posOffset>
            </wp:positionV>
            <wp:extent cx="2120900" cy="157480"/>
            <wp:effectExtent l="0" t="0" r="12700" b="0"/>
            <wp:wrapThrough wrapText="bothSides">
              <wp:wrapPolygon edited="0">
                <wp:start x="11511" y="21600"/>
                <wp:lineTo x="21600" y="21600"/>
                <wp:lineTo x="21600" y="11148"/>
                <wp:lineTo x="13581" y="4181"/>
                <wp:lineTo x="8149" y="4181"/>
                <wp:lineTo x="129" y="11148"/>
                <wp:lineTo x="129" y="21600"/>
                <wp:lineTo x="10218" y="21600"/>
                <wp:lineTo x="11511" y="21600"/>
              </wp:wrapPolygon>
            </wp:wrapThrough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90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467B2" wp14:editId="0EAAC9F2">
                <wp:simplePos x="0" y="0"/>
                <wp:positionH relativeFrom="column">
                  <wp:posOffset>2268855</wp:posOffset>
                </wp:positionH>
                <wp:positionV relativeFrom="paragraph">
                  <wp:posOffset>6350</wp:posOffset>
                </wp:positionV>
                <wp:extent cx="2328545" cy="584200"/>
                <wp:effectExtent l="0" t="0" r="8255" b="0"/>
                <wp:wrapThrough wrapText="bothSides">
                  <wp:wrapPolygon edited="0">
                    <wp:start x="0" y="0"/>
                    <wp:lineTo x="0" y="20661"/>
                    <wp:lineTo x="21441" y="20661"/>
                    <wp:lineTo x="21441" y="0"/>
                    <wp:lineTo x="0" y="0"/>
                  </wp:wrapPolygon>
                </wp:wrapThrough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45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13E8A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D68FC49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6FA379A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6D7EBC54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1" o:spid="_x0000_s1035" type="#_x0000_t202" style="position:absolute;margin-left:178.65pt;margin-top:.5pt;width:183.35pt;height:46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" filled="f" stroked="f">
                <v:textbox inset="0,0,0,0">
                  <w:txbxContent>
                    <w:p w14:paraId="43213E8A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D68FC49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6FA379A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6D7EBC54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4911F7D2" wp14:editId="515D01E3">
            <wp:simplePos x="0" y="0"/>
            <wp:positionH relativeFrom="column">
              <wp:posOffset>368935</wp:posOffset>
            </wp:positionH>
            <wp:positionV relativeFrom="paragraph">
              <wp:posOffset>6350</wp:posOffset>
            </wp:positionV>
            <wp:extent cx="1704340" cy="2272665"/>
            <wp:effectExtent l="0" t="0" r="0" b="0"/>
            <wp:wrapThrough wrapText="bothSides">
              <wp:wrapPolygon edited="0">
                <wp:start x="0" y="0"/>
                <wp:lineTo x="0" y="21244"/>
                <wp:lineTo x="21246" y="21244"/>
                <wp:lineTo x="21246" y="0"/>
                <wp:lineTo x="0" y="0"/>
              </wp:wrapPolygon>
            </wp:wrapThrough>
            <wp:docPr id="10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22726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DB7FB" w14:textId="77777777" w:rsidR="0026263B" w:rsidRDefault="0026263B" w:rsidP="0026263B"/>
    <w:p w14:paraId="3487DBB2" w14:textId="77777777" w:rsidR="0026263B" w:rsidRDefault="0026263B" w:rsidP="0026263B">
      <w:pPr>
        <w:jc w:val="center"/>
      </w:pPr>
    </w:p>
    <w:p w14:paraId="5B040864" w14:textId="77777777" w:rsidR="0026263B" w:rsidRDefault="0026263B" w:rsidP="0026263B"/>
    <w:p w14:paraId="44C2BE2B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81E500E" wp14:editId="3DF22D2F">
                <wp:simplePos x="0" y="0"/>
                <wp:positionH relativeFrom="column">
                  <wp:posOffset>278765</wp:posOffset>
                </wp:positionH>
                <wp:positionV relativeFrom="paragraph">
                  <wp:posOffset>66040</wp:posOffset>
                </wp:positionV>
                <wp:extent cx="4461510" cy="6188710"/>
                <wp:effectExtent l="0" t="0" r="0" b="8890"/>
                <wp:wrapThrough wrapText="bothSides">
                  <wp:wrapPolygon edited="0">
                    <wp:start x="123" y="0"/>
                    <wp:lineTo x="123" y="21542"/>
                    <wp:lineTo x="21397" y="21542"/>
                    <wp:lineTo x="21397" y="0"/>
                    <wp:lineTo x="123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1510" cy="618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BD96E" w14:textId="77777777" w:rsidR="0026263B" w:rsidRPr="00763B73" w:rsidRDefault="0026263B" w:rsidP="0026263B">
                            <w:pPr>
                              <w:pStyle w:val="NoSpacing"/>
                              <w:ind w:left="279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ipsum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 sit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duo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Elitr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doctus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insolens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id.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exerci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ea.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tale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adolescens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cu, ex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dictas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iudicabit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qui.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Accusata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cotidieque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 cum, id qui animal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tamquam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ponderum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causae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oblique ne, qui in stet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repudiandae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A10EA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CBAFCC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C7FF9F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4A46D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4685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4B22DBF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35D8C3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6D7F8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57235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7F4A00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7EABB59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C62FAC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" o:spid="_x0000_s1036" type="#_x0000_t202" style="position:absolute;margin-left:21.95pt;margin-top:5.2pt;width:351.3pt;height:487.3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0lxNMCAAAZ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" filled="f" stroked="f">
                <v:textbox>
                  <w:txbxContent>
                    <w:p w14:paraId="320BD96E" w14:textId="77777777" w:rsidR="0026263B" w:rsidRPr="00763B73" w:rsidRDefault="0026263B" w:rsidP="0026263B">
                      <w:pPr>
                        <w:pStyle w:val="NoSpacing"/>
                        <w:ind w:left="279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ipsum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 sit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duo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Elitr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doctus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insolens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id.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exerci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ea.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tale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adolescens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cu, ex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dictas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iudicabit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qui.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Accusata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cotidieque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 cum, id qui animal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tamquam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ponderum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causae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oblique ne, qui in stet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repudiandae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0BA10EA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CBAFCC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C7FF9F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4A46D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304685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4B22DBF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35D8C3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6D7F8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57235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7F4A00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7EABB59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C62FAC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06494A" w14:textId="77777777" w:rsidR="0026263B" w:rsidRDefault="0026263B" w:rsidP="0026263B"/>
    <w:p w14:paraId="52369BA3" w14:textId="77777777" w:rsidR="0026263B" w:rsidRDefault="0026263B" w:rsidP="0026263B"/>
    <w:p w14:paraId="13FD8A85" w14:textId="77777777" w:rsidR="0026263B" w:rsidRDefault="0026263B" w:rsidP="0026263B"/>
    <w:p w14:paraId="00B7BCAE" w14:textId="77777777" w:rsidR="0026263B" w:rsidRDefault="0026263B" w:rsidP="0026263B"/>
    <w:p w14:paraId="23CE00B5" w14:textId="77777777" w:rsidR="0026263B" w:rsidRDefault="0026263B" w:rsidP="0026263B"/>
    <w:p w14:paraId="30FDDAA6" w14:textId="77777777" w:rsidR="0026263B" w:rsidRDefault="0026263B" w:rsidP="0026263B"/>
    <w:p w14:paraId="15B9EECE" w14:textId="77777777" w:rsidR="0026263B" w:rsidRDefault="0026263B" w:rsidP="0026263B"/>
    <w:p w14:paraId="190B2486" w14:textId="77777777" w:rsidR="0026263B" w:rsidRDefault="0026263B" w:rsidP="0026263B"/>
    <w:p w14:paraId="5B84F60B" w14:textId="77777777" w:rsidR="0026263B" w:rsidRDefault="0026263B" w:rsidP="0026263B"/>
    <w:p w14:paraId="16DFDF86" w14:textId="77777777" w:rsidR="0026263B" w:rsidRDefault="0026263B" w:rsidP="0026263B"/>
    <w:p w14:paraId="258ED978" w14:textId="77777777" w:rsidR="0026263B" w:rsidRDefault="0026263B" w:rsidP="0026263B"/>
    <w:p w14:paraId="74399680" w14:textId="77777777" w:rsidR="0026263B" w:rsidRDefault="0026263B" w:rsidP="0026263B"/>
    <w:p w14:paraId="604F9865" w14:textId="77777777" w:rsidR="0026263B" w:rsidRDefault="0026263B" w:rsidP="0026263B"/>
    <w:p w14:paraId="68964A1C" w14:textId="77777777" w:rsidR="0026263B" w:rsidRDefault="0026263B" w:rsidP="0026263B"/>
    <w:p w14:paraId="68A5F1D5" w14:textId="77777777" w:rsidR="0026263B" w:rsidRDefault="0026263B" w:rsidP="0026263B"/>
    <w:p w14:paraId="413B542B" w14:textId="77777777" w:rsidR="0026263B" w:rsidRDefault="0026263B" w:rsidP="0026263B"/>
    <w:p w14:paraId="1C18BCA8" w14:textId="77777777" w:rsidR="0026263B" w:rsidRDefault="0026263B" w:rsidP="0026263B"/>
    <w:p w14:paraId="7C0A33FF" w14:textId="77777777" w:rsidR="0026263B" w:rsidRDefault="0026263B" w:rsidP="0026263B"/>
    <w:p w14:paraId="2E79BBF8" w14:textId="77777777" w:rsidR="0026263B" w:rsidRDefault="0026263B" w:rsidP="0026263B"/>
    <w:p w14:paraId="0F2CD62A" w14:textId="77777777" w:rsidR="0026263B" w:rsidRDefault="0026263B" w:rsidP="0026263B"/>
    <w:p w14:paraId="4620BE28" w14:textId="77777777" w:rsidR="0026263B" w:rsidRDefault="0026263B" w:rsidP="0026263B"/>
    <w:p w14:paraId="712BE782" w14:textId="77777777" w:rsidR="0026263B" w:rsidRDefault="0026263B" w:rsidP="0026263B"/>
    <w:p w14:paraId="3C5D6468" w14:textId="77777777" w:rsidR="0026263B" w:rsidRDefault="0026263B" w:rsidP="0026263B"/>
    <w:p w14:paraId="65E1BF1F" w14:textId="77777777" w:rsidR="0026263B" w:rsidRDefault="0026263B" w:rsidP="0026263B"/>
    <w:p w14:paraId="206E0432" w14:textId="77777777" w:rsidR="0026263B" w:rsidRDefault="0026263B" w:rsidP="0026263B"/>
    <w:p w14:paraId="37A3B646" w14:textId="77777777" w:rsidR="0026263B" w:rsidRDefault="0026263B" w:rsidP="0026263B"/>
    <w:p w14:paraId="1E94798B" w14:textId="77777777" w:rsidR="0026263B" w:rsidRDefault="0026263B" w:rsidP="0026263B"/>
    <w:p w14:paraId="4107825E" w14:textId="77777777" w:rsidR="0026263B" w:rsidRDefault="0026263B" w:rsidP="0026263B"/>
    <w:p w14:paraId="582124D1" w14:textId="77777777" w:rsidR="0026263B" w:rsidRDefault="0026263B" w:rsidP="0026263B"/>
    <w:p w14:paraId="0A8E4982" w14:textId="77777777" w:rsidR="0026263B" w:rsidRDefault="0026263B" w:rsidP="0026263B"/>
    <w:p w14:paraId="0FA6C311" w14:textId="77777777" w:rsidR="0026263B" w:rsidRDefault="0026263B" w:rsidP="0026263B"/>
    <w:p w14:paraId="0B96178E" w14:textId="77777777" w:rsidR="0026263B" w:rsidRDefault="0026263B" w:rsidP="0026263B"/>
    <w:p w14:paraId="181254CA" w14:textId="77777777" w:rsidR="0026263B" w:rsidRDefault="0026263B" w:rsidP="0026263B"/>
    <w:p w14:paraId="124B97B0" w14:textId="77777777" w:rsidR="0026263B" w:rsidRDefault="0026263B" w:rsidP="0026263B"/>
    <w:p w14:paraId="7906E74B" w14:textId="77777777" w:rsidR="0026263B" w:rsidRDefault="0026263B" w:rsidP="0026263B"/>
    <w:p w14:paraId="18E41678" w14:textId="77777777" w:rsidR="0026263B" w:rsidRDefault="0026263B" w:rsidP="0026263B"/>
    <w:p w14:paraId="013EB491" w14:textId="77777777" w:rsidR="0026263B" w:rsidRDefault="0026263B" w:rsidP="0026263B"/>
    <w:p w14:paraId="5DA1D047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BC46E8" wp14:editId="67F8FC29">
                <wp:simplePos x="0" y="0"/>
                <wp:positionH relativeFrom="column">
                  <wp:posOffset>2437130</wp:posOffset>
                </wp:positionH>
                <wp:positionV relativeFrom="paragraph">
                  <wp:posOffset>157480</wp:posOffset>
                </wp:positionV>
                <wp:extent cx="2249805" cy="5835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AE3A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1A3B7AB2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76DEC505" w14:textId="77777777" w:rsidR="0026263B" w:rsidRPr="008E7844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365F91" w:themeColor="accent1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5B394029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4" o:spid="_x0000_s1037" type="#_x0000_t202" style="position:absolute;margin-left:191.9pt;margin-top:12.4pt;width:177.15pt;height:45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" filled="f" stroked="f">
                <v:textbox inset="0,0,0,0">
                  <w:txbxContent>
                    <w:p w14:paraId="1C3AE3A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1A3B7AB2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76DEC505" w14:textId="77777777" w:rsidR="0026263B" w:rsidRPr="008E7844" w:rsidRDefault="0026263B" w:rsidP="0026263B">
                      <w:pPr>
                        <w:jc w:val="center"/>
                        <w:rPr>
                          <w:rFonts w:ascii="Times" w:hAnsi="Times"/>
                          <w:color w:val="365F91" w:themeColor="accent1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5B394029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5EE8E7B" wp14:editId="3BDCD981">
            <wp:simplePos x="0" y="0"/>
            <wp:positionH relativeFrom="column">
              <wp:posOffset>309245</wp:posOffset>
            </wp:positionH>
            <wp:positionV relativeFrom="paragraph">
              <wp:posOffset>151130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1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3C01713" w14:textId="77777777" w:rsidR="0026263B" w:rsidRDefault="0026263B" w:rsidP="0026263B"/>
    <w:p w14:paraId="1B420CB2" w14:textId="77777777" w:rsidR="0026263B" w:rsidRDefault="0026263B" w:rsidP="0026263B"/>
    <w:p w14:paraId="4FEDC581" w14:textId="77777777" w:rsidR="0026263B" w:rsidRDefault="0026263B" w:rsidP="0026263B"/>
    <w:p w14:paraId="6FBED295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47328" behindDoc="0" locked="0" layoutInCell="1" allowOverlap="1" wp14:anchorId="2290F505" wp14:editId="2E147B69">
            <wp:simplePos x="0" y="0"/>
            <wp:positionH relativeFrom="column">
              <wp:posOffset>2489200</wp:posOffset>
            </wp:positionH>
            <wp:positionV relativeFrom="paragraph">
              <wp:posOffset>10160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A18D7A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F46A1" wp14:editId="44D58660">
                <wp:simplePos x="0" y="0"/>
                <wp:positionH relativeFrom="column">
                  <wp:posOffset>218440</wp:posOffset>
                </wp:positionH>
                <wp:positionV relativeFrom="paragraph">
                  <wp:posOffset>96520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14:paraId="3E5F3BBD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6838924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F310EDB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7813CD2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AB2836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D68A4D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289C24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09EFBBC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D0440F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73C7AD3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640D49C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02923F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6556670B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EBBEB6F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A43E46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99D3C0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014836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7E01DC5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86F9C6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CCED88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0655A21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17.2pt;margin-top:7.6pt;width:351.2pt;height:494.9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" filled="f" stroked="f">
                <v:textbox style="mso-next-textbox:#Text Box 24">
                  <w:txbxContent>
                    <w:p w14:paraId="3E5F3BBD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66838924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F310EDB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7813CD2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AB2836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D68A4D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289C24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09EFBBC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D0440F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73C7AD3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640D49C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02923F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6556670B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EBBEB6F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A43E46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99D3C0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014836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7E01DC5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86F9C6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CCED88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0655A21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EBD31CC" w14:textId="77777777" w:rsidR="0026263B" w:rsidRDefault="0026263B" w:rsidP="0026263B"/>
    <w:p w14:paraId="3B2C4CF4" w14:textId="77777777" w:rsidR="0026263B" w:rsidRDefault="0026263B" w:rsidP="0026263B"/>
    <w:p w14:paraId="2D911192" w14:textId="77777777" w:rsidR="0026263B" w:rsidRDefault="0026263B" w:rsidP="0026263B"/>
    <w:p w14:paraId="315BDB37" w14:textId="77777777" w:rsidR="0026263B" w:rsidRDefault="0026263B" w:rsidP="0026263B"/>
    <w:p w14:paraId="2BF5AA45" w14:textId="77777777" w:rsidR="0026263B" w:rsidRDefault="0026263B" w:rsidP="0026263B"/>
    <w:p w14:paraId="0A91D204" w14:textId="77777777" w:rsidR="0026263B" w:rsidRDefault="0026263B" w:rsidP="0026263B"/>
    <w:p w14:paraId="173298BB" w14:textId="77777777" w:rsidR="0026263B" w:rsidRDefault="0026263B" w:rsidP="0026263B"/>
    <w:p w14:paraId="0B19F708" w14:textId="77777777" w:rsidR="0026263B" w:rsidRDefault="0026263B" w:rsidP="0026263B"/>
    <w:p w14:paraId="7E26B11D" w14:textId="77777777" w:rsidR="0026263B" w:rsidRDefault="0026263B" w:rsidP="0026263B"/>
    <w:p w14:paraId="2D65A31E" w14:textId="77777777" w:rsidR="0026263B" w:rsidRDefault="0026263B" w:rsidP="0026263B"/>
    <w:p w14:paraId="2F2F79DC" w14:textId="77777777" w:rsidR="0026263B" w:rsidRDefault="0026263B" w:rsidP="0026263B"/>
    <w:p w14:paraId="4B62BD18" w14:textId="77777777" w:rsidR="0026263B" w:rsidRDefault="0026263B" w:rsidP="0026263B"/>
    <w:p w14:paraId="25FD2932" w14:textId="77777777" w:rsidR="0026263B" w:rsidRDefault="0026263B" w:rsidP="0026263B"/>
    <w:p w14:paraId="7C223715" w14:textId="77777777" w:rsidR="0026263B" w:rsidRDefault="0026263B" w:rsidP="0026263B"/>
    <w:p w14:paraId="47A80B40" w14:textId="77777777" w:rsidR="0026263B" w:rsidRDefault="0026263B" w:rsidP="0026263B"/>
    <w:p w14:paraId="14C48260" w14:textId="77777777" w:rsidR="0026263B" w:rsidRDefault="0026263B" w:rsidP="0026263B"/>
    <w:p w14:paraId="51CA5479" w14:textId="77777777" w:rsidR="0026263B" w:rsidRDefault="0026263B" w:rsidP="0026263B"/>
    <w:p w14:paraId="5A177741" w14:textId="77777777" w:rsidR="0026263B" w:rsidRDefault="0026263B" w:rsidP="0026263B"/>
    <w:p w14:paraId="5146D586" w14:textId="77777777" w:rsidR="0026263B" w:rsidRDefault="0026263B" w:rsidP="0026263B"/>
    <w:p w14:paraId="257A5883" w14:textId="77777777" w:rsidR="0026263B" w:rsidRDefault="0026263B" w:rsidP="0026263B"/>
    <w:p w14:paraId="61A26378" w14:textId="77777777" w:rsidR="0026263B" w:rsidRDefault="0026263B" w:rsidP="0026263B"/>
    <w:p w14:paraId="2DCED02E" w14:textId="77777777" w:rsidR="0026263B" w:rsidRDefault="0026263B" w:rsidP="0026263B"/>
    <w:p w14:paraId="72154987" w14:textId="77777777" w:rsidR="0026263B" w:rsidRDefault="0026263B" w:rsidP="0026263B"/>
    <w:p w14:paraId="35B2B18F" w14:textId="77777777" w:rsidR="0026263B" w:rsidRDefault="0026263B" w:rsidP="0026263B"/>
    <w:p w14:paraId="23529BFC" w14:textId="77777777" w:rsidR="0026263B" w:rsidRDefault="0026263B" w:rsidP="0026263B"/>
    <w:p w14:paraId="3336CEA4" w14:textId="77777777" w:rsidR="0026263B" w:rsidRDefault="0026263B" w:rsidP="0026263B"/>
    <w:p w14:paraId="58A236FA" w14:textId="77777777" w:rsidR="0026263B" w:rsidRDefault="0026263B" w:rsidP="0026263B"/>
    <w:p w14:paraId="62240702" w14:textId="77777777" w:rsidR="0026263B" w:rsidRDefault="0026263B" w:rsidP="0026263B"/>
    <w:p w14:paraId="1B2DD10A" w14:textId="77777777" w:rsidR="0026263B" w:rsidRDefault="0026263B" w:rsidP="0026263B"/>
    <w:p w14:paraId="47B92308" w14:textId="77777777" w:rsidR="0026263B" w:rsidRDefault="0026263B" w:rsidP="0026263B"/>
    <w:p w14:paraId="2481BECD" w14:textId="77777777" w:rsidR="0026263B" w:rsidRDefault="0026263B" w:rsidP="0026263B"/>
    <w:p w14:paraId="20819099" w14:textId="77777777" w:rsidR="0026263B" w:rsidRDefault="0026263B" w:rsidP="0026263B"/>
    <w:p w14:paraId="2594F40F" w14:textId="77777777" w:rsidR="0026263B" w:rsidRDefault="0026263B" w:rsidP="0026263B"/>
    <w:p w14:paraId="5E6398F2" w14:textId="77777777" w:rsidR="0026263B" w:rsidRDefault="0026263B" w:rsidP="0026263B"/>
    <w:p w14:paraId="2DEF7047" w14:textId="77777777" w:rsidR="0026263B" w:rsidRDefault="0026263B" w:rsidP="0026263B"/>
    <w:p w14:paraId="55B33101" w14:textId="77777777" w:rsidR="0026263B" w:rsidRDefault="0026263B" w:rsidP="0026263B"/>
    <w:p w14:paraId="566BCBB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E90DC54" wp14:editId="266158FC">
                <wp:simplePos x="0" y="0"/>
                <wp:positionH relativeFrom="column">
                  <wp:posOffset>320675</wp:posOffset>
                </wp:positionH>
                <wp:positionV relativeFrom="paragraph">
                  <wp:posOffset>304165</wp:posOffset>
                </wp:positionV>
                <wp:extent cx="4403725" cy="7128510"/>
                <wp:effectExtent l="0" t="0" r="0" b="889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9" type="#_x0000_t202" style="position:absolute;margin-left:25.25pt;margin-top:23.95pt;width:346.75pt;height:561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00729827" w14:textId="77777777" w:rsidR="0026263B" w:rsidRDefault="0026263B" w:rsidP="0026263B"/>
    <w:p w14:paraId="4743C8E3" w14:textId="77777777" w:rsidR="0026263B" w:rsidRDefault="0026263B" w:rsidP="0026263B"/>
    <w:p w14:paraId="0E7E999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F9F868C" wp14:editId="25F9A23F">
                <wp:simplePos x="0" y="0"/>
                <wp:positionH relativeFrom="column">
                  <wp:posOffset>2445711</wp:posOffset>
                </wp:positionH>
                <wp:positionV relativeFrom="paragraph">
                  <wp:posOffset>140652</wp:posOffset>
                </wp:positionV>
                <wp:extent cx="2250114" cy="584165"/>
                <wp:effectExtent l="0" t="0" r="10795" b="635"/>
                <wp:wrapThrough wrapText="bothSides">
                  <wp:wrapPolygon edited="0">
                    <wp:start x="0" y="0"/>
                    <wp:lineTo x="0" y="20683"/>
                    <wp:lineTo x="21460" y="20683"/>
                    <wp:lineTo x="21460" y="0"/>
                    <wp:lineTo x="0" y="0"/>
                  </wp:wrapPolygon>
                </wp:wrapThrough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0114" cy="58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8072D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RANK</w:t>
                            </w:r>
                          </w:p>
                          <w:p w14:paraId="66781360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FIRST M. LAST</w:t>
                            </w:r>
                          </w:p>
                          <w:p w14:paraId="278C3566" w14:textId="77777777" w:rsidR="0026263B" w:rsidRPr="00670485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20"/>
                                <w:szCs w:val="20"/>
                              </w:rPr>
                              <w:t>POSITION</w:t>
                            </w:r>
                          </w:p>
                          <w:p w14:paraId="48E956A2" w14:textId="77777777" w:rsidR="0026263B" w:rsidRPr="00350F94" w:rsidRDefault="0026263B" w:rsidP="0026263B">
                            <w:pPr>
                              <w:rPr>
                                <w:color w:val="365F9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6" o:spid="_x0000_s1040" type="#_x0000_t202" style="position:absolute;margin-left:192.6pt;margin-top:11.05pt;width:177.15pt;height:4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" filled="f" stroked="f">
                <v:textbox inset="0,0,0,0">
                  <w:txbxContent>
                    <w:p w14:paraId="1E38072D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RANK</w:t>
                      </w:r>
                    </w:p>
                    <w:p w14:paraId="66781360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FIRST M. LAST</w:t>
                      </w:r>
                    </w:p>
                    <w:p w14:paraId="278C3566" w14:textId="77777777" w:rsidR="0026263B" w:rsidRPr="00670485" w:rsidRDefault="0026263B" w:rsidP="0026263B">
                      <w:pPr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20"/>
                          <w:szCs w:val="20"/>
                        </w:rPr>
                        <w:t>POSITION</w:t>
                      </w:r>
                    </w:p>
                    <w:p w14:paraId="48E956A2" w14:textId="77777777" w:rsidR="0026263B" w:rsidRPr="00350F94" w:rsidRDefault="0026263B" w:rsidP="0026263B">
                      <w:pPr>
                        <w:rPr>
                          <w:color w:val="365F91" w:themeColor="accent1" w:themeShade="B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74D20840" wp14:editId="38937663">
            <wp:simplePos x="0" y="0"/>
            <wp:positionH relativeFrom="column">
              <wp:posOffset>316865</wp:posOffset>
            </wp:positionH>
            <wp:positionV relativeFrom="paragraph">
              <wp:posOffset>133985</wp:posOffset>
            </wp:positionV>
            <wp:extent cx="2018665" cy="2691130"/>
            <wp:effectExtent l="0" t="0" r="0" b="1270"/>
            <wp:wrapThrough wrapText="bothSides">
              <wp:wrapPolygon edited="0">
                <wp:start x="0" y="0"/>
                <wp:lineTo x="0" y="21406"/>
                <wp:lineTo x="21199" y="21406"/>
                <wp:lineTo x="21199" y="0"/>
                <wp:lineTo x="0" y="0"/>
              </wp:wrapPolygon>
            </wp:wrapThrough>
            <wp:docPr id="128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laceholder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69113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anchor>
        </w:drawing>
      </w:r>
    </w:p>
    <w:p w14:paraId="29D5FA3D" w14:textId="77777777" w:rsidR="0026263B" w:rsidRDefault="0026263B" w:rsidP="0026263B"/>
    <w:p w14:paraId="10EDB03C" w14:textId="77777777" w:rsidR="0026263B" w:rsidRDefault="0026263B" w:rsidP="0026263B"/>
    <w:p w14:paraId="098E9882" w14:textId="77777777" w:rsidR="0026263B" w:rsidRDefault="0026263B" w:rsidP="0026263B">
      <w:r>
        <w:rPr>
          <w:noProof/>
        </w:rPr>
        <w:drawing>
          <wp:anchor distT="0" distB="0" distL="114300" distR="114300" simplePos="0" relativeHeight="251750400" behindDoc="0" locked="0" layoutInCell="1" allowOverlap="1" wp14:anchorId="0C31869D" wp14:editId="6305F5EC">
            <wp:simplePos x="0" y="0"/>
            <wp:positionH relativeFrom="column">
              <wp:posOffset>2505815</wp:posOffset>
            </wp:positionH>
            <wp:positionV relativeFrom="paragraph">
              <wp:posOffset>155859</wp:posOffset>
            </wp:positionV>
            <wp:extent cx="2120265" cy="156845"/>
            <wp:effectExtent l="0" t="0" r="0" b="0"/>
            <wp:wrapThrough wrapText="bothSides">
              <wp:wrapPolygon edited="0">
                <wp:start x="11508" y="21600"/>
                <wp:lineTo x="21600" y="21600"/>
                <wp:lineTo x="21600" y="11106"/>
                <wp:lineTo x="13578" y="4110"/>
                <wp:lineTo x="8403" y="4110"/>
                <wp:lineTo x="382" y="11106"/>
                <wp:lineTo x="382" y="21600"/>
                <wp:lineTo x="10473" y="21600"/>
                <wp:lineTo x="11508" y="21600"/>
              </wp:wrapPolygon>
            </wp:wrapThrough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20265" cy="15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D7B3C" w14:textId="77777777" w:rsidR="0026263B" w:rsidRDefault="0026263B" w:rsidP="0026263B"/>
    <w:p w14:paraId="6EED75A0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6B8441C" wp14:editId="1619DD29">
                <wp:simplePos x="0" y="0"/>
                <wp:positionH relativeFrom="column">
                  <wp:posOffset>241935</wp:posOffset>
                </wp:positionH>
                <wp:positionV relativeFrom="paragraph">
                  <wp:posOffset>111760</wp:posOffset>
                </wp:positionV>
                <wp:extent cx="4460240" cy="6285865"/>
                <wp:effectExtent l="0" t="0" r="0" b="0"/>
                <wp:wrapThrough wrapText="bothSides">
                  <wp:wrapPolygon edited="0">
                    <wp:start x="123" y="0"/>
                    <wp:lineTo x="123" y="21471"/>
                    <wp:lineTo x="21280" y="21471"/>
                    <wp:lineTo x="21280" y="0"/>
                    <wp:lineTo x="123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0240" cy="6285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5">
                        <w:txbxContent>
                          <w:p w14:paraId="3AAD50C1" w14:textId="77777777" w:rsidR="0026263B" w:rsidRPr="00763B73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5FFD60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2C2A32E" w14:textId="77777777" w:rsidR="0026263B" w:rsidRDefault="0026263B" w:rsidP="0026263B">
                            <w:pPr>
                              <w:pStyle w:val="NoSpacing"/>
                              <w:ind w:left="3420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Cu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Corpora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</w:p>
                          <w:p w14:paraId="5FFB1757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EBB5992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467FE4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4927ACE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7DED3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402B358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36A718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436A794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6BC00EB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557C2CEF" w14:textId="77777777" w:rsidR="0026263B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17D4A67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tota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vivendo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dicunt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pro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theophrastus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ad.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fabulas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intellegat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his.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augue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commune.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nemore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tractatos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accommodare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choro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alterum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 pro.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Per ne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deterruisset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consequuntur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concludaturque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nonumy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voluptatibus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401F9D1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6AD9ACAD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Et per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blandit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duis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nominati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deseruisse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in,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delenit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oporteat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latine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disputando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id,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habeo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an. Eros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gubergren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per et, pro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libris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periculis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C25C50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2A5C3F75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vel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vitae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repudiare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instructior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Corpora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salutatus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incorrupte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quidam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senserit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petentium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Vis in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voluptua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delicata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mutat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nobis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interpretaris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quot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aliquam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persecuti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at sit. In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nullam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mediocrem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reprimique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nibh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admodum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contentiones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cibo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harum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sea ne.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graecis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philosophia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ne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sit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tation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consulatu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id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iracundia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efficiendi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Sumo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graece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mel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affert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maluisset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FFB2F8A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  <w:p w14:paraId="525B9846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phaedrum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appellantur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no </w:t>
                            </w:r>
                            <w:proofErr w:type="spellStart"/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timeam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menandri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vituperatoribus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vix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dolore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dignissim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 Cu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ferri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iriure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praesent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est. Nam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illud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placerat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cu.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Usu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et</w:t>
                            </w:r>
                            <w:proofErr w:type="gram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case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omnium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vocent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, at quo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invidunt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assentior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</w:t>
                            </w:r>
                            <w:proofErr w:type="gram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Option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verterem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ea</w:t>
                            </w:r>
                            <w:proofErr w:type="spellEnd"/>
                            <w:r w:rsidRPr="00763B73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his.</w:t>
                            </w:r>
                            <w:proofErr w:type="gramEnd"/>
                          </w:p>
                          <w:p w14:paraId="1EED98C9" w14:textId="77777777" w:rsidR="0026263B" w:rsidRPr="00763B73" w:rsidRDefault="0026263B" w:rsidP="0026263B">
                            <w:pPr>
                              <w:pStyle w:val="NoSpacing"/>
                              <w:jc w:val="both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1" type="#_x0000_t202" style="position:absolute;margin-left:19.05pt;margin-top:8.8pt;width:351.2pt;height:494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" filled="f" stroked="f">
                <v:textbox style="mso-next-textbox:#Text Box 8">
                  <w:txbxContent>
                    <w:p w14:paraId="3AAD50C1" w14:textId="77777777" w:rsidR="0026263B" w:rsidRPr="00763B73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5FFD60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2C2A32E" w14:textId="77777777" w:rsidR="0026263B" w:rsidRDefault="0026263B" w:rsidP="0026263B">
                      <w:pPr>
                        <w:pStyle w:val="NoSpacing"/>
                        <w:ind w:left="3420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Cu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el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Corpora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</w:p>
                    <w:p w14:paraId="5FFB1757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EBB5992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467FE4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14927ACE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7DED3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402B358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36A718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436A794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6BC00EB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557C2CEF" w14:textId="77777777" w:rsidR="0026263B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17D4A67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tota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vivendo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dicunt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pro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theophrastus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ad.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fabulas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intellegat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his.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augue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commune.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nemore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tractatos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accommodare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choro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alterum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 pro.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Per ne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deterruisset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consequuntur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concludaturque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An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nonumy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voluptatibus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5401F9D1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6AD9ACAD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Et per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blandit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nec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duis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nominati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deseruisse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in,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delenit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oporteat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latine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disputando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id,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habeo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an. Eros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gubergren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per et, pro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libris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periculis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3BC25C50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2A5C3F75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vel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vitae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repudiare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instructior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Corpora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salutatus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incorrupte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quidam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senserit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petentium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Vis in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voluptua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delicata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mutat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nobis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interpretaris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quot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aliquam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persecuti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at sit. In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nullam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mediocrem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reprimique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nibh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admodum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contentiones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cibo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harum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sea ne.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graecis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philosophia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ne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sit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tation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consulatu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id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iracundia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efficiendi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Sumo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graece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mel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affert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maluisset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.</w:t>
                      </w:r>
                    </w:p>
                    <w:p w14:paraId="2FFB2F8A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  <w:p w14:paraId="525B9846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phaedrum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appellantur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no </w:t>
                      </w:r>
                      <w:proofErr w:type="spellStart"/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est</w:t>
                      </w:r>
                      <w:proofErr w:type="spellEnd"/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timeam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menandri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vituperatoribus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vix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dolore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dignissim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te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 Cu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ferri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iriure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praesent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est. Nam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illud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placerat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cu.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Usu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et</w:t>
                      </w:r>
                      <w:proofErr w:type="gram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case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omnium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vocent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, at quo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invidunt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assentior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</w:t>
                      </w:r>
                      <w:proofErr w:type="gram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Option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verterem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ea</w:t>
                      </w:r>
                      <w:proofErr w:type="spellEnd"/>
                      <w:r w:rsidRPr="00763B73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his.</w:t>
                      </w:r>
                      <w:proofErr w:type="gramEnd"/>
                    </w:p>
                    <w:p w14:paraId="1EED98C9" w14:textId="77777777" w:rsidR="0026263B" w:rsidRPr="00763B73" w:rsidRDefault="0026263B" w:rsidP="0026263B">
                      <w:pPr>
                        <w:pStyle w:val="NoSpacing"/>
                        <w:jc w:val="both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6C66A3F" w14:textId="77777777" w:rsidR="0026263B" w:rsidRDefault="0026263B" w:rsidP="0026263B"/>
    <w:p w14:paraId="24E6B4C0" w14:textId="77777777" w:rsidR="0026263B" w:rsidRDefault="0026263B" w:rsidP="0026263B"/>
    <w:p w14:paraId="41B0F6A0" w14:textId="77777777" w:rsidR="0026263B" w:rsidRDefault="0026263B" w:rsidP="0026263B"/>
    <w:p w14:paraId="3CF23FE7" w14:textId="77777777" w:rsidR="0026263B" w:rsidRDefault="0026263B" w:rsidP="0026263B"/>
    <w:p w14:paraId="348A4A59" w14:textId="77777777" w:rsidR="0026263B" w:rsidRDefault="0026263B" w:rsidP="0026263B"/>
    <w:p w14:paraId="38531279" w14:textId="77777777" w:rsidR="0026263B" w:rsidRDefault="0026263B" w:rsidP="0026263B"/>
    <w:p w14:paraId="65F87323" w14:textId="77777777" w:rsidR="0026263B" w:rsidRDefault="0026263B" w:rsidP="0026263B"/>
    <w:p w14:paraId="0765F4FD" w14:textId="77777777" w:rsidR="0026263B" w:rsidRDefault="0026263B" w:rsidP="0026263B"/>
    <w:p w14:paraId="6D743745" w14:textId="77777777" w:rsidR="0026263B" w:rsidRDefault="0026263B" w:rsidP="0026263B"/>
    <w:p w14:paraId="1E793619" w14:textId="77777777" w:rsidR="0026263B" w:rsidRDefault="0026263B" w:rsidP="0026263B"/>
    <w:p w14:paraId="2B1D2371" w14:textId="77777777" w:rsidR="0026263B" w:rsidRDefault="0026263B" w:rsidP="0026263B"/>
    <w:p w14:paraId="17E56F09" w14:textId="77777777" w:rsidR="0026263B" w:rsidRDefault="0026263B" w:rsidP="0026263B"/>
    <w:p w14:paraId="57E15C99" w14:textId="77777777" w:rsidR="0026263B" w:rsidRDefault="0026263B" w:rsidP="0026263B"/>
    <w:p w14:paraId="7BAA397D" w14:textId="77777777" w:rsidR="0026263B" w:rsidRDefault="0026263B" w:rsidP="0026263B"/>
    <w:p w14:paraId="4C6C5D6E" w14:textId="77777777" w:rsidR="0026263B" w:rsidRDefault="0026263B" w:rsidP="0026263B"/>
    <w:p w14:paraId="744929E3" w14:textId="77777777" w:rsidR="0026263B" w:rsidRDefault="0026263B" w:rsidP="0026263B"/>
    <w:p w14:paraId="35D8DD01" w14:textId="77777777" w:rsidR="0026263B" w:rsidRDefault="0026263B" w:rsidP="0026263B"/>
    <w:p w14:paraId="5BA34CCC" w14:textId="77777777" w:rsidR="0026263B" w:rsidRDefault="0026263B" w:rsidP="0026263B"/>
    <w:p w14:paraId="22C61B5B" w14:textId="77777777" w:rsidR="0026263B" w:rsidRDefault="0026263B" w:rsidP="0026263B"/>
    <w:p w14:paraId="25144575" w14:textId="77777777" w:rsidR="0026263B" w:rsidRDefault="0026263B" w:rsidP="0026263B"/>
    <w:p w14:paraId="15B9535A" w14:textId="77777777" w:rsidR="0026263B" w:rsidRDefault="0026263B" w:rsidP="0026263B"/>
    <w:p w14:paraId="01BF5FDE" w14:textId="77777777" w:rsidR="0026263B" w:rsidRDefault="0026263B" w:rsidP="0026263B"/>
    <w:p w14:paraId="25CD75A8" w14:textId="77777777" w:rsidR="0026263B" w:rsidRDefault="0026263B" w:rsidP="0026263B"/>
    <w:p w14:paraId="562775BD" w14:textId="77777777" w:rsidR="0026263B" w:rsidRDefault="0026263B" w:rsidP="0026263B"/>
    <w:p w14:paraId="42DCBDFC" w14:textId="77777777" w:rsidR="0026263B" w:rsidRDefault="0026263B" w:rsidP="0026263B"/>
    <w:p w14:paraId="29713CB9" w14:textId="77777777" w:rsidR="0026263B" w:rsidRDefault="0026263B" w:rsidP="0026263B"/>
    <w:p w14:paraId="78334651" w14:textId="77777777" w:rsidR="0026263B" w:rsidRDefault="0026263B" w:rsidP="0026263B"/>
    <w:p w14:paraId="621D8BB5" w14:textId="77777777" w:rsidR="0026263B" w:rsidRDefault="0026263B" w:rsidP="0026263B"/>
    <w:p w14:paraId="22858961" w14:textId="77777777" w:rsidR="0026263B" w:rsidRDefault="0026263B" w:rsidP="0026263B"/>
    <w:p w14:paraId="77F413EB" w14:textId="77777777" w:rsidR="0026263B" w:rsidRDefault="0026263B" w:rsidP="0026263B"/>
    <w:p w14:paraId="69AD1BB9" w14:textId="77777777" w:rsidR="0026263B" w:rsidRDefault="0026263B" w:rsidP="0026263B"/>
    <w:p w14:paraId="310D8411" w14:textId="77777777" w:rsidR="0026263B" w:rsidRDefault="0026263B" w:rsidP="0026263B"/>
    <w:p w14:paraId="6E903D51" w14:textId="77777777" w:rsidR="0026263B" w:rsidRDefault="0026263B" w:rsidP="0026263B"/>
    <w:p w14:paraId="2E8D2EA8" w14:textId="77777777" w:rsidR="0026263B" w:rsidRDefault="0026263B" w:rsidP="0026263B"/>
    <w:p w14:paraId="7943C1F6" w14:textId="77777777" w:rsidR="0026263B" w:rsidRDefault="0026263B" w:rsidP="0026263B"/>
    <w:p w14:paraId="3774FFE4" w14:textId="77777777" w:rsidR="0026263B" w:rsidRDefault="0026263B" w:rsidP="0026263B"/>
    <w:p w14:paraId="1E899BAE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463273" wp14:editId="150A6DB3">
                <wp:simplePos x="0" y="0"/>
                <wp:positionH relativeFrom="column">
                  <wp:posOffset>311150</wp:posOffset>
                </wp:positionH>
                <wp:positionV relativeFrom="paragraph">
                  <wp:posOffset>320040</wp:posOffset>
                </wp:positionV>
                <wp:extent cx="4403725" cy="7128510"/>
                <wp:effectExtent l="0" t="0" r="0" b="889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725" cy="712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42" type="#_x0000_t202" style="position:absolute;margin-left:24.5pt;margin-top:25.2pt;width:346.75pt;height:561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2026317D" w14:textId="77777777" w:rsidR="0026263B" w:rsidRDefault="0026263B" w:rsidP="0026263B"/>
    <w:p w14:paraId="744542A0" w14:textId="77777777" w:rsidR="0026263B" w:rsidRDefault="0026263B" w:rsidP="0026263B"/>
    <w:p w14:paraId="2019F980" w14:textId="77777777" w:rsidR="0026263B" w:rsidRDefault="0026263B" w:rsidP="0026263B"/>
    <w:p w14:paraId="1F856344" w14:textId="77777777" w:rsidR="0026263B" w:rsidRDefault="0026263B" w:rsidP="0026263B"/>
    <w:p w14:paraId="5B3DF148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1F32AF" wp14:editId="63E8486D">
                <wp:simplePos x="0" y="0"/>
                <wp:positionH relativeFrom="margin">
                  <wp:posOffset>423545</wp:posOffset>
                </wp:positionH>
                <wp:positionV relativeFrom="margin">
                  <wp:posOffset>627380</wp:posOffset>
                </wp:positionV>
                <wp:extent cx="4157345" cy="405130"/>
                <wp:effectExtent l="0" t="0" r="0" b="1270"/>
                <wp:wrapSquare wrapText="bothSides"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405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B2B51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HONORS</w:t>
                            </w:r>
                          </w:p>
                          <w:p w14:paraId="73898329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3" o:spid="_x0000_s1043" type="#_x0000_t202" style="position:absolute;margin-left:33.35pt;margin-top:49.4pt;width:327.35pt;height:31.9pt;z-index:251739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" filled="f" stroked="f">
                <v:textbox>
                  <w:txbxContent>
                    <w:p w14:paraId="1C0B2B51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HONORS</w:t>
                      </w:r>
                    </w:p>
                    <w:p w14:paraId="73898329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25E3F3B" w14:textId="77777777" w:rsidR="0026263B" w:rsidRDefault="0026263B" w:rsidP="0026263B"/>
    <w:p w14:paraId="24AC9FBD" w14:textId="77777777" w:rsidR="0026263B" w:rsidRDefault="0026263B" w:rsidP="0026263B"/>
    <w:p w14:paraId="0D78DF51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2F6A2B" wp14:editId="7308D506">
                <wp:simplePos x="0" y="0"/>
                <wp:positionH relativeFrom="margin">
                  <wp:posOffset>422910</wp:posOffset>
                </wp:positionH>
                <wp:positionV relativeFrom="margin">
                  <wp:posOffset>1101725</wp:posOffset>
                </wp:positionV>
                <wp:extent cx="4157345" cy="5984875"/>
                <wp:effectExtent l="0" t="0" r="0" b="9525"/>
                <wp:wrapSquare wrapText="bothSides"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8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9B9B2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HONORS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4" type="#_x0000_t202" style="position:absolute;margin-left:33.3pt;margin-top:86.75pt;width:327.35pt;height:471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" filled="f" stroked="f">
                <v:textbox>
                  <w:txbxContent>
                    <w:p w14:paraId="7D79B9B2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HONORS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11BEF1B" w14:textId="77777777" w:rsidR="0026263B" w:rsidRDefault="0026263B" w:rsidP="0026263B"/>
    <w:p w14:paraId="57B0BFFD" w14:textId="77777777" w:rsidR="0026263B" w:rsidRDefault="0026263B" w:rsidP="0026263B"/>
    <w:p w14:paraId="32C23D61" w14:textId="77777777" w:rsidR="0026263B" w:rsidRDefault="0026263B" w:rsidP="0026263B"/>
    <w:p w14:paraId="60B97E5D" w14:textId="77777777" w:rsidR="0026263B" w:rsidRDefault="0026263B" w:rsidP="0026263B"/>
    <w:p w14:paraId="4731A49B" w14:textId="77777777" w:rsidR="0026263B" w:rsidRDefault="0026263B" w:rsidP="0026263B"/>
    <w:p w14:paraId="56849A96" w14:textId="77777777" w:rsidR="0026263B" w:rsidRDefault="0026263B" w:rsidP="0026263B"/>
    <w:p w14:paraId="382B42E3" w14:textId="77777777" w:rsidR="0026263B" w:rsidRDefault="0026263B" w:rsidP="0026263B"/>
    <w:p w14:paraId="6EB1C27F" w14:textId="77777777" w:rsidR="0026263B" w:rsidRDefault="0026263B" w:rsidP="0026263B"/>
    <w:p w14:paraId="347F7FA5" w14:textId="77777777" w:rsidR="0026263B" w:rsidRDefault="0026263B" w:rsidP="0026263B"/>
    <w:p w14:paraId="1A509A03" w14:textId="77777777" w:rsidR="0026263B" w:rsidRDefault="0026263B" w:rsidP="0026263B"/>
    <w:p w14:paraId="213119FE" w14:textId="77777777" w:rsidR="0026263B" w:rsidRDefault="0026263B" w:rsidP="0026263B"/>
    <w:p w14:paraId="73BEE1E3" w14:textId="77777777" w:rsidR="0026263B" w:rsidRDefault="0026263B" w:rsidP="0026263B"/>
    <w:p w14:paraId="7CECBFA4" w14:textId="77777777" w:rsidR="0026263B" w:rsidRDefault="0026263B" w:rsidP="0026263B"/>
    <w:p w14:paraId="2180F249" w14:textId="77777777" w:rsidR="0026263B" w:rsidRDefault="0026263B" w:rsidP="0026263B"/>
    <w:p w14:paraId="6ADBB029" w14:textId="77777777" w:rsidR="0026263B" w:rsidRDefault="0026263B" w:rsidP="0026263B"/>
    <w:p w14:paraId="09020657" w14:textId="77777777" w:rsidR="0026263B" w:rsidRDefault="0026263B" w:rsidP="0026263B"/>
    <w:p w14:paraId="2DB9EB62" w14:textId="77777777" w:rsidR="0026263B" w:rsidRDefault="0026263B" w:rsidP="0026263B"/>
    <w:p w14:paraId="5087D5C8" w14:textId="77777777" w:rsidR="0026263B" w:rsidRDefault="0026263B" w:rsidP="0026263B"/>
    <w:p w14:paraId="062148EE" w14:textId="77777777" w:rsidR="0026263B" w:rsidRDefault="0026263B" w:rsidP="0026263B"/>
    <w:p w14:paraId="45F77BD2" w14:textId="77777777" w:rsidR="0026263B" w:rsidRDefault="0026263B" w:rsidP="0026263B"/>
    <w:p w14:paraId="42560B52" w14:textId="77777777" w:rsidR="0026263B" w:rsidRDefault="0026263B" w:rsidP="0026263B"/>
    <w:p w14:paraId="79FD0F12" w14:textId="77777777" w:rsidR="0026263B" w:rsidRDefault="0026263B" w:rsidP="0026263B"/>
    <w:p w14:paraId="7C380DE9" w14:textId="77777777" w:rsidR="0026263B" w:rsidRDefault="0026263B" w:rsidP="0026263B"/>
    <w:p w14:paraId="0D7AA4E6" w14:textId="77777777" w:rsidR="0026263B" w:rsidRDefault="0026263B" w:rsidP="0026263B"/>
    <w:p w14:paraId="3514CBC5" w14:textId="77777777" w:rsidR="0026263B" w:rsidRDefault="0026263B" w:rsidP="0026263B"/>
    <w:p w14:paraId="79DA1197" w14:textId="77777777" w:rsidR="0026263B" w:rsidRDefault="0026263B" w:rsidP="0026263B"/>
    <w:p w14:paraId="3DE1C391" w14:textId="77777777" w:rsidR="0026263B" w:rsidRDefault="0026263B" w:rsidP="0026263B"/>
    <w:p w14:paraId="1918794E" w14:textId="77777777" w:rsidR="0026263B" w:rsidRDefault="0026263B" w:rsidP="0026263B"/>
    <w:p w14:paraId="5AF260D4" w14:textId="77777777" w:rsidR="0026263B" w:rsidRDefault="0026263B" w:rsidP="0026263B"/>
    <w:p w14:paraId="1F798766" w14:textId="77777777" w:rsidR="0026263B" w:rsidRDefault="0026263B" w:rsidP="0026263B"/>
    <w:p w14:paraId="144C1A7E" w14:textId="77777777" w:rsidR="0026263B" w:rsidRDefault="0026263B" w:rsidP="0026263B"/>
    <w:p w14:paraId="46A0FD5C" w14:textId="77777777" w:rsidR="0026263B" w:rsidRDefault="0026263B" w:rsidP="0026263B"/>
    <w:p w14:paraId="292484FF" w14:textId="77777777" w:rsidR="0026263B" w:rsidRDefault="0026263B" w:rsidP="0026263B"/>
    <w:p w14:paraId="790EE48E" w14:textId="77777777" w:rsidR="0026263B" w:rsidRDefault="0026263B" w:rsidP="0026263B"/>
    <w:p w14:paraId="4B630516" w14:textId="77777777" w:rsidR="0026263B" w:rsidRDefault="0026263B" w:rsidP="0026263B"/>
    <w:p w14:paraId="30C6ED3E" w14:textId="77777777" w:rsidR="0026263B" w:rsidRDefault="0026263B" w:rsidP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4E14C7A" wp14:editId="423FC38E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91.5pt;margin-top:22pt;width:212.45pt;height:567.55pt;z-index:251741184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Nv99BuZBwEAmQc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zOjA5LTA3OjAwPC94bXA6TWV0&#10;YWRhdGFEYXRlPgogICAgICAgICA8eG1wOk1vZGlmeURhdGU+MjAxNy0wNy0xOVQxMjoyMzowOS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mRlNGZjYTQyLWYwNjQtNGFkZS1hYThjLTIxNWI2YzQyNWZjODwveG1wTU06&#10;SW5zdGFuY2VJRD4KICAgICAgICAgPHhtcE1NOkRvY3VtZW50SUQ+YWRvYmU6ZG9jaWQ6cGhvdG9z&#10;aG9wOjEwMjg1NDE5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kZTRmY2E0Mi1mMDY0LTRhZGUtYWE4Yy0yMTViNmM0MjVmYzg8L3N0RXZ0Omluc3RhbmNlSUQ+&#10;CiAgICAgICAgICAgICAgICAgIDxzdEV2dDp3aGVuPjIwMTctMDctMTlUMTI6MjM6MDk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">
                <v:shape id="Picture 76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ey&#10;vX3HAAAA2wAAAA8AAABkcnMvZG93bnJldi54bWxEj09rwkAUxO9Cv8PyhF5ENw1FJXWVKlRKC6X+&#10;O3h7zT43odm3IbvG2E/fLRQ8DjPzG2a26GwlWmp86VjBwygBQZw7XbJRsN+9DKcgfEDWWDkmBVfy&#10;sJjf9WaYaXfhDbXbYESEsM9QQRFCnUnp84Is+pGriaN3co3FEGVjpG7wEuG2kmmSjKXFkuNCgTWt&#10;Csq/t2er4Hi4fvxs0uVjuzbp19v70qwG7lOp+373/AQiUBdu4f/2q1YwGcPfl/gD5PwX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eyvX3HAAAA2wAAAA8AAAAAAAAAAAAAAAAA&#10;nAIAAGRycy9kb3ducmV2LnhtbFBLBQYAAAAABAAEAPcAAACQAwAAAAA=&#10;">
                  <v:imagedata r:id="rId22" o:title=""/>
                  <v:path arrowok="t"/>
                </v:shape>
                <v:shape id="Picture 77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+&#10;GObHAAAA2wAAAA8AAABkcnMvZG93bnJldi54bWxEj09rwkAUxO+FfoflCb0U3TSUKqmrVKEiLRT/&#10;Hry9Zp+b0OzbkF1j7Kd3CwWPw8z8hhlPO1uJlhpfOlbwNEhAEOdOl2wU7Lbv/REIH5A1Vo5JwYU8&#10;TCf3d2PMtDvzmtpNMCJC2GeooAihzqT0eUEW/cDVxNE7usZiiLIxUjd4jnBbyTRJXqTFkuNCgTXN&#10;C8p/Nier4LC/fP2u09lzuzDp98fnzMwf3Uqph1739goiUBdu4f/2UisYDuHvS/wBcnIF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Cj+GObHAAAA2wAAAA8AAAAAAAAAAAAAAAAA&#10;nAIAAGRycy9kb3ducmV2LnhtbFBLBQYAAAAABAAEAPcAAACQAwAAAAA=&#10;">
                  <v:imagedata r:id="rId23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5A882B9A" w14:textId="77777777" w:rsidR="0026263B" w:rsidRDefault="0026263B" w:rsidP="0026263B"/>
    <w:p w14:paraId="34FDA91C" w14:textId="77777777" w:rsidR="0026263B" w:rsidRDefault="0026263B" w:rsidP="0026263B"/>
    <w:p w14:paraId="024D5BCF" w14:textId="77777777" w:rsidR="0026263B" w:rsidRDefault="0026263B" w:rsidP="0026263B"/>
    <w:p w14:paraId="6CC7D65C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3DF342" wp14:editId="1AA9E832">
                <wp:simplePos x="0" y="0"/>
                <wp:positionH relativeFrom="margin">
                  <wp:posOffset>431800</wp:posOffset>
                </wp:positionH>
                <wp:positionV relativeFrom="margin">
                  <wp:posOffset>685165</wp:posOffset>
                </wp:positionV>
                <wp:extent cx="4157345" cy="342900"/>
                <wp:effectExtent l="0" t="0" r="0" b="1270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D5E0F8" w14:textId="77777777" w:rsidR="0026263B" w:rsidRPr="00670485" w:rsidRDefault="0026263B" w:rsidP="0026263B">
                            <w:pPr>
                              <w:spacing w:line="360" w:lineRule="auto"/>
                              <w:jc w:val="center"/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 w:rsidRPr="00670485">
                              <w:rPr>
                                <w:rFonts w:ascii="Times" w:hAnsi="Times"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LINEAGE</w:t>
                            </w:r>
                          </w:p>
                          <w:p w14:paraId="452454F2" w14:textId="77777777" w:rsidR="0026263B" w:rsidRDefault="0026263B" w:rsidP="00262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45" type="#_x0000_t202" style="position:absolute;margin-left:34pt;margin-top:53.95pt;width:327.35pt;height:27pt;z-index:251736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h94dUCAAAY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" filled="f" stroked="f">
                <v:textbox>
                  <w:txbxContent>
                    <w:p w14:paraId="41D5E0F8" w14:textId="77777777" w:rsidR="0026263B" w:rsidRPr="00670485" w:rsidRDefault="0026263B" w:rsidP="0026263B">
                      <w:pPr>
                        <w:spacing w:line="360" w:lineRule="auto"/>
                        <w:jc w:val="center"/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</w:pPr>
                      <w:r w:rsidRPr="00670485">
                        <w:rPr>
                          <w:rFonts w:ascii="Times" w:hAnsi="Times"/>
                          <w:color w:val="943634" w:themeColor="accent2" w:themeShade="BF"/>
                          <w:sz w:val="36"/>
                          <w:szCs w:val="36"/>
                        </w:rPr>
                        <w:t>LINEAGE</w:t>
                      </w:r>
                    </w:p>
                    <w:p w14:paraId="452454F2" w14:textId="77777777" w:rsidR="0026263B" w:rsidRDefault="0026263B" w:rsidP="002626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977702C" w14:textId="77777777" w:rsidR="0026263B" w:rsidRDefault="0026263B" w:rsidP="0026263B"/>
    <w:p w14:paraId="0617365C" w14:textId="77777777" w:rsidR="0026263B" w:rsidRDefault="0026263B" w:rsidP="0026263B"/>
    <w:p w14:paraId="438D09E4" w14:textId="77777777" w:rsidR="0026263B" w:rsidRDefault="0026263B" w:rsidP="0026263B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33D8901" wp14:editId="6ABD9FBC">
                <wp:simplePos x="0" y="0"/>
                <wp:positionH relativeFrom="margin">
                  <wp:posOffset>431165</wp:posOffset>
                </wp:positionH>
                <wp:positionV relativeFrom="margin">
                  <wp:posOffset>1158875</wp:posOffset>
                </wp:positionV>
                <wp:extent cx="4157345" cy="5918200"/>
                <wp:effectExtent l="0" t="0" r="0" b="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7345" cy="591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BB35D" w14:textId="77777777" w:rsidR="0026263B" w:rsidRPr="00A819B7" w:rsidRDefault="0026263B" w:rsidP="0026263B">
                            <w:pPr>
                              <w:pStyle w:val="BalloonText"/>
                              <w:jc w:val="center"/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65F91" w:themeColor="accent1" w:themeShade="BF"/>
                              </w:rPr>
                              <w:t>LISTED LINEAGE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8" o:spid="_x0000_s1046" type="#_x0000_t202" style="position:absolute;margin-left:33.95pt;margin-top:91.25pt;width:327.35pt;height:466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GKcctMCAAAZ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" filled="f" stroked="f">
                <v:textbox>
                  <w:txbxContent>
                    <w:p w14:paraId="1DDBB35D" w14:textId="77777777" w:rsidR="0026263B" w:rsidRPr="00A819B7" w:rsidRDefault="0026263B" w:rsidP="0026263B">
                      <w:pPr>
                        <w:pStyle w:val="BalloonText"/>
                        <w:jc w:val="center"/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65F91" w:themeColor="accent1" w:themeShade="BF"/>
                        </w:rPr>
                        <w:t>LISTED LINEAGE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4C13896" w14:textId="77777777" w:rsidR="0026263B" w:rsidRDefault="0026263B" w:rsidP="0026263B"/>
    <w:p w14:paraId="53A49447" w14:textId="77777777" w:rsidR="0026263B" w:rsidRDefault="0026263B" w:rsidP="0026263B"/>
    <w:p w14:paraId="6BD95410" w14:textId="77777777" w:rsidR="0026263B" w:rsidRDefault="0026263B" w:rsidP="0026263B"/>
    <w:p w14:paraId="0B7AD5B6" w14:textId="77777777" w:rsidR="0026263B" w:rsidRDefault="0026263B" w:rsidP="0026263B"/>
    <w:p w14:paraId="0265702D" w14:textId="77777777" w:rsidR="0026263B" w:rsidRDefault="0026263B" w:rsidP="0026263B"/>
    <w:p w14:paraId="088D25A6" w14:textId="77777777" w:rsidR="0026263B" w:rsidRDefault="0026263B" w:rsidP="0026263B"/>
    <w:p w14:paraId="29EA06BC" w14:textId="77777777" w:rsidR="0026263B" w:rsidRDefault="0026263B" w:rsidP="0026263B"/>
    <w:p w14:paraId="121111F6" w14:textId="77777777" w:rsidR="0026263B" w:rsidRDefault="0026263B" w:rsidP="0026263B"/>
    <w:p w14:paraId="33EAD363" w14:textId="77777777" w:rsidR="0026263B" w:rsidRDefault="0026263B" w:rsidP="0026263B"/>
    <w:p w14:paraId="52BC43F5" w14:textId="77777777" w:rsidR="0026263B" w:rsidRDefault="0026263B" w:rsidP="0026263B"/>
    <w:p w14:paraId="1B87FF09" w14:textId="77777777" w:rsidR="0026263B" w:rsidRDefault="0026263B" w:rsidP="0026263B"/>
    <w:p w14:paraId="4B4FC327" w14:textId="77777777" w:rsidR="0026263B" w:rsidRDefault="0026263B" w:rsidP="0026263B"/>
    <w:p w14:paraId="4DFE8290" w14:textId="77777777" w:rsidR="0026263B" w:rsidRDefault="0026263B" w:rsidP="0026263B"/>
    <w:p w14:paraId="37E3AE85" w14:textId="77777777" w:rsidR="0026263B" w:rsidRDefault="0026263B" w:rsidP="0026263B"/>
    <w:p w14:paraId="34AB06D9" w14:textId="77777777" w:rsidR="0026263B" w:rsidRDefault="0026263B" w:rsidP="0026263B"/>
    <w:p w14:paraId="20328734" w14:textId="77777777" w:rsidR="0026263B" w:rsidRDefault="0026263B" w:rsidP="0026263B"/>
    <w:p w14:paraId="4D799D99" w14:textId="77777777" w:rsidR="0026263B" w:rsidRDefault="0026263B" w:rsidP="0026263B"/>
    <w:p w14:paraId="4D9FC9E7" w14:textId="77777777" w:rsidR="0026263B" w:rsidRDefault="0026263B" w:rsidP="0026263B"/>
    <w:p w14:paraId="06117C29" w14:textId="77777777" w:rsidR="0026263B" w:rsidRDefault="0026263B" w:rsidP="0026263B"/>
    <w:p w14:paraId="67D4F12E" w14:textId="77777777" w:rsidR="0026263B" w:rsidRDefault="0026263B" w:rsidP="0026263B"/>
    <w:p w14:paraId="6F356C11" w14:textId="77777777" w:rsidR="0026263B" w:rsidRDefault="0026263B" w:rsidP="0026263B"/>
    <w:p w14:paraId="6F7FB9C4" w14:textId="77777777" w:rsidR="0026263B" w:rsidRDefault="0026263B" w:rsidP="0026263B"/>
    <w:p w14:paraId="12067C22" w14:textId="77777777" w:rsidR="0026263B" w:rsidRDefault="0026263B" w:rsidP="0026263B"/>
    <w:p w14:paraId="1DD4D56F" w14:textId="77777777" w:rsidR="0026263B" w:rsidRDefault="0026263B" w:rsidP="0026263B"/>
    <w:p w14:paraId="090CB5D4" w14:textId="77777777" w:rsidR="0026263B" w:rsidRDefault="0026263B" w:rsidP="0026263B"/>
    <w:p w14:paraId="47A849D3" w14:textId="77777777" w:rsidR="0026263B" w:rsidRDefault="0026263B" w:rsidP="0026263B"/>
    <w:p w14:paraId="1E250C41" w14:textId="77777777" w:rsidR="0026263B" w:rsidRDefault="0026263B" w:rsidP="0026263B"/>
    <w:p w14:paraId="0E53E2F9" w14:textId="77777777" w:rsidR="0026263B" w:rsidRDefault="0026263B" w:rsidP="0026263B"/>
    <w:p w14:paraId="43371744" w14:textId="77777777" w:rsidR="0026263B" w:rsidRDefault="0026263B" w:rsidP="0026263B"/>
    <w:p w14:paraId="33845702" w14:textId="77777777" w:rsidR="0026263B" w:rsidRDefault="0026263B" w:rsidP="0026263B"/>
    <w:p w14:paraId="770AB041" w14:textId="77777777" w:rsidR="0026263B" w:rsidRDefault="0026263B" w:rsidP="0026263B"/>
    <w:p w14:paraId="7018A738" w14:textId="77777777" w:rsidR="0026263B" w:rsidRDefault="0026263B" w:rsidP="0026263B"/>
    <w:p w14:paraId="7CD4080D" w14:textId="77777777" w:rsidR="0026263B" w:rsidRDefault="0026263B" w:rsidP="0026263B"/>
    <w:p w14:paraId="6D45CC89" w14:textId="77777777" w:rsidR="0026263B" w:rsidRDefault="0026263B" w:rsidP="0026263B"/>
    <w:p w14:paraId="29C4A0AD" w14:textId="77777777" w:rsidR="0026263B" w:rsidRDefault="0026263B" w:rsidP="0026263B"/>
    <w:p w14:paraId="6BCD6ED1" w14:textId="3A348888" w:rsidR="0026263B" w:rsidRDefault="0026263B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7A5EE3B" wp14:editId="03B10C61">
                <wp:simplePos x="0" y="0"/>
                <wp:positionH relativeFrom="margin">
                  <wp:posOffset>1161736</wp:posOffset>
                </wp:positionH>
                <wp:positionV relativeFrom="margin">
                  <wp:posOffset>279400</wp:posOffset>
                </wp:positionV>
                <wp:extent cx="2698108" cy="7207885"/>
                <wp:effectExtent l="0" t="0" r="0" b="5715"/>
                <wp:wrapSquare wrapText="bothSides"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8108" cy="7207885"/>
                          <a:chOff x="548326" y="0"/>
                          <a:chExt cx="2698108" cy="7207885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0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8326" y="6924675"/>
                            <a:ext cx="2698108" cy="2832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" o:spid="_x0000_s1026" style="position:absolute;margin-left:91.5pt;margin-top:22pt;width:212.45pt;height:567.55pt;z-index:251738112;mso-position-horizontal-relative:margin;mso-position-vertical-relative:margin" coordorigin="548326" coordsize="2698108,720788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pmYzQyZTIxZS1hNDM2LTRmZjUtYTdmMS1mOTM3MjY1OTNlNjY8L3N0RXZ0Omluc3RhbmNlSUQ+&#10;CiAgICAgICAgICAgICAgICAgIDxzdEV2dDp3aGVuPjIwMTctMDctMThUMDM6MjI6MzU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">
                <v:shape id="Picture 70" o:spid="_x0000_s1027" type="#_x0000_t75" style="position:absolute;left:548326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K&#10;WgnAAAAA2wAAAA8AAABkcnMvZG93bnJldi54bWxET11rwjAUfRf2H8Id7E3TCbrSmZYxmAwEh9W9&#10;X5q7tKy5KUls6783D4M9Hs73rpptL0byoXOs4HmVgSBunO7YKLicP5Y5iBCRNfaOScGNAlTlw2KH&#10;hXYTn2isoxEphEOBCtoYh0LK0LRkMazcQJy4H+ctxgS9kdrjlMJtL9dZtpUWO04NLQ703lLzW1+t&#10;Amc3x/102F71yX2bOjdffjOPSj09zm+vICLN8V/85/7UCl7S+vQl/QBZ3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kpaCcAAAADbAAAADwAAAAAAAAAAAAAAAACcAgAAZHJz&#10;L2Rvd25yZXYueG1sUEsFBgAAAAAEAAQA9wAAAIkDAAAAAA==&#10;">
                  <v:imagedata r:id="rId24" o:title=""/>
                  <v:path arrowok="t"/>
                </v:shape>
                <v:shape id="Picture 71" o:spid="_x0000_s1028" type="#_x0000_t75" style="position:absolute;left:548326;top:6924675;width:2698108;height:2832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0G&#10;/5LCAAAA2wAAAA8AAABkcnMvZG93bnJldi54bWxEj19rwjAUxd8HfodwB77N1IF/6IwyhIkgbFjd&#10;+6W5psXmpiSxrd/eDAY+Hs45v8NZbQbbiI58qB0rmE4yEMSl0zUbBefT19sSRIjIGhvHpOBOATbr&#10;0csKc+16PlJXRCMShEOOCqoY21zKUFZkMUxcS5y8i/MWY5LeSO2xT3DbyPcsm0uLNaeFClvaVlRe&#10;i5tV4Ozse9cf5jd9dL+mWJofPxs6pcavw+cHiEhDfIb/23utYDGFvy/pB8j1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dBv+SwgAAANsAAAAPAAAAAAAAAAAAAAAAAJwCAABk&#10;cnMvZG93bnJldi54bWxQSwUGAAAAAAQABAD3AAAAiwMAAAAA&#10;">
                  <v:imagedata r:id="rId25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14:paraId="30A32FB1" w14:textId="4EBD38FC" w:rsidR="00D45CC9" w:rsidRDefault="0038602A">
      <w:r>
        <w:rPr>
          <w:noProof/>
        </w:rPr>
        <w:drawing>
          <wp:inline distT="0" distB="0" distL="0" distR="0" wp14:anchorId="4C3FFE27" wp14:editId="49A8E7B2">
            <wp:extent cx="5029200" cy="777240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263B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52A6E58" wp14:editId="700B31BC">
                <wp:simplePos x="0" y="0"/>
                <wp:positionH relativeFrom="column">
                  <wp:posOffset>587375</wp:posOffset>
                </wp:positionH>
                <wp:positionV relativeFrom="paragraph">
                  <wp:posOffset>558165</wp:posOffset>
                </wp:positionV>
                <wp:extent cx="3885565" cy="668866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66886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74607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Add photo, logo or i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nserts available for download such as</w:t>
                            </w:r>
                          </w:p>
                          <w:p w14:paraId="1C365330" w14:textId="77777777" w:rsidR="0026263B" w:rsidRPr="00EC0DF2" w:rsidRDefault="0026263B" w:rsidP="0026263B">
                            <w:pPr>
                              <w:jc w:val="center"/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The Marines’ Hymn, The Marine’s</w:t>
                            </w:r>
                            <w:r w:rsidRPr="00EC0DF2"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 xml:space="preserve"> Prayer, The Watch, Old Glory</w:t>
                            </w:r>
                            <w:r>
                              <w:rPr>
                                <w:rFonts w:ascii="Times" w:hAnsi="Times"/>
                                <w:i/>
                                <w:color w:val="FFFFFF" w:themeColor="background1"/>
                              </w:rPr>
                              <w:t>, etc.</w:t>
                            </w:r>
                          </w:p>
                          <w:p w14:paraId="6B220757" w14:textId="77777777" w:rsidR="0026263B" w:rsidRPr="00A30837" w:rsidRDefault="0026263B" w:rsidP="0026263B">
                            <w:pPr>
                              <w:rPr>
                                <w:rFonts w:ascii="Times" w:hAnsi="Times"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47" type="#_x0000_t202" style="position:absolute;margin-left:46.25pt;margin-top:43.95pt;width:305.95pt;height:526.6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5t39QCAAAX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" filled="f" stroked="f">
                <v:textbox>
                  <w:txbxContent>
                    <w:p w14:paraId="30A74607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>Add photo, logo or i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nserts available for download such as</w:t>
                      </w:r>
                    </w:p>
                    <w:p w14:paraId="1C365330" w14:textId="77777777" w:rsidR="0026263B" w:rsidRPr="00EC0DF2" w:rsidRDefault="0026263B" w:rsidP="0026263B">
                      <w:pPr>
                        <w:jc w:val="center"/>
                        <w:rPr>
                          <w:rFonts w:ascii="Times" w:hAnsi="Times"/>
                          <w:i/>
                          <w:color w:val="FFFFFF" w:themeColor="background1"/>
                        </w:rPr>
                      </w:pP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The Marines’ Hymn, The Marine’s</w:t>
                      </w:r>
                      <w:r w:rsidRPr="00EC0DF2">
                        <w:rPr>
                          <w:rFonts w:ascii="Times" w:hAnsi="Times"/>
                          <w:i/>
                          <w:color w:val="FFFFFF" w:themeColor="background1"/>
                        </w:rPr>
                        <w:t xml:space="preserve"> Prayer, The Watch, Old Glory</w:t>
                      </w:r>
                      <w:r>
                        <w:rPr>
                          <w:rFonts w:ascii="Times" w:hAnsi="Times"/>
                          <w:i/>
                          <w:color w:val="FFFFFF" w:themeColor="background1"/>
                        </w:rPr>
                        <w:t>, etc.</w:t>
                      </w:r>
                    </w:p>
                    <w:p w14:paraId="6B220757" w14:textId="77777777" w:rsidR="0026263B" w:rsidRPr="00A30837" w:rsidRDefault="0026263B" w:rsidP="0026263B">
                      <w:pPr>
                        <w:rPr>
                          <w:rFonts w:ascii="Times" w:hAnsi="Times"/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45CC9" w:rsidSect="005D7D24">
      <w:pgSz w:w="7920" w:h="12240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">
    <w:altName w:val="Cambria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drawingGridHorizontalSpacing w:val="187"/>
  <w:drawingGridVerticalSpacing w:val="187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3CC"/>
    <w:rsid w:val="000C0732"/>
    <w:rsid w:val="00121B44"/>
    <w:rsid w:val="00123884"/>
    <w:rsid w:val="0013524D"/>
    <w:rsid w:val="001877AF"/>
    <w:rsid w:val="0026263B"/>
    <w:rsid w:val="00293B57"/>
    <w:rsid w:val="002B30A4"/>
    <w:rsid w:val="002C3C40"/>
    <w:rsid w:val="002E57EB"/>
    <w:rsid w:val="00350F94"/>
    <w:rsid w:val="0038602A"/>
    <w:rsid w:val="003940FE"/>
    <w:rsid w:val="003D05A9"/>
    <w:rsid w:val="004C573B"/>
    <w:rsid w:val="00511969"/>
    <w:rsid w:val="0057078F"/>
    <w:rsid w:val="005742D2"/>
    <w:rsid w:val="005C6BB2"/>
    <w:rsid w:val="005D7D24"/>
    <w:rsid w:val="006023AE"/>
    <w:rsid w:val="00693CB0"/>
    <w:rsid w:val="006B7044"/>
    <w:rsid w:val="006F3141"/>
    <w:rsid w:val="007B1678"/>
    <w:rsid w:val="007B4381"/>
    <w:rsid w:val="007F0726"/>
    <w:rsid w:val="008178FA"/>
    <w:rsid w:val="008623CC"/>
    <w:rsid w:val="008A458D"/>
    <w:rsid w:val="008E7844"/>
    <w:rsid w:val="008F5E88"/>
    <w:rsid w:val="0091020B"/>
    <w:rsid w:val="009D7BAF"/>
    <w:rsid w:val="00A27F13"/>
    <w:rsid w:val="00A30837"/>
    <w:rsid w:val="00A56D7C"/>
    <w:rsid w:val="00A819B7"/>
    <w:rsid w:val="00B14E7A"/>
    <w:rsid w:val="00B82859"/>
    <w:rsid w:val="00BE504B"/>
    <w:rsid w:val="00CD2885"/>
    <w:rsid w:val="00D45CC9"/>
    <w:rsid w:val="00DD2688"/>
    <w:rsid w:val="00E46097"/>
    <w:rsid w:val="00E82608"/>
    <w:rsid w:val="00E859BC"/>
    <w:rsid w:val="00E85E8A"/>
    <w:rsid w:val="00EA7513"/>
    <w:rsid w:val="00F23755"/>
    <w:rsid w:val="00F30021"/>
    <w:rsid w:val="00FE2D8D"/>
    <w:rsid w:val="00FF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FE9D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5C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45CC9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819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26263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png"/><Relationship Id="rId21" Type="http://schemas.openxmlformats.org/officeDocument/2006/relationships/image" Target="media/image12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" Type="http://schemas.openxmlformats.org/officeDocument/2006/relationships/customXml" Target="../customXml/item1.xml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comcamimacjdhjw:Downloads:Document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 w="12700" cmpd="sng"/>
        <a:effectLst/>
      </a:spPr>
      <a:bodyPr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8BD96DA59164692113C1EA4C9AEFC" ma:contentTypeVersion="2" ma:contentTypeDescription="Create a new document." ma:contentTypeScope="" ma:versionID="ae2d3e01f7ced3097f3c7122afb9fddc">
  <xsd:schema xmlns:xsd="http://www.w3.org/2001/XMLSchema" xmlns:xs="http://www.w3.org/2001/XMLSchema" xmlns:p="http://schemas.microsoft.com/office/2006/metadata/properties" xmlns:ns2="25a9be34-2663-41e7-8609-fed3eaf114b7" targetNamespace="http://schemas.microsoft.com/office/2006/metadata/properties" ma:root="true" ma:fieldsID="e784ab72e03fa7091aac23b8cc2154e7" ns2:_="">
    <xsd:import namespace="25a9be34-2663-41e7-8609-fed3eaf114b7"/>
    <xsd:element name="properties">
      <xsd:complexType>
        <xsd:sequence>
          <xsd:element name="documentManagement">
            <xsd:complexType>
              <xsd:all>
                <xsd:element ref="ns2:ProgramType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9be34-2663-41e7-8609-fed3eaf114b7" elementFormDefault="qualified">
    <xsd:import namespace="http://schemas.microsoft.com/office/2006/documentManagement/types"/>
    <xsd:import namespace="http://schemas.microsoft.com/office/infopath/2007/PartnerControls"/>
    <xsd:element name="ProgramType" ma:index="8" nillable="true" ma:displayName="Program Type" ma:format="Dropdown" ma:internalName="ProgramType">
      <xsd:simpleType>
        <xsd:restriction base="dms:Text">
          <xsd:maxLength value="255"/>
        </xsd:restriction>
      </xsd:simpleType>
    </xsd:element>
    <xsd:element name="Thumbnail" ma:index="9" nillable="true" ma:displayName="Thumbnail" ma:format="Thumbnail" ma:internalName="Thumbnail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gramType xmlns="25a9be34-2663-41e7-8609-fed3eaf114b7">Relief &amp; Appointment</ProgramType>
    <Thumbnail xmlns="25a9be34-2663-41e7-8609-fed3eaf114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5C6AF1-0F0C-4EB4-889C-9523156A3C4D}"/>
</file>

<file path=customXml/itemProps2.xml><?xml version="1.0" encoding="utf-8"?>
<ds:datastoreItem xmlns:ds="http://schemas.openxmlformats.org/officeDocument/2006/customXml" ds:itemID="{B4F9953D-BD75-4DBC-9547-E389F3D1C2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DE3580E-B36D-40C6-B3B0-145DC6664B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DA8D24-5290-3648-971C-B44605B00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Document1.dot</Template>
  <TotalTime>1</TotalTime>
  <Pages>12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Relief &amp; Appointment - Bloodstripe</dc:title>
  <dc:subject/>
  <dc:creator/>
  <cp:keywords>Relief &amp; Appointment - Bloodstripe</cp:keywords>
  <dc:description/>
  <cp:lastModifiedBy/>
  <cp:revision>2</cp:revision>
  <dcterms:created xsi:type="dcterms:W3CDTF">2021-04-14T18:29:00Z</dcterms:created>
  <dcterms:modified xsi:type="dcterms:W3CDTF">2021-04-14T18:29:00Z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0x010100B4D8BD96DA59164692113C1EA4C9AEFC</vt:lpwstr>
  </property>
  <property fmtid="{D5CDD505-2E9C-101B-9397-08002B2CF9AE}" pid="3" name="Order">
    <vt:r8>3400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vti_imgdate">
    <vt:lpwstr/>
  </property>
</Properties>
</file>