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2B561EB4" w:rsidR="004C573B" w:rsidRDefault="00A1644A">
      <w:r>
        <w:rPr>
          <w:noProof/>
        </w:rPr>
        <w:drawing>
          <wp:anchor distT="0" distB="0" distL="114300" distR="114300" simplePos="0" relativeHeight="251770880" behindDoc="1" locked="1" layoutInCell="1" allowOverlap="1" wp14:anchorId="21E4A932" wp14:editId="5C3BB9C8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1609A202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01B4D27E" w:rsidR="00A30837" w:rsidRDefault="00A30837"/>
    <w:p w14:paraId="7F4BEE6A" w14:textId="3DBEB3C4" w:rsidR="00A30837" w:rsidRDefault="00A30837"/>
    <w:p w14:paraId="1F064AC7" w14:textId="5C408043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777777" w:rsidR="00A30837" w:rsidRDefault="00A30837"/>
    <w:p w14:paraId="43ACA216" w14:textId="77777777" w:rsidR="00A30837" w:rsidRDefault="00A30837"/>
    <w:p w14:paraId="50D30AFF" w14:textId="4E37D7F0" w:rsidR="00A30837" w:rsidRDefault="00A30837"/>
    <w:p w14:paraId="4B59ACC8" w14:textId="51B8A525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33A46544" w:rsidR="00A30837" w:rsidRDefault="00A1644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244A7" wp14:editId="5BCE8F98">
                <wp:simplePos x="0" y="0"/>
                <wp:positionH relativeFrom="margin">
                  <wp:posOffset>546100</wp:posOffset>
                </wp:positionH>
                <wp:positionV relativeFrom="margin">
                  <wp:posOffset>4500245</wp:posOffset>
                </wp:positionV>
                <wp:extent cx="3957320" cy="64748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7320" cy="647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2E428" w14:textId="13F5896D" w:rsidR="008F5E88" w:rsidRPr="00A1644A" w:rsidRDefault="008F5E88" w:rsidP="008F5E88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  <w:sz w:val="48"/>
                                <w:szCs w:val="48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48"/>
                                <w:szCs w:val="48"/>
                              </w:rPr>
                              <w:t>RELIEF &amp;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pt;margin-top:354.35pt;width:311.6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" filled="f" stroked="f">
                <v:path arrowok="t"/>
                <v:textbox>
                  <w:txbxContent>
                    <w:p w14:paraId="1362E428" w14:textId="13F5896D" w:rsidR="008F5E88" w:rsidRPr="00A1644A" w:rsidRDefault="008F5E88" w:rsidP="008F5E88">
                      <w:pPr>
                        <w:jc w:val="center"/>
                        <w:rPr>
                          <w:rFonts w:ascii="Times New Roman" w:hAnsi="Times New Roman"/>
                          <w:color w:val="658F97"/>
                          <w:sz w:val="48"/>
                          <w:szCs w:val="48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  <w:sz w:val="48"/>
                          <w:szCs w:val="48"/>
                        </w:rPr>
                        <w:t>RELIEF &amp; APPOINTMENT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60361D" w14:textId="373C7DB8" w:rsidR="00A30837" w:rsidRDefault="00A30837">
      <w:bookmarkStart w:id="0" w:name="_GoBack"/>
    </w:p>
    <w:bookmarkEnd w:id="0"/>
    <w:p w14:paraId="7408E068" w14:textId="77777777" w:rsidR="00A30837" w:rsidRDefault="00A30837"/>
    <w:p w14:paraId="1395E8E0" w14:textId="26AFCF77" w:rsidR="00A30837" w:rsidRDefault="00A1644A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9EE1BA" wp14:editId="441557F1">
                <wp:simplePos x="0" y="0"/>
                <wp:positionH relativeFrom="margin">
                  <wp:posOffset>584200</wp:posOffset>
                </wp:positionH>
                <wp:positionV relativeFrom="margin">
                  <wp:posOffset>5088255</wp:posOffset>
                </wp:positionV>
                <wp:extent cx="3893820" cy="13271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3820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2D08F2" w14:textId="77777777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  <w:t>COMMAND</w:t>
                            </w:r>
                          </w:p>
                          <w:p w14:paraId="0FBCF13A" w14:textId="77777777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  <w:sz w:val="20"/>
                                <w:szCs w:val="20"/>
                              </w:rPr>
                            </w:pPr>
                          </w:p>
                          <w:p w14:paraId="5E7EF238" w14:textId="79AD98D3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  <w:p w14:paraId="471F385E" w14:textId="217AA8E2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</w:rPr>
                              <w:t xml:space="preserve">RELINQUISHES </w:t>
                            </w: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</w:rPr>
                              <w:t>POST</w:t>
                            </w: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</w:rPr>
                              <w:t xml:space="preserve"> TO</w:t>
                            </w:r>
                          </w:p>
                          <w:p w14:paraId="13C248D1" w14:textId="13CCD5BC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6pt;margin-top:400.65pt;width:306.6pt;height:10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" filled="f" stroked="f">
                <v:path arrowok="t"/>
                <v:textbox>
                  <w:txbxContent>
                    <w:p w14:paraId="392D08F2" w14:textId="77777777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  <w:t>COMMAND</w:t>
                      </w:r>
                    </w:p>
                    <w:p w14:paraId="0FBCF13A" w14:textId="77777777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  <w:sz w:val="20"/>
                          <w:szCs w:val="20"/>
                        </w:rPr>
                      </w:pPr>
                    </w:p>
                    <w:p w14:paraId="5E7EF238" w14:textId="79AD98D3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  <w:t xml:space="preserve">RANK </w:t>
                      </w:r>
                      <w:r w:rsidRPr="00A1644A"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  <w:t>FIRST M. LAST</w:t>
                      </w:r>
                    </w:p>
                    <w:p w14:paraId="471F385E" w14:textId="217AA8E2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</w:rPr>
                        <w:t xml:space="preserve">RELINQUISHES </w:t>
                      </w:r>
                      <w:r w:rsidRPr="00A1644A">
                        <w:rPr>
                          <w:rFonts w:ascii="Times New Roman" w:hAnsi="Times New Roman"/>
                          <w:color w:val="658F97"/>
                        </w:rPr>
                        <w:t>POST</w:t>
                      </w:r>
                      <w:r w:rsidRPr="00A1644A">
                        <w:rPr>
                          <w:rFonts w:ascii="Times New Roman" w:hAnsi="Times New Roman"/>
                          <w:color w:val="658F97"/>
                        </w:rPr>
                        <w:t xml:space="preserve"> TO</w:t>
                      </w:r>
                    </w:p>
                    <w:p w14:paraId="13C248D1" w14:textId="13CCD5BC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  <w:t xml:space="preserve">RANK </w:t>
                      </w:r>
                      <w:r w:rsidRPr="00A1644A">
                        <w:rPr>
                          <w:rFonts w:ascii="Times New Roman" w:hAnsi="Times New Roman"/>
                          <w:color w:val="658F97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9138CD9" w14:textId="77777777" w:rsidR="00A30837" w:rsidRDefault="00A30837"/>
    <w:p w14:paraId="7E0F58DD" w14:textId="77777777" w:rsidR="00A30837" w:rsidRDefault="00A30837"/>
    <w:p w14:paraId="2DD11630" w14:textId="705689F5" w:rsidR="00A30837" w:rsidRDefault="00A30837"/>
    <w:p w14:paraId="494D0BAD" w14:textId="6E76CB57" w:rsidR="00A30837" w:rsidRDefault="00A30837"/>
    <w:p w14:paraId="2BC5B654" w14:textId="663434E7" w:rsidR="00A30837" w:rsidRDefault="00A30837"/>
    <w:p w14:paraId="5AF07D1F" w14:textId="77777777" w:rsidR="00A30837" w:rsidRDefault="00A30837"/>
    <w:p w14:paraId="56FCE879" w14:textId="59125964" w:rsidR="00A30837" w:rsidRDefault="00A30837"/>
    <w:p w14:paraId="3F6F5E79" w14:textId="2FFC3BCD" w:rsidR="00A30837" w:rsidRDefault="00A1644A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0CC34" wp14:editId="7FF6BC7D">
                <wp:simplePos x="0" y="0"/>
                <wp:positionH relativeFrom="margin">
                  <wp:posOffset>452755</wp:posOffset>
                </wp:positionH>
                <wp:positionV relativeFrom="margin">
                  <wp:posOffset>6460067</wp:posOffset>
                </wp:positionV>
                <wp:extent cx="4133850" cy="620183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20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02529" w14:textId="77777777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</w:rPr>
                              <w:t>LOCATION OF EVENT</w:t>
                            </w:r>
                          </w:p>
                          <w:p w14:paraId="2C4E6851" w14:textId="77777777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</w:rPr>
                              <w:t>BASE OR STATION</w:t>
                            </w:r>
                          </w:p>
                          <w:p w14:paraId="5704BDC5" w14:textId="77777777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.65pt;margin-top:508.65pt;width:325.5pt;height:48.8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" filled="f" stroked="f">
                <v:path arrowok="t"/>
                <v:textbox>
                  <w:txbxContent>
                    <w:p w14:paraId="1F702529" w14:textId="77777777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</w:rPr>
                        <w:t>LOCATION OF EVENT</w:t>
                      </w:r>
                    </w:p>
                    <w:p w14:paraId="2C4E6851" w14:textId="77777777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</w:rPr>
                        <w:t>BASE OR STATION</w:t>
                      </w:r>
                    </w:p>
                    <w:p w14:paraId="5704BDC5" w14:textId="77777777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438505C3" w:rsidR="00A30837" w:rsidRDefault="00A30837"/>
    <w:p w14:paraId="345DA51F" w14:textId="77777777" w:rsidR="00A30837" w:rsidRDefault="00A30837"/>
    <w:p w14:paraId="079476C6" w14:textId="16ADEF23" w:rsidR="00A30837" w:rsidRDefault="00A1644A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B5A332" wp14:editId="0072A1B1">
                <wp:simplePos x="0" y="0"/>
                <wp:positionH relativeFrom="margin">
                  <wp:posOffset>603250</wp:posOffset>
                </wp:positionH>
                <wp:positionV relativeFrom="margin">
                  <wp:posOffset>7103110</wp:posOffset>
                </wp:positionV>
                <wp:extent cx="3829050" cy="388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F1204E" w14:textId="77777777" w:rsidR="0013524D" w:rsidRPr="00A1644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658F97"/>
                                <w:sz w:val="36"/>
                                <w:szCs w:val="36"/>
                              </w:rPr>
                            </w:pPr>
                            <w:r w:rsidRPr="00A1644A">
                              <w:rPr>
                                <w:rFonts w:ascii="Times New Roman" w:hAnsi="Times New Roman"/>
                                <w:color w:val="658F97"/>
                                <w:sz w:val="36"/>
                                <w:szCs w:val="36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59.3pt;width:301.5pt;height:30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" filled="f" stroked="f">
                <v:path arrowok="t"/>
                <v:textbox>
                  <w:txbxContent>
                    <w:p w14:paraId="6BF1204E" w14:textId="77777777" w:rsidR="0013524D" w:rsidRPr="00A1644A" w:rsidRDefault="0013524D" w:rsidP="0013524D">
                      <w:pPr>
                        <w:jc w:val="center"/>
                        <w:rPr>
                          <w:rFonts w:ascii="Times New Roman" w:hAnsi="Times New Roman"/>
                          <w:color w:val="658F97"/>
                          <w:sz w:val="36"/>
                          <w:szCs w:val="36"/>
                        </w:rPr>
                      </w:pPr>
                      <w:r w:rsidRPr="00A1644A">
                        <w:rPr>
                          <w:rFonts w:ascii="Times New Roman" w:hAnsi="Times New Roman"/>
                          <w:color w:val="658F97"/>
                          <w:sz w:val="36"/>
                          <w:szCs w:val="36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E7AC7F8" w:rsidR="00A30837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566FC0" wp14:editId="53387418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CA8FAA">
            <wp:simplePos x="0" y="0"/>
            <wp:positionH relativeFrom="column">
              <wp:posOffset>693420</wp:posOffset>
            </wp:positionH>
            <wp:positionV relativeFrom="paragraph">
              <wp:posOffset>2963</wp:posOffset>
            </wp:positionV>
            <wp:extent cx="3657600" cy="18288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31BBC8E5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16BD3B" wp14:editId="70F64984">
                <wp:simplePos x="0" y="0"/>
                <wp:positionH relativeFrom="margin">
                  <wp:posOffset>431800</wp:posOffset>
                </wp:positionH>
                <wp:positionV relativeFrom="margin">
                  <wp:posOffset>3083984</wp:posOffset>
                </wp:positionV>
                <wp:extent cx="4157345" cy="4036483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2FC2B695" w:rsidR="008F5E88" w:rsidRPr="0091020B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Relief and Appointment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A. Motivator will relinquish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his/her post to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B. Motivator.</w:t>
                            </w:r>
                          </w:p>
                          <w:p w14:paraId="34AA1415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42.85pt;width:327.35pt;height:317.8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tWN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" filled="f" stroked="f">
                <v:textbox>
                  <w:txbxContent>
                    <w:p w14:paraId="7D45B32F" w14:textId="2FC2B695" w:rsidR="008F5E88" w:rsidRPr="0091020B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Relief and Appointment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A. Motivator will relinquish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his/her post to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B. Motivator.</w:t>
                      </w:r>
                    </w:p>
                    <w:p w14:paraId="34AA1415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2B115E9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A27BA9" wp14:editId="336F4836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0A994B95" w:rsidR="00E82608" w:rsidRDefault="00E82608"/>
    <w:p w14:paraId="7A80E719" w14:textId="35F53F43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235EF" wp14:editId="4F3211D0">
                <wp:simplePos x="0" y="0"/>
                <wp:positionH relativeFrom="margin">
                  <wp:posOffset>432435</wp:posOffset>
                </wp:positionH>
                <wp:positionV relativeFrom="margin">
                  <wp:posOffset>632460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9.8pt;width:327.35pt;height:30.5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IO+M7vdAAAACQEAAA8AAAAAAAAAAAAAAAAAKgUAAGRycy9kb3du&#10;cmV2LnhtbFBLBQYAAAAABAAEAPMAAAA0BgAAAAA=&#10;" filled="f" stroked="f">
                <v:textbox>
                  <w:txbxContent>
                    <w:p w14:paraId="1533E65D" w14:textId="19E65EF3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E9E3939" w:rsidR="00E82608" w:rsidRDefault="00E82608"/>
    <w:p w14:paraId="5A877C75" w14:textId="0705FA4E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17331" wp14:editId="4EE23C5E">
                <wp:simplePos x="0" y="0"/>
                <wp:positionH relativeFrom="margin">
                  <wp:posOffset>431800</wp:posOffset>
                </wp:positionH>
                <wp:positionV relativeFrom="margin">
                  <wp:posOffset>1235710</wp:posOffset>
                </wp:positionV>
                <wp:extent cx="4157345" cy="59416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3A3F56C2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RELIEF AND APPOINTMENT</w:t>
                            </w:r>
                          </w:p>
                          <w:p w14:paraId="55AA1059" w14:textId="3CFCDCEF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3B8E6D68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RELIEVED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8D0B55B" w14:textId="2C4DB110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APPOINTED 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9CA1C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8F5E88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8F5E88" w:rsidRPr="00A819B7" w:rsidRDefault="008F5E88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7.3pt;width:327.35pt;height:467.8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Qs/9M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" filled="f" stroked="f">
                <v:textbox>
                  <w:txbxContent>
                    <w:p w14:paraId="652B49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3A3F56C2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RELIEF AND APPOINTMENT</w:t>
                      </w:r>
                    </w:p>
                    <w:p w14:paraId="55AA1059" w14:textId="3CFCDCEF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3B8E6D68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RELIEVED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8D0B55B" w14:textId="2C4DB110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APPOINTED 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9CA1C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8F5E88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8F5E88" w:rsidRPr="00A819B7" w:rsidRDefault="008F5E88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251B2284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07E311" wp14:editId="5832B9E3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44C84B61" w:rsidR="00E82608" w:rsidRDefault="00E82608"/>
    <w:p w14:paraId="64E6C705" w14:textId="5300AD2A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114BC" wp14:editId="2D122E34">
                <wp:simplePos x="0" y="0"/>
                <wp:positionH relativeFrom="margin">
                  <wp:posOffset>440690</wp:posOffset>
                </wp:positionH>
                <wp:positionV relativeFrom="margin">
                  <wp:posOffset>623570</wp:posOffset>
                </wp:positionV>
                <wp:extent cx="4157345" cy="3835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4.7pt;margin-top:49.1pt;width:327.35pt;height:30.2pt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dOO9Q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" filled="f" stroked="f">
                <v:textbox>
                  <w:txbxContent>
                    <w:p w14:paraId="229BA08E" w14:textId="4D25A70E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6CD84A36" w:rsidR="00E82608" w:rsidRDefault="00E82608"/>
    <w:p w14:paraId="5918E614" w14:textId="40A3D900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6E0C8F" wp14:editId="2D835A95">
                <wp:simplePos x="0" y="0"/>
                <wp:positionH relativeFrom="margin">
                  <wp:posOffset>440055</wp:posOffset>
                </wp:positionH>
                <wp:positionV relativeFrom="margin">
                  <wp:posOffset>1168400</wp:posOffset>
                </wp:positionV>
                <wp:extent cx="4157345" cy="5983605"/>
                <wp:effectExtent l="0" t="0" r="0" b="1079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5331DF" w14:textId="77777777" w:rsidR="0026263B" w:rsidRPr="00F30021" w:rsidRDefault="0026263B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8F5E88" w:rsidRPr="00F30021" w:rsidRDefault="008F5E88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4.65pt;margin-top:92pt;width:327.35pt;height:471.1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" filled="f" stroked="f">
                <v:textbox>
                  <w:txbxContent>
                    <w:p w14:paraId="35ED6F49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5331DF" w14:textId="77777777" w:rsidR="0026263B" w:rsidRPr="00F30021" w:rsidRDefault="0026263B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8F5E88" w:rsidRPr="00F30021" w:rsidRDefault="008F5E88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107CBC66" w14:textId="77777777" w:rsidR="0026263B" w:rsidRDefault="0026263B" w:rsidP="0026263B"/>
    <w:p w14:paraId="1C543EB8" w14:textId="77777777" w:rsidR="0026263B" w:rsidRDefault="0026263B" w:rsidP="0026263B"/>
    <w:p w14:paraId="66F6CC0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4256" behindDoc="0" locked="0" layoutInCell="1" allowOverlap="1" wp14:anchorId="0DF7CD10" wp14:editId="76829894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467B2" wp14:editId="0EAAC9F2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3E8A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8FC49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FA379A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D7EBC54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DR/WYDyQIAAAg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43213E8A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8FC49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FA379A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D7EBC54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11F7D2" wp14:editId="515D01E3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B7FB" w14:textId="77777777" w:rsidR="0026263B" w:rsidRDefault="0026263B" w:rsidP="0026263B"/>
    <w:p w14:paraId="3487DBB2" w14:textId="77777777" w:rsidR="0026263B" w:rsidRDefault="0026263B" w:rsidP="0026263B">
      <w:pPr>
        <w:jc w:val="center"/>
      </w:pPr>
    </w:p>
    <w:p w14:paraId="5B040864" w14:textId="77777777" w:rsidR="0026263B" w:rsidRDefault="0026263B" w:rsidP="0026263B"/>
    <w:p w14:paraId="44C2BE2B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E500E" wp14:editId="3DF22D2F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D96E" w14:textId="77777777" w:rsidR="0026263B" w:rsidRPr="00763B73" w:rsidRDefault="0026263B" w:rsidP="0026263B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A10EA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BAFCC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F9F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A46D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4685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22DBF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5D8C3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6D7F8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5723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F4A00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ABB59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C62FAC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lxNM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" filled="f" stroked="f">
                <v:textbox>
                  <w:txbxContent>
                    <w:p w14:paraId="320BD96E" w14:textId="77777777" w:rsidR="0026263B" w:rsidRPr="00763B73" w:rsidRDefault="0026263B" w:rsidP="0026263B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A10EA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BAFCC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7FF9F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A46D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04685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22DBF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35D8C3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6D7F8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5723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F4A00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ABB59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C62FAC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06494A" w14:textId="77777777" w:rsidR="0026263B" w:rsidRDefault="0026263B" w:rsidP="0026263B"/>
    <w:p w14:paraId="52369BA3" w14:textId="77777777" w:rsidR="0026263B" w:rsidRDefault="0026263B" w:rsidP="0026263B"/>
    <w:p w14:paraId="13FD8A85" w14:textId="77777777" w:rsidR="0026263B" w:rsidRDefault="0026263B" w:rsidP="0026263B"/>
    <w:p w14:paraId="00B7BCAE" w14:textId="77777777" w:rsidR="0026263B" w:rsidRDefault="0026263B" w:rsidP="0026263B"/>
    <w:p w14:paraId="23CE00B5" w14:textId="77777777" w:rsidR="0026263B" w:rsidRDefault="0026263B" w:rsidP="0026263B"/>
    <w:p w14:paraId="30FDDAA6" w14:textId="77777777" w:rsidR="0026263B" w:rsidRDefault="0026263B" w:rsidP="0026263B"/>
    <w:p w14:paraId="15B9EECE" w14:textId="77777777" w:rsidR="0026263B" w:rsidRDefault="0026263B" w:rsidP="0026263B"/>
    <w:p w14:paraId="190B2486" w14:textId="77777777" w:rsidR="0026263B" w:rsidRDefault="0026263B" w:rsidP="0026263B"/>
    <w:p w14:paraId="5B84F60B" w14:textId="77777777" w:rsidR="0026263B" w:rsidRDefault="0026263B" w:rsidP="0026263B"/>
    <w:p w14:paraId="16DFDF86" w14:textId="77777777" w:rsidR="0026263B" w:rsidRDefault="0026263B" w:rsidP="0026263B"/>
    <w:p w14:paraId="258ED978" w14:textId="77777777" w:rsidR="0026263B" w:rsidRDefault="0026263B" w:rsidP="0026263B"/>
    <w:p w14:paraId="74399680" w14:textId="77777777" w:rsidR="0026263B" w:rsidRDefault="0026263B" w:rsidP="0026263B"/>
    <w:p w14:paraId="604F9865" w14:textId="77777777" w:rsidR="0026263B" w:rsidRDefault="0026263B" w:rsidP="0026263B"/>
    <w:p w14:paraId="68964A1C" w14:textId="77777777" w:rsidR="0026263B" w:rsidRDefault="0026263B" w:rsidP="0026263B"/>
    <w:p w14:paraId="68A5F1D5" w14:textId="77777777" w:rsidR="0026263B" w:rsidRDefault="0026263B" w:rsidP="0026263B"/>
    <w:p w14:paraId="413B542B" w14:textId="77777777" w:rsidR="0026263B" w:rsidRDefault="0026263B" w:rsidP="0026263B"/>
    <w:p w14:paraId="1C18BCA8" w14:textId="77777777" w:rsidR="0026263B" w:rsidRDefault="0026263B" w:rsidP="0026263B"/>
    <w:p w14:paraId="7C0A33FF" w14:textId="77777777" w:rsidR="0026263B" w:rsidRDefault="0026263B" w:rsidP="0026263B"/>
    <w:p w14:paraId="2E79BBF8" w14:textId="77777777" w:rsidR="0026263B" w:rsidRDefault="0026263B" w:rsidP="0026263B"/>
    <w:p w14:paraId="0F2CD62A" w14:textId="77777777" w:rsidR="0026263B" w:rsidRDefault="0026263B" w:rsidP="0026263B"/>
    <w:p w14:paraId="4620BE28" w14:textId="77777777" w:rsidR="0026263B" w:rsidRDefault="0026263B" w:rsidP="0026263B"/>
    <w:p w14:paraId="712BE782" w14:textId="77777777" w:rsidR="0026263B" w:rsidRDefault="0026263B" w:rsidP="0026263B"/>
    <w:p w14:paraId="3C5D6468" w14:textId="77777777" w:rsidR="0026263B" w:rsidRDefault="0026263B" w:rsidP="0026263B"/>
    <w:p w14:paraId="65E1BF1F" w14:textId="77777777" w:rsidR="0026263B" w:rsidRDefault="0026263B" w:rsidP="0026263B"/>
    <w:p w14:paraId="206E0432" w14:textId="77777777" w:rsidR="0026263B" w:rsidRDefault="0026263B" w:rsidP="0026263B"/>
    <w:p w14:paraId="37A3B646" w14:textId="77777777" w:rsidR="0026263B" w:rsidRDefault="0026263B" w:rsidP="0026263B"/>
    <w:p w14:paraId="1E94798B" w14:textId="77777777" w:rsidR="0026263B" w:rsidRDefault="0026263B" w:rsidP="0026263B"/>
    <w:p w14:paraId="4107825E" w14:textId="77777777" w:rsidR="0026263B" w:rsidRDefault="0026263B" w:rsidP="0026263B"/>
    <w:p w14:paraId="582124D1" w14:textId="77777777" w:rsidR="0026263B" w:rsidRDefault="0026263B" w:rsidP="0026263B"/>
    <w:p w14:paraId="0A8E4982" w14:textId="77777777" w:rsidR="0026263B" w:rsidRDefault="0026263B" w:rsidP="0026263B"/>
    <w:p w14:paraId="0FA6C311" w14:textId="77777777" w:rsidR="0026263B" w:rsidRDefault="0026263B" w:rsidP="0026263B"/>
    <w:p w14:paraId="0B96178E" w14:textId="77777777" w:rsidR="0026263B" w:rsidRDefault="0026263B" w:rsidP="0026263B"/>
    <w:p w14:paraId="181254CA" w14:textId="77777777" w:rsidR="0026263B" w:rsidRDefault="0026263B" w:rsidP="0026263B"/>
    <w:p w14:paraId="124B97B0" w14:textId="77777777" w:rsidR="0026263B" w:rsidRDefault="0026263B" w:rsidP="0026263B"/>
    <w:p w14:paraId="7906E74B" w14:textId="77777777" w:rsidR="0026263B" w:rsidRDefault="0026263B" w:rsidP="0026263B"/>
    <w:p w14:paraId="18E41678" w14:textId="77777777" w:rsidR="0026263B" w:rsidRDefault="0026263B" w:rsidP="0026263B"/>
    <w:p w14:paraId="013EB491" w14:textId="77777777" w:rsidR="0026263B" w:rsidRDefault="0026263B" w:rsidP="0026263B"/>
    <w:p w14:paraId="5DA1D047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C46E8" wp14:editId="67F8FC29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E3A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A3B7AB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6DEC505" w14:textId="77777777" w:rsidR="0026263B" w:rsidRPr="008E7844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B394029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4KGcs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" filled="f" stroked="f">
                <v:textbox inset="0,0,0,0">
                  <w:txbxContent>
                    <w:p w14:paraId="1C3AE3A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A3B7AB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6DEC505" w14:textId="77777777" w:rsidR="0026263B" w:rsidRPr="008E7844" w:rsidRDefault="0026263B" w:rsidP="0026263B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B394029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5EE8E7B" wp14:editId="3BDCD981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3C01713" w14:textId="77777777" w:rsidR="0026263B" w:rsidRDefault="0026263B" w:rsidP="0026263B"/>
    <w:p w14:paraId="1B420CB2" w14:textId="77777777" w:rsidR="0026263B" w:rsidRDefault="0026263B" w:rsidP="0026263B"/>
    <w:p w14:paraId="4FEDC581" w14:textId="77777777" w:rsidR="0026263B" w:rsidRDefault="0026263B" w:rsidP="0026263B"/>
    <w:p w14:paraId="6FBED29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7328" behindDoc="0" locked="0" layoutInCell="1" allowOverlap="1" wp14:anchorId="2290F505" wp14:editId="2E147B69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8D7A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F46A1" wp14:editId="44D58660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3E5F3BBD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8389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310EDB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13CD2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B2836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68A4D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9C24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EFBBC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0440F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73C7AD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40D49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2923F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556670B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BBEB6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43E46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9D3C0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4836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DC5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F9C6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CED88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655A21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3E5F3BBD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8389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310EDB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13CD2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B2836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68A4D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9C24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EFBBC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D0440F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73C7AD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40D49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2923F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556670B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BBEB6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A43E46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9D3C0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4836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01DC5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6F9C6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CED88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655A21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BD31CC" w14:textId="77777777" w:rsidR="0026263B" w:rsidRDefault="0026263B" w:rsidP="0026263B"/>
    <w:p w14:paraId="3B2C4CF4" w14:textId="77777777" w:rsidR="0026263B" w:rsidRDefault="0026263B" w:rsidP="0026263B"/>
    <w:p w14:paraId="2D911192" w14:textId="77777777" w:rsidR="0026263B" w:rsidRDefault="0026263B" w:rsidP="0026263B"/>
    <w:p w14:paraId="315BDB37" w14:textId="77777777" w:rsidR="0026263B" w:rsidRDefault="0026263B" w:rsidP="0026263B"/>
    <w:p w14:paraId="2BF5AA45" w14:textId="77777777" w:rsidR="0026263B" w:rsidRDefault="0026263B" w:rsidP="0026263B"/>
    <w:p w14:paraId="0A91D204" w14:textId="77777777" w:rsidR="0026263B" w:rsidRDefault="0026263B" w:rsidP="0026263B"/>
    <w:p w14:paraId="173298BB" w14:textId="77777777" w:rsidR="0026263B" w:rsidRDefault="0026263B" w:rsidP="0026263B"/>
    <w:p w14:paraId="0B19F708" w14:textId="77777777" w:rsidR="0026263B" w:rsidRDefault="0026263B" w:rsidP="0026263B"/>
    <w:p w14:paraId="7E26B11D" w14:textId="77777777" w:rsidR="0026263B" w:rsidRDefault="0026263B" w:rsidP="0026263B"/>
    <w:p w14:paraId="2D65A31E" w14:textId="77777777" w:rsidR="0026263B" w:rsidRDefault="0026263B" w:rsidP="0026263B"/>
    <w:p w14:paraId="2F2F79DC" w14:textId="77777777" w:rsidR="0026263B" w:rsidRDefault="0026263B" w:rsidP="0026263B"/>
    <w:p w14:paraId="4B62BD18" w14:textId="77777777" w:rsidR="0026263B" w:rsidRDefault="0026263B" w:rsidP="0026263B"/>
    <w:p w14:paraId="25FD2932" w14:textId="77777777" w:rsidR="0026263B" w:rsidRDefault="0026263B" w:rsidP="0026263B"/>
    <w:p w14:paraId="7C223715" w14:textId="77777777" w:rsidR="0026263B" w:rsidRDefault="0026263B" w:rsidP="0026263B"/>
    <w:p w14:paraId="47A80B40" w14:textId="77777777" w:rsidR="0026263B" w:rsidRDefault="0026263B" w:rsidP="0026263B"/>
    <w:p w14:paraId="14C48260" w14:textId="77777777" w:rsidR="0026263B" w:rsidRDefault="0026263B" w:rsidP="0026263B"/>
    <w:p w14:paraId="51CA5479" w14:textId="77777777" w:rsidR="0026263B" w:rsidRDefault="0026263B" w:rsidP="0026263B"/>
    <w:p w14:paraId="5A177741" w14:textId="77777777" w:rsidR="0026263B" w:rsidRDefault="0026263B" w:rsidP="0026263B"/>
    <w:p w14:paraId="5146D586" w14:textId="77777777" w:rsidR="0026263B" w:rsidRDefault="0026263B" w:rsidP="0026263B"/>
    <w:p w14:paraId="257A5883" w14:textId="77777777" w:rsidR="0026263B" w:rsidRDefault="0026263B" w:rsidP="0026263B"/>
    <w:p w14:paraId="61A26378" w14:textId="77777777" w:rsidR="0026263B" w:rsidRDefault="0026263B" w:rsidP="0026263B"/>
    <w:p w14:paraId="2DCED02E" w14:textId="77777777" w:rsidR="0026263B" w:rsidRDefault="0026263B" w:rsidP="0026263B"/>
    <w:p w14:paraId="72154987" w14:textId="77777777" w:rsidR="0026263B" w:rsidRDefault="0026263B" w:rsidP="0026263B"/>
    <w:p w14:paraId="35B2B18F" w14:textId="77777777" w:rsidR="0026263B" w:rsidRDefault="0026263B" w:rsidP="0026263B"/>
    <w:p w14:paraId="23529BFC" w14:textId="77777777" w:rsidR="0026263B" w:rsidRDefault="0026263B" w:rsidP="0026263B"/>
    <w:p w14:paraId="3336CEA4" w14:textId="77777777" w:rsidR="0026263B" w:rsidRDefault="0026263B" w:rsidP="0026263B"/>
    <w:p w14:paraId="58A236FA" w14:textId="77777777" w:rsidR="0026263B" w:rsidRDefault="0026263B" w:rsidP="0026263B"/>
    <w:p w14:paraId="62240702" w14:textId="77777777" w:rsidR="0026263B" w:rsidRDefault="0026263B" w:rsidP="0026263B"/>
    <w:p w14:paraId="1B2DD10A" w14:textId="77777777" w:rsidR="0026263B" w:rsidRDefault="0026263B" w:rsidP="0026263B"/>
    <w:p w14:paraId="47B92308" w14:textId="77777777" w:rsidR="0026263B" w:rsidRDefault="0026263B" w:rsidP="0026263B"/>
    <w:p w14:paraId="2481BECD" w14:textId="77777777" w:rsidR="0026263B" w:rsidRDefault="0026263B" w:rsidP="0026263B"/>
    <w:p w14:paraId="20819099" w14:textId="77777777" w:rsidR="0026263B" w:rsidRDefault="0026263B" w:rsidP="0026263B"/>
    <w:p w14:paraId="2594F40F" w14:textId="77777777" w:rsidR="0026263B" w:rsidRDefault="0026263B" w:rsidP="0026263B"/>
    <w:p w14:paraId="5E6398F2" w14:textId="77777777" w:rsidR="0026263B" w:rsidRDefault="0026263B" w:rsidP="0026263B"/>
    <w:p w14:paraId="2DEF7047" w14:textId="77777777" w:rsidR="0026263B" w:rsidRDefault="0026263B" w:rsidP="0026263B"/>
    <w:p w14:paraId="55B33101" w14:textId="77777777" w:rsidR="0026263B" w:rsidRDefault="0026263B" w:rsidP="0026263B"/>
    <w:p w14:paraId="566BCBB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0DC54" wp14:editId="266158FC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uIRt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2wMG4Y9&#10;H5FyoesdcNXqbtqdobMG+HRDnL8nFsYb6Akry9/Bhwu9LbHeSxittP3+J33wh/aCFaNAghK75zWx&#10;DCPxRcE8nmdAb9gv8ZADpeBgjy2LY4tay6mGJmWQuqFRDP5e9CK3Wj7CZqvCq2AiisLbJfa9OPXd&#10;EoPNSFlVRSfYKIb4G/VgaAgdehamZd4+Emv2I+WBV7e6XyykeDNZnW+4qXS19po3cewC7B2q+3bA&#10;Noos3W/OsO6Oz9HrZb9PfgE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BwbiEb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0729827" w14:textId="77777777" w:rsidR="0026263B" w:rsidRDefault="0026263B" w:rsidP="0026263B"/>
    <w:p w14:paraId="4743C8E3" w14:textId="77777777" w:rsidR="0026263B" w:rsidRDefault="0026263B" w:rsidP="0026263B"/>
    <w:p w14:paraId="0E7E999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9F868C" wp14:editId="25F9A23F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072D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6781360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78C356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8E956A2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" filled="f" stroked="f">
                <v:textbox inset="0,0,0,0">
                  <w:txbxContent>
                    <w:p w14:paraId="1E38072D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6781360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278C356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8E956A2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D20840" wp14:editId="38937663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9D5FA3D" w14:textId="77777777" w:rsidR="0026263B" w:rsidRDefault="0026263B" w:rsidP="0026263B"/>
    <w:p w14:paraId="10EDB03C" w14:textId="77777777" w:rsidR="0026263B" w:rsidRDefault="0026263B" w:rsidP="0026263B"/>
    <w:p w14:paraId="098E9882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50400" behindDoc="0" locked="0" layoutInCell="1" allowOverlap="1" wp14:anchorId="0C31869D" wp14:editId="6305F5EC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7B3C" w14:textId="77777777" w:rsidR="0026263B" w:rsidRDefault="0026263B" w:rsidP="0026263B"/>
    <w:p w14:paraId="6EED75A0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B8441C" wp14:editId="1619DD29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3AAD50C1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FFD60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C2A32E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FFB175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B599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467FE4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927AC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7DED3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02B35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A718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6A794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6BC00E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57C2CEF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D4A67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1F9D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D9AC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C25C5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5C3F7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FB2F8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5B984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EED98C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3AAD50C1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FFD60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C2A32E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FFB175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EBB599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467FE4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927AC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7DED3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02B35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A718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36A794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6BC00E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57C2CEF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D4A67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401F9D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D9AC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C25C5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5C3F7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FFB2F8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5B984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EED98C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C66A3F" w14:textId="77777777" w:rsidR="0026263B" w:rsidRDefault="0026263B" w:rsidP="0026263B"/>
    <w:p w14:paraId="24E6B4C0" w14:textId="77777777" w:rsidR="0026263B" w:rsidRDefault="0026263B" w:rsidP="0026263B"/>
    <w:p w14:paraId="41B0F6A0" w14:textId="77777777" w:rsidR="0026263B" w:rsidRDefault="0026263B" w:rsidP="0026263B"/>
    <w:p w14:paraId="3CF23FE7" w14:textId="77777777" w:rsidR="0026263B" w:rsidRDefault="0026263B" w:rsidP="0026263B"/>
    <w:p w14:paraId="348A4A59" w14:textId="77777777" w:rsidR="0026263B" w:rsidRDefault="0026263B" w:rsidP="0026263B"/>
    <w:p w14:paraId="38531279" w14:textId="77777777" w:rsidR="0026263B" w:rsidRDefault="0026263B" w:rsidP="0026263B"/>
    <w:p w14:paraId="65F87323" w14:textId="77777777" w:rsidR="0026263B" w:rsidRDefault="0026263B" w:rsidP="0026263B"/>
    <w:p w14:paraId="0765F4FD" w14:textId="77777777" w:rsidR="0026263B" w:rsidRDefault="0026263B" w:rsidP="0026263B"/>
    <w:p w14:paraId="6D743745" w14:textId="77777777" w:rsidR="0026263B" w:rsidRDefault="0026263B" w:rsidP="0026263B"/>
    <w:p w14:paraId="1E793619" w14:textId="77777777" w:rsidR="0026263B" w:rsidRDefault="0026263B" w:rsidP="0026263B"/>
    <w:p w14:paraId="2B1D2371" w14:textId="77777777" w:rsidR="0026263B" w:rsidRDefault="0026263B" w:rsidP="0026263B"/>
    <w:p w14:paraId="17E56F09" w14:textId="77777777" w:rsidR="0026263B" w:rsidRDefault="0026263B" w:rsidP="0026263B"/>
    <w:p w14:paraId="57E15C99" w14:textId="77777777" w:rsidR="0026263B" w:rsidRDefault="0026263B" w:rsidP="0026263B"/>
    <w:p w14:paraId="7BAA397D" w14:textId="77777777" w:rsidR="0026263B" w:rsidRDefault="0026263B" w:rsidP="0026263B"/>
    <w:p w14:paraId="4C6C5D6E" w14:textId="77777777" w:rsidR="0026263B" w:rsidRDefault="0026263B" w:rsidP="0026263B"/>
    <w:p w14:paraId="744929E3" w14:textId="77777777" w:rsidR="0026263B" w:rsidRDefault="0026263B" w:rsidP="0026263B"/>
    <w:p w14:paraId="35D8DD01" w14:textId="77777777" w:rsidR="0026263B" w:rsidRDefault="0026263B" w:rsidP="0026263B"/>
    <w:p w14:paraId="5BA34CCC" w14:textId="77777777" w:rsidR="0026263B" w:rsidRDefault="0026263B" w:rsidP="0026263B"/>
    <w:p w14:paraId="22C61B5B" w14:textId="77777777" w:rsidR="0026263B" w:rsidRDefault="0026263B" w:rsidP="0026263B"/>
    <w:p w14:paraId="25144575" w14:textId="77777777" w:rsidR="0026263B" w:rsidRDefault="0026263B" w:rsidP="0026263B"/>
    <w:p w14:paraId="15B9535A" w14:textId="77777777" w:rsidR="0026263B" w:rsidRDefault="0026263B" w:rsidP="0026263B"/>
    <w:p w14:paraId="01BF5FDE" w14:textId="77777777" w:rsidR="0026263B" w:rsidRDefault="0026263B" w:rsidP="0026263B"/>
    <w:p w14:paraId="25CD75A8" w14:textId="77777777" w:rsidR="0026263B" w:rsidRDefault="0026263B" w:rsidP="0026263B"/>
    <w:p w14:paraId="562775BD" w14:textId="77777777" w:rsidR="0026263B" w:rsidRDefault="0026263B" w:rsidP="0026263B"/>
    <w:p w14:paraId="42DCBDFC" w14:textId="77777777" w:rsidR="0026263B" w:rsidRDefault="0026263B" w:rsidP="0026263B"/>
    <w:p w14:paraId="29713CB9" w14:textId="77777777" w:rsidR="0026263B" w:rsidRDefault="0026263B" w:rsidP="0026263B"/>
    <w:p w14:paraId="78334651" w14:textId="77777777" w:rsidR="0026263B" w:rsidRDefault="0026263B" w:rsidP="0026263B"/>
    <w:p w14:paraId="621D8BB5" w14:textId="77777777" w:rsidR="0026263B" w:rsidRDefault="0026263B" w:rsidP="0026263B"/>
    <w:p w14:paraId="22858961" w14:textId="77777777" w:rsidR="0026263B" w:rsidRDefault="0026263B" w:rsidP="0026263B"/>
    <w:p w14:paraId="77F413EB" w14:textId="77777777" w:rsidR="0026263B" w:rsidRDefault="0026263B" w:rsidP="0026263B"/>
    <w:p w14:paraId="69AD1BB9" w14:textId="77777777" w:rsidR="0026263B" w:rsidRDefault="0026263B" w:rsidP="0026263B"/>
    <w:p w14:paraId="310D8411" w14:textId="77777777" w:rsidR="0026263B" w:rsidRDefault="0026263B" w:rsidP="0026263B"/>
    <w:p w14:paraId="6E903D51" w14:textId="77777777" w:rsidR="0026263B" w:rsidRDefault="0026263B" w:rsidP="0026263B"/>
    <w:p w14:paraId="2E8D2EA8" w14:textId="77777777" w:rsidR="0026263B" w:rsidRDefault="0026263B" w:rsidP="0026263B"/>
    <w:p w14:paraId="7943C1F6" w14:textId="77777777" w:rsidR="0026263B" w:rsidRDefault="0026263B" w:rsidP="0026263B"/>
    <w:p w14:paraId="3774FFE4" w14:textId="77777777" w:rsidR="0026263B" w:rsidRDefault="0026263B" w:rsidP="0026263B"/>
    <w:p w14:paraId="1E899BAE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63273" wp14:editId="150A6DB3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M0d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A0Y59nxC&#10;yqWu9sBVq9tZd4bOa+DTDXH+nlgYbqAnLCx/Bx8u9K7A+iBhtNb2+5/0wR/aC1aMAgkK7J43xDKM&#10;xBcF0zjJgN6wXeJhAJSCgz21LE8taiNnGpqUQeqGRjH4e9GJ3Gr5CHutDK+CiSgKbxfYd+LMtysM&#10;9iJlZRmdYJ8Y4m/Ug6EhdOhZmJZF80isOYyUB17d6m6tkPzNZLW+4abS5cZrXsexC7C3qB7aAbso&#10;svSwN8OyOz1Hr5ftPv0F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RtOM0d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026317D" w14:textId="77777777" w:rsidR="0026263B" w:rsidRDefault="0026263B" w:rsidP="0026263B"/>
    <w:p w14:paraId="744542A0" w14:textId="77777777" w:rsidR="0026263B" w:rsidRDefault="0026263B" w:rsidP="0026263B"/>
    <w:p w14:paraId="2019F980" w14:textId="77777777" w:rsidR="0026263B" w:rsidRDefault="0026263B" w:rsidP="0026263B"/>
    <w:p w14:paraId="1F856344" w14:textId="77777777" w:rsidR="0026263B" w:rsidRDefault="0026263B" w:rsidP="0026263B"/>
    <w:p w14:paraId="5B3DF148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1F32AF" wp14:editId="63E8486D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2B51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3898329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1C0B2B51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3898329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5E3F3B" w14:textId="77777777" w:rsidR="0026263B" w:rsidRDefault="0026263B" w:rsidP="0026263B"/>
    <w:p w14:paraId="24AC9FBD" w14:textId="77777777" w:rsidR="0026263B" w:rsidRDefault="0026263B" w:rsidP="0026263B"/>
    <w:p w14:paraId="0D78DF5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2F6A2B" wp14:editId="7308D506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9B9B2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KD29U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xAoPb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7D79B9B2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11BEF1B" w14:textId="77777777" w:rsidR="0026263B" w:rsidRDefault="0026263B" w:rsidP="0026263B"/>
    <w:p w14:paraId="57B0BFFD" w14:textId="77777777" w:rsidR="0026263B" w:rsidRDefault="0026263B" w:rsidP="0026263B"/>
    <w:p w14:paraId="32C23D61" w14:textId="77777777" w:rsidR="0026263B" w:rsidRDefault="0026263B" w:rsidP="0026263B"/>
    <w:p w14:paraId="60B97E5D" w14:textId="77777777" w:rsidR="0026263B" w:rsidRDefault="0026263B" w:rsidP="0026263B"/>
    <w:p w14:paraId="4731A49B" w14:textId="77777777" w:rsidR="0026263B" w:rsidRDefault="0026263B" w:rsidP="0026263B"/>
    <w:p w14:paraId="56849A96" w14:textId="77777777" w:rsidR="0026263B" w:rsidRDefault="0026263B" w:rsidP="0026263B"/>
    <w:p w14:paraId="382B42E3" w14:textId="77777777" w:rsidR="0026263B" w:rsidRDefault="0026263B" w:rsidP="0026263B"/>
    <w:p w14:paraId="6EB1C27F" w14:textId="77777777" w:rsidR="0026263B" w:rsidRDefault="0026263B" w:rsidP="0026263B"/>
    <w:p w14:paraId="347F7FA5" w14:textId="77777777" w:rsidR="0026263B" w:rsidRDefault="0026263B" w:rsidP="0026263B"/>
    <w:p w14:paraId="1A509A03" w14:textId="77777777" w:rsidR="0026263B" w:rsidRDefault="0026263B" w:rsidP="0026263B"/>
    <w:p w14:paraId="213119FE" w14:textId="77777777" w:rsidR="0026263B" w:rsidRDefault="0026263B" w:rsidP="0026263B"/>
    <w:p w14:paraId="73BEE1E3" w14:textId="77777777" w:rsidR="0026263B" w:rsidRDefault="0026263B" w:rsidP="0026263B"/>
    <w:p w14:paraId="7CECBFA4" w14:textId="77777777" w:rsidR="0026263B" w:rsidRDefault="0026263B" w:rsidP="0026263B"/>
    <w:p w14:paraId="2180F249" w14:textId="77777777" w:rsidR="0026263B" w:rsidRDefault="0026263B" w:rsidP="0026263B"/>
    <w:p w14:paraId="6ADBB029" w14:textId="77777777" w:rsidR="0026263B" w:rsidRDefault="0026263B" w:rsidP="0026263B"/>
    <w:p w14:paraId="09020657" w14:textId="77777777" w:rsidR="0026263B" w:rsidRDefault="0026263B" w:rsidP="0026263B"/>
    <w:p w14:paraId="2DB9EB62" w14:textId="77777777" w:rsidR="0026263B" w:rsidRDefault="0026263B" w:rsidP="0026263B"/>
    <w:p w14:paraId="5087D5C8" w14:textId="77777777" w:rsidR="0026263B" w:rsidRDefault="0026263B" w:rsidP="0026263B"/>
    <w:p w14:paraId="062148EE" w14:textId="77777777" w:rsidR="0026263B" w:rsidRDefault="0026263B" w:rsidP="0026263B"/>
    <w:p w14:paraId="45F77BD2" w14:textId="77777777" w:rsidR="0026263B" w:rsidRDefault="0026263B" w:rsidP="0026263B"/>
    <w:p w14:paraId="42560B52" w14:textId="77777777" w:rsidR="0026263B" w:rsidRDefault="0026263B" w:rsidP="0026263B"/>
    <w:p w14:paraId="79FD0F12" w14:textId="77777777" w:rsidR="0026263B" w:rsidRDefault="0026263B" w:rsidP="0026263B"/>
    <w:p w14:paraId="7C380DE9" w14:textId="77777777" w:rsidR="0026263B" w:rsidRDefault="0026263B" w:rsidP="0026263B"/>
    <w:p w14:paraId="0D7AA4E6" w14:textId="77777777" w:rsidR="0026263B" w:rsidRDefault="0026263B" w:rsidP="0026263B"/>
    <w:p w14:paraId="3514CBC5" w14:textId="77777777" w:rsidR="0026263B" w:rsidRDefault="0026263B" w:rsidP="0026263B"/>
    <w:p w14:paraId="79DA1197" w14:textId="77777777" w:rsidR="0026263B" w:rsidRDefault="0026263B" w:rsidP="0026263B"/>
    <w:p w14:paraId="3DE1C391" w14:textId="77777777" w:rsidR="0026263B" w:rsidRDefault="0026263B" w:rsidP="0026263B"/>
    <w:p w14:paraId="1918794E" w14:textId="77777777" w:rsidR="0026263B" w:rsidRDefault="0026263B" w:rsidP="0026263B"/>
    <w:p w14:paraId="5AF260D4" w14:textId="77777777" w:rsidR="0026263B" w:rsidRDefault="0026263B" w:rsidP="0026263B"/>
    <w:p w14:paraId="1F798766" w14:textId="77777777" w:rsidR="0026263B" w:rsidRDefault="0026263B" w:rsidP="0026263B"/>
    <w:p w14:paraId="144C1A7E" w14:textId="77777777" w:rsidR="0026263B" w:rsidRDefault="0026263B" w:rsidP="0026263B"/>
    <w:p w14:paraId="46A0FD5C" w14:textId="77777777" w:rsidR="0026263B" w:rsidRDefault="0026263B" w:rsidP="0026263B"/>
    <w:p w14:paraId="292484FF" w14:textId="77777777" w:rsidR="0026263B" w:rsidRDefault="0026263B" w:rsidP="0026263B"/>
    <w:p w14:paraId="790EE48E" w14:textId="77777777" w:rsidR="0026263B" w:rsidRDefault="0026263B" w:rsidP="0026263B"/>
    <w:p w14:paraId="4B630516" w14:textId="77777777" w:rsidR="0026263B" w:rsidRDefault="0026263B" w:rsidP="0026263B"/>
    <w:p w14:paraId="30C6ED3E" w14:textId="77777777" w:rsidR="0026263B" w:rsidRDefault="0026263B" w:rsidP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4E14C7A" wp14:editId="423FC38E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74118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A882B9A" w14:textId="77777777" w:rsidR="0026263B" w:rsidRDefault="0026263B" w:rsidP="0026263B"/>
    <w:p w14:paraId="34FDA91C" w14:textId="77777777" w:rsidR="0026263B" w:rsidRDefault="0026263B" w:rsidP="0026263B"/>
    <w:p w14:paraId="024D5BCF" w14:textId="77777777" w:rsidR="0026263B" w:rsidRDefault="0026263B" w:rsidP="0026263B"/>
    <w:p w14:paraId="6CC7D65C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DF342" wp14:editId="1AA9E832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E0F8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452454F2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94dU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h34ULXe+gOa3u&#10;xtsZOm+gg26I8/fEwjxDP8KO8nfw4UJvS6z3EkYrbX/8SR/8gVCwYhRoL7H7viaWYSQ+KxjASZbn&#10;YaHEQw5NBAd7bFkcW9RazjTQksE2NDSKwd+LXuRWyydYZVV4FUxEUXi7xL4XZ77bWrAKKauq6AQr&#10;xBB/ox4MDaEDS2E+HtsnYs1+iDx00q3uNwkp3sxS5xtuKl2tveZNHLQAdIfqngBYP7Ev96sy7Lfj&#10;c/R6WejT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DeCH3h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41D5E0F8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452454F2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77702C" w14:textId="77777777" w:rsidR="0026263B" w:rsidRDefault="0026263B" w:rsidP="0026263B"/>
    <w:p w14:paraId="0617365C" w14:textId="77777777" w:rsidR="0026263B" w:rsidRDefault="0026263B" w:rsidP="0026263B"/>
    <w:p w14:paraId="438D09E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D8901" wp14:editId="6ABD9FBC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B35D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cct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K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HhinHL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1DDBB35D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4C13896" w14:textId="77777777" w:rsidR="0026263B" w:rsidRDefault="0026263B" w:rsidP="0026263B"/>
    <w:p w14:paraId="53A49447" w14:textId="77777777" w:rsidR="0026263B" w:rsidRDefault="0026263B" w:rsidP="0026263B"/>
    <w:p w14:paraId="6BD95410" w14:textId="77777777" w:rsidR="0026263B" w:rsidRDefault="0026263B" w:rsidP="0026263B"/>
    <w:p w14:paraId="0B7AD5B6" w14:textId="77777777" w:rsidR="0026263B" w:rsidRDefault="0026263B" w:rsidP="0026263B"/>
    <w:p w14:paraId="0265702D" w14:textId="77777777" w:rsidR="0026263B" w:rsidRDefault="0026263B" w:rsidP="0026263B"/>
    <w:p w14:paraId="088D25A6" w14:textId="77777777" w:rsidR="0026263B" w:rsidRDefault="0026263B" w:rsidP="0026263B"/>
    <w:p w14:paraId="29EA06BC" w14:textId="77777777" w:rsidR="0026263B" w:rsidRDefault="0026263B" w:rsidP="0026263B"/>
    <w:p w14:paraId="121111F6" w14:textId="77777777" w:rsidR="0026263B" w:rsidRDefault="0026263B" w:rsidP="0026263B"/>
    <w:p w14:paraId="33EAD363" w14:textId="77777777" w:rsidR="0026263B" w:rsidRDefault="0026263B" w:rsidP="0026263B"/>
    <w:p w14:paraId="52BC43F5" w14:textId="77777777" w:rsidR="0026263B" w:rsidRDefault="0026263B" w:rsidP="0026263B"/>
    <w:p w14:paraId="1B87FF09" w14:textId="77777777" w:rsidR="0026263B" w:rsidRDefault="0026263B" w:rsidP="0026263B"/>
    <w:p w14:paraId="4B4FC327" w14:textId="77777777" w:rsidR="0026263B" w:rsidRDefault="0026263B" w:rsidP="0026263B"/>
    <w:p w14:paraId="4DFE8290" w14:textId="77777777" w:rsidR="0026263B" w:rsidRDefault="0026263B" w:rsidP="0026263B"/>
    <w:p w14:paraId="37E3AE85" w14:textId="77777777" w:rsidR="0026263B" w:rsidRDefault="0026263B" w:rsidP="0026263B"/>
    <w:p w14:paraId="34AB06D9" w14:textId="77777777" w:rsidR="0026263B" w:rsidRDefault="0026263B" w:rsidP="0026263B"/>
    <w:p w14:paraId="20328734" w14:textId="77777777" w:rsidR="0026263B" w:rsidRDefault="0026263B" w:rsidP="0026263B"/>
    <w:p w14:paraId="4D799D99" w14:textId="77777777" w:rsidR="0026263B" w:rsidRDefault="0026263B" w:rsidP="0026263B"/>
    <w:p w14:paraId="4D9FC9E7" w14:textId="77777777" w:rsidR="0026263B" w:rsidRDefault="0026263B" w:rsidP="0026263B"/>
    <w:p w14:paraId="06117C29" w14:textId="77777777" w:rsidR="0026263B" w:rsidRDefault="0026263B" w:rsidP="0026263B"/>
    <w:p w14:paraId="67D4F12E" w14:textId="77777777" w:rsidR="0026263B" w:rsidRDefault="0026263B" w:rsidP="0026263B"/>
    <w:p w14:paraId="6F356C11" w14:textId="77777777" w:rsidR="0026263B" w:rsidRDefault="0026263B" w:rsidP="0026263B"/>
    <w:p w14:paraId="6F7FB9C4" w14:textId="77777777" w:rsidR="0026263B" w:rsidRDefault="0026263B" w:rsidP="0026263B"/>
    <w:p w14:paraId="12067C22" w14:textId="77777777" w:rsidR="0026263B" w:rsidRDefault="0026263B" w:rsidP="0026263B"/>
    <w:p w14:paraId="1DD4D56F" w14:textId="77777777" w:rsidR="0026263B" w:rsidRDefault="0026263B" w:rsidP="0026263B"/>
    <w:p w14:paraId="090CB5D4" w14:textId="77777777" w:rsidR="0026263B" w:rsidRDefault="0026263B" w:rsidP="0026263B"/>
    <w:p w14:paraId="47A849D3" w14:textId="77777777" w:rsidR="0026263B" w:rsidRDefault="0026263B" w:rsidP="0026263B"/>
    <w:p w14:paraId="1E250C41" w14:textId="77777777" w:rsidR="0026263B" w:rsidRDefault="0026263B" w:rsidP="0026263B"/>
    <w:p w14:paraId="0E53E2F9" w14:textId="77777777" w:rsidR="0026263B" w:rsidRDefault="0026263B" w:rsidP="0026263B"/>
    <w:p w14:paraId="43371744" w14:textId="77777777" w:rsidR="0026263B" w:rsidRDefault="0026263B" w:rsidP="0026263B"/>
    <w:p w14:paraId="33845702" w14:textId="77777777" w:rsidR="0026263B" w:rsidRDefault="0026263B" w:rsidP="0026263B"/>
    <w:p w14:paraId="770AB041" w14:textId="77777777" w:rsidR="0026263B" w:rsidRDefault="0026263B" w:rsidP="0026263B"/>
    <w:p w14:paraId="7018A738" w14:textId="77777777" w:rsidR="0026263B" w:rsidRDefault="0026263B" w:rsidP="0026263B"/>
    <w:p w14:paraId="7CD4080D" w14:textId="77777777" w:rsidR="0026263B" w:rsidRDefault="0026263B" w:rsidP="0026263B"/>
    <w:p w14:paraId="6D45CC89" w14:textId="77777777" w:rsidR="0026263B" w:rsidRDefault="0026263B" w:rsidP="0026263B"/>
    <w:p w14:paraId="29C4A0AD" w14:textId="77777777" w:rsidR="0026263B" w:rsidRDefault="0026263B" w:rsidP="0026263B"/>
    <w:p w14:paraId="6BCD6ED1" w14:textId="3A348888" w:rsidR="0026263B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A5EE3B" wp14:editId="03B10C61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73811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7549A088" w:rsidR="00D45CC9" w:rsidRDefault="00A1644A">
      <w:r>
        <w:rPr>
          <w:noProof/>
        </w:rPr>
        <w:drawing>
          <wp:inline distT="0" distB="0" distL="0" distR="0" wp14:anchorId="24A06690" wp14:editId="6ACCCF41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63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A6E58" wp14:editId="0EDAA71C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74607" w14:textId="77777777" w:rsidR="0026263B" w:rsidRPr="00A1644A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7394A0"/>
                              </w:rPr>
                            </w:pPr>
                            <w:r w:rsidRPr="00A1644A">
                              <w:rPr>
                                <w:rFonts w:ascii="Times" w:hAnsi="Times"/>
                                <w:i/>
                                <w:color w:val="7394A0"/>
                              </w:rPr>
                              <w:t>Add photo, logo or inserts available for download such as</w:t>
                            </w:r>
                          </w:p>
                          <w:p w14:paraId="1C365330" w14:textId="77777777" w:rsidR="0026263B" w:rsidRPr="00A1644A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7394A0"/>
                              </w:rPr>
                            </w:pPr>
                            <w:r w:rsidRPr="00A1644A">
                              <w:rPr>
                                <w:rFonts w:ascii="Times" w:hAnsi="Times"/>
                                <w:i/>
                                <w:color w:val="7394A0"/>
                              </w:rPr>
                              <w:t>The Marines’ Hymn, The Marine’s Prayer, The Watch, Old Glory, etc.</w:t>
                            </w:r>
                          </w:p>
                          <w:p w14:paraId="6B220757" w14:textId="77777777" w:rsidR="0026263B" w:rsidRPr="00A1644A" w:rsidRDefault="0026263B" w:rsidP="0026263B">
                            <w:pPr>
                              <w:rPr>
                                <w:rFonts w:ascii="Times" w:hAnsi="Times"/>
                                <w:i/>
                                <w:color w:val="7394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46.25pt;margin-top:43.95pt;width:305.95pt;height:526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5t39Q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DBHm3f1AIAABc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30A74607" w14:textId="77777777" w:rsidR="0026263B" w:rsidRPr="00A1644A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7394A0"/>
                        </w:rPr>
                      </w:pPr>
                      <w:r w:rsidRPr="00A1644A">
                        <w:rPr>
                          <w:rFonts w:ascii="Times" w:hAnsi="Times"/>
                          <w:i/>
                          <w:color w:val="7394A0"/>
                        </w:rPr>
                        <w:t>Add photo, logo or inserts available for download such as</w:t>
                      </w:r>
                    </w:p>
                    <w:p w14:paraId="1C365330" w14:textId="77777777" w:rsidR="0026263B" w:rsidRPr="00A1644A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7394A0"/>
                        </w:rPr>
                      </w:pPr>
                      <w:r w:rsidRPr="00A1644A">
                        <w:rPr>
                          <w:rFonts w:ascii="Times" w:hAnsi="Times"/>
                          <w:i/>
                          <w:color w:val="7394A0"/>
                        </w:rPr>
                        <w:t>The Marines’ Hymn, The Marine’s Prayer, The Watch, Old Glory, etc.</w:t>
                      </w:r>
                    </w:p>
                    <w:p w14:paraId="6B220757" w14:textId="77777777" w:rsidR="0026263B" w:rsidRPr="00A1644A" w:rsidRDefault="0026263B" w:rsidP="0026263B">
                      <w:pPr>
                        <w:rPr>
                          <w:rFonts w:ascii="Times" w:hAnsi="Times"/>
                          <w:i/>
                          <w:color w:val="7394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121B44"/>
    <w:rsid w:val="00123884"/>
    <w:rsid w:val="0013524D"/>
    <w:rsid w:val="001877AF"/>
    <w:rsid w:val="0026263B"/>
    <w:rsid w:val="00293B57"/>
    <w:rsid w:val="002B30A4"/>
    <w:rsid w:val="002C3C40"/>
    <w:rsid w:val="002E57EB"/>
    <w:rsid w:val="00350F94"/>
    <w:rsid w:val="0038602A"/>
    <w:rsid w:val="003940FE"/>
    <w:rsid w:val="003D05A9"/>
    <w:rsid w:val="004C573B"/>
    <w:rsid w:val="00511969"/>
    <w:rsid w:val="0057078F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8F5E88"/>
    <w:rsid w:val="0091020B"/>
    <w:rsid w:val="009D7BAF"/>
    <w:rsid w:val="00A1644A"/>
    <w:rsid w:val="00A27F13"/>
    <w:rsid w:val="00A30837"/>
    <w:rsid w:val="00A56D7C"/>
    <w:rsid w:val="00A819B7"/>
    <w:rsid w:val="00B14E7A"/>
    <w:rsid w:val="00B82859"/>
    <w:rsid w:val="00BE504B"/>
    <w:rsid w:val="00CD2885"/>
    <w:rsid w:val="00D45CC9"/>
    <w:rsid w:val="00DD2688"/>
    <w:rsid w:val="00E46097"/>
    <w:rsid w:val="00E82608"/>
    <w:rsid w:val="00E859BC"/>
    <w:rsid w:val="00E85E8A"/>
    <w:rsid w:val="00EA7513"/>
    <w:rsid w:val="00F23755"/>
    <w:rsid w:val="00F30021"/>
    <w:rsid w:val="00FE2D8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7.png"/><Relationship Id="rId21" Type="http://schemas.openxmlformats.org/officeDocument/2006/relationships/image" Target="media/image12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3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3.png"/><Relationship Id="rId15" Type="http://schemas.openxmlformats.org/officeDocument/2006/relationships/image" Target="media/image6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Relief &amp; Appointment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BC65D0-D812-444A-BE20-D2B025F82EFE}"/>
</file>

<file path=customXml/itemProps2.xml><?xml version="1.0" encoding="utf-8"?>
<ds:datastoreItem xmlns:ds="http://schemas.openxmlformats.org/officeDocument/2006/customXml" ds:itemID="{B4F9953D-BD75-4DBC-9547-E389F3D1C2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E3580E-B36D-40C6-B3B0-145DC6664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A90FA2-8A76-7944-A43F-A6A8CF32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4</TotalTime>
  <Pages>12</Pages>
  <Words>63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&amp; Appointment - Bloodstripe</dc:title>
  <dc:subject/>
  <dc:creator/>
  <cp:keywords>Relief &amp; Appointment - Bloodstripe</cp:keywords>
  <dc:description/>
  <cp:lastModifiedBy/>
  <cp:revision>2</cp:revision>
  <dcterms:created xsi:type="dcterms:W3CDTF">2021-04-14T18:34:00Z</dcterms:created>
  <dcterms:modified xsi:type="dcterms:W3CDTF">2021-04-14T18:34:00Z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3400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