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0F2B771C" w:rsidR="004C573B" w:rsidRDefault="00421F3A">
      <w:r>
        <w:rPr>
          <w:noProof/>
        </w:rPr>
        <w:drawing>
          <wp:anchor distT="0" distB="0" distL="114300" distR="114300" simplePos="0" relativeHeight="251767808" behindDoc="0" locked="0" layoutInCell="1" allowOverlap="1" wp14:anchorId="11852F56" wp14:editId="3D75B8A1">
            <wp:simplePos x="0" y="0"/>
            <wp:positionH relativeFrom="column">
              <wp:posOffset>1305560</wp:posOffset>
            </wp:positionH>
            <wp:positionV relativeFrom="paragraph">
              <wp:posOffset>3949065</wp:posOffset>
            </wp:positionV>
            <wp:extent cx="2417445" cy="19011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r="18281"/>
                    <a:stretch/>
                  </pic:blipFill>
                  <pic:spPr bwMode="auto">
                    <a:xfrm>
                      <a:off x="0" y="0"/>
                      <a:ext cx="2417445" cy="190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479">
        <w:rPr>
          <w:noProof/>
        </w:rPr>
        <w:drawing>
          <wp:anchor distT="0" distB="0" distL="114300" distR="114300" simplePos="0" relativeHeight="251765760" behindDoc="1" locked="1" layoutInCell="1" allowOverlap="1" wp14:anchorId="369CCBE7" wp14:editId="38473B67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1609A202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01B4D27E" w:rsidR="00A30837" w:rsidRDefault="00A30837"/>
    <w:p w14:paraId="7F4BEE6A" w14:textId="3DBEB3C4" w:rsidR="00A30837" w:rsidRDefault="00A30837"/>
    <w:p w14:paraId="1F064AC7" w14:textId="5C408043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5F5836A1" w:rsidR="00A30837" w:rsidRDefault="00421F3A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244A7" wp14:editId="5634A3B7">
                <wp:simplePos x="0" y="0"/>
                <wp:positionH relativeFrom="margin">
                  <wp:posOffset>1036320</wp:posOffset>
                </wp:positionH>
                <wp:positionV relativeFrom="margin">
                  <wp:posOffset>2264410</wp:posOffset>
                </wp:positionV>
                <wp:extent cx="2959735" cy="5035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73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62E428" w14:textId="13F5896D" w:rsidR="00A70479" w:rsidRPr="00421F3A" w:rsidRDefault="00A70479" w:rsidP="008F5E88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RELIEF &amp;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81.6pt;margin-top:178.3pt;width:233.05pt;height:39.6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" filled="f" stroked="f">
                <v:path arrowok="t"/>
                <v:textbox>
                  <w:txbxContent>
                    <w:p w14:paraId="1362E428" w14:textId="13F5896D" w:rsidR="00A70479" w:rsidRPr="00421F3A" w:rsidRDefault="00A70479" w:rsidP="008F5E88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  <w:t>RELIEF &amp; APPOINTMENT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663CAEE" w14:textId="5086D2F7" w:rsidR="00A30837" w:rsidRDefault="00A30837"/>
    <w:p w14:paraId="2D6CD824" w14:textId="77777777" w:rsidR="00A30837" w:rsidRDefault="00A30837"/>
    <w:p w14:paraId="43ACA216" w14:textId="495BFDF4" w:rsidR="00A30837" w:rsidRDefault="00421F3A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9EE1BA" wp14:editId="6D245F80">
                <wp:simplePos x="0" y="0"/>
                <wp:positionH relativeFrom="margin">
                  <wp:posOffset>1016000</wp:posOffset>
                </wp:positionH>
                <wp:positionV relativeFrom="margin">
                  <wp:posOffset>2734310</wp:posOffset>
                </wp:positionV>
                <wp:extent cx="2997200" cy="13271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0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2D08F2" w14:textId="77777777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COMMAND</w:t>
                            </w:r>
                          </w:p>
                          <w:p w14:paraId="0FBCF13A" w14:textId="77777777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</w:p>
                          <w:p w14:paraId="5E7EF238" w14:textId="79AD98D3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>RANK FIRST M. LAST</w:t>
                            </w:r>
                          </w:p>
                          <w:p w14:paraId="471F385E" w14:textId="217AA8E2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RELINQUISHES POST TO</w:t>
                            </w:r>
                          </w:p>
                          <w:p w14:paraId="13C248D1" w14:textId="13CCD5BC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>RANK 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0pt;margin-top:215.3pt;width:236pt;height:104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" filled="f" stroked="f">
                <v:path arrowok="t"/>
                <v:textbox>
                  <w:txbxContent>
                    <w:p w14:paraId="392D08F2" w14:textId="77777777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>COMMAND</w:t>
                      </w:r>
                    </w:p>
                    <w:p w14:paraId="0FBCF13A" w14:textId="77777777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20"/>
                          <w:szCs w:val="20"/>
                        </w:rPr>
                      </w:pPr>
                    </w:p>
                    <w:p w14:paraId="5E7EF238" w14:textId="79AD98D3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>RANK FIRST M. LAST</w:t>
                      </w:r>
                    </w:p>
                    <w:p w14:paraId="471F385E" w14:textId="217AA8E2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17365D" w:themeColor="text2" w:themeShade="BF"/>
                        </w:rPr>
                        <w:t>RELINQUISHES POST TO</w:t>
                      </w:r>
                    </w:p>
                    <w:p w14:paraId="13C248D1" w14:textId="13CCD5BC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>RANK 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0D30AFF" w14:textId="4E37D7F0" w:rsidR="00A30837" w:rsidRDefault="00A30837"/>
    <w:p w14:paraId="4B59ACC8" w14:textId="51B8A525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58013019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19120AF6" w:rsidR="00A30837" w:rsidRDefault="00A30837"/>
    <w:p w14:paraId="4660361D" w14:textId="373C7DB8" w:rsidR="00A30837" w:rsidRDefault="00A30837"/>
    <w:p w14:paraId="7408E068" w14:textId="77777777" w:rsidR="00A30837" w:rsidRDefault="00A30837"/>
    <w:p w14:paraId="1395E8E0" w14:textId="6A168EE8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05689F5" w:rsidR="00A30837" w:rsidRDefault="00A30837"/>
    <w:p w14:paraId="494D0BAD" w14:textId="409F20C0" w:rsidR="00A30837" w:rsidRDefault="00421F3A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0CC34" wp14:editId="3B7BEF77">
                <wp:simplePos x="0" y="0"/>
                <wp:positionH relativeFrom="margin">
                  <wp:posOffset>1042670</wp:posOffset>
                </wp:positionH>
                <wp:positionV relativeFrom="margin">
                  <wp:posOffset>5882217</wp:posOffset>
                </wp:positionV>
                <wp:extent cx="2952750" cy="6197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702529" w14:textId="77777777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LOCATION OF EVENT</w:t>
                            </w:r>
                          </w:p>
                          <w:p w14:paraId="2C4E6851" w14:textId="77777777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BASE OR STATION</w:t>
                            </w:r>
                          </w:p>
                          <w:p w14:paraId="5704BDC5" w14:textId="77777777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2.1pt;margin-top:463.15pt;width:232.5pt;height:48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" filled="f" stroked="f">
                <v:path arrowok="t"/>
                <v:textbox>
                  <w:txbxContent>
                    <w:p w14:paraId="1F702529" w14:textId="77777777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17365D" w:themeColor="text2" w:themeShade="BF"/>
                        </w:rPr>
                        <w:t>LOCATION OF EVENT</w:t>
                      </w:r>
                    </w:p>
                    <w:p w14:paraId="2C4E6851" w14:textId="77777777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17365D" w:themeColor="text2" w:themeShade="BF"/>
                        </w:rPr>
                        <w:t>BASE OR STATION</w:t>
                      </w:r>
                    </w:p>
                    <w:p w14:paraId="5704BDC5" w14:textId="77777777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17365D" w:themeColor="text2" w:themeShade="B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C5B654" w14:textId="663434E7" w:rsidR="00A30837" w:rsidRDefault="00A30837"/>
    <w:p w14:paraId="5AF07D1F" w14:textId="77777777" w:rsidR="00A30837" w:rsidRDefault="00A30837"/>
    <w:p w14:paraId="56FCE879" w14:textId="59125964" w:rsidR="00A30837" w:rsidRDefault="00A30837"/>
    <w:p w14:paraId="3F6F5E79" w14:textId="3B671775" w:rsidR="00A30837" w:rsidRDefault="00421F3A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B5A332" wp14:editId="5ED80531">
                <wp:simplePos x="0" y="0"/>
                <wp:positionH relativeFrom="margin">
                  <wp:posOffset>1022350</wp:posOffset>
                </wp:positionH>
                <wp:positionV relativeFrom="margin">
                  <wp:posOffset>6483985</wp:posOffset>
                </wp:positionV>
                <wp:extent cx="2990850" cy="388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F1204E" w14:textId="77777777" w:rsidR="00A70479" w:rsidRPr="00421F3A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421F3A"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80.5pt;margin-top:510.55pt;width:235.5pt;height:30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" filled="f" stroked="f">
                <v:path arrowok="t"/>
                <v:textbox>
                  <w:txbxContent>
                    <w:p w14:paraId="6BF1204E" w14:textId="77777777" w:rsidR="00A70479" w:rsidRPr="00421F3A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421F3A"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438505C3" w:rsidR="00A30837" w:rsidRDefault="00A30837"/>
    <w:p w14:paraId="345DA51F" w14:textId="77777777" w:rsidR="00A30837" w:rsidRDefault="00A30837"/>
    <w:p w14:paraId="079476C6" w14:textId="6942263F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6E7AC7F8" w:rsidR="00A30837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566FC0" wp14:editId="53387418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7CA8FAA">
            <wp:simplePos x="0" y="0"/>
            <wp:positionH relativeFrom="column">
              <wp:posOffset>693420</wp:posOffset>
            </wp:positionH>
            <wp:positionV relativeFrom="paragraph">
              <wp:posOffset>2963</wp:posOffset>
            </wp:positionV>
            <wp:extent cx="3657600" cy="18288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31BBC8E5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16BD3B" wp14:editId="70F64984">
                <wp:simplePos x="0" y="0"/>
                <wp:positionH relativeFrom="margin">
                  <wp:posOffset>431800</wp:posOffset>
                </wp:positionH>
                <wp:positionV relativeFrom="margin">
                  <wp:posOffset>3083984</wp:posOffset>
                </wp:positionV>
                <wp:extent cx="4157345" cy="4036483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3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2FC2B695" w:rsidR="00A70479" w:rsidRPr="0091020B" w:rsidRDefault="00A7047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Relief and Appointment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A. Motivator will relinquish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his/her post to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B. Motivator.</w:t>
                            </w:r>
                          </w:p>
                          <w:p w14:paraId="34AA1415" w14:textId="77777777" w:rsidR="00A70479" w:rsidRDefault="00A70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42.85pt;width:327.35pt;height:317.85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3tWNI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" filled="f" stroked="f">
                <v:textbox>
                  <w:txbxContent>
                    <w:p w14:paraId="7D45B32F" w14:textId="2FC2B695" w:rsidR="008F5E88" w:rsidRPr="0091020B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Relief and Appointment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A. Motivator will relinquish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his/her post to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B. Motivator.</w:t>
                      </w:r>
                    </w:p>
                    <w:p w14:paraId="34AA1415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2B115E9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A27BA9" wp14:editId="336F4836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0A994B95" w:rsidR="00E82608" w:rsidRDefault="00E82608"/>
    <w:p w14:paraId="7A80E719" w14:textId="35F53F43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235EF" wp14:editId="4F3211D0">
                <wp:simplePos x="0" y="0"/>
                <wp:positionH relativeFrom="margin">
                  <wp:posOffset>432435</wp:posOffset>
                </wp:positionH>
                <wp:positionV relativeFrom="margin">
                  <wp:posOffset>632460</wp:posOffset>
                </wp:positionV>
                <wp:extent cx="4157345" cy="3879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A70479" w:rsidRPr="00A56D7C" w:rsidRDefault="00A7047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A70479" w:rsidRDefault="00A70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9.8pt;width:327.35pt;height:30.55pt;z-index: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uXNI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" filled="f" stroked="f">
                <v:textbox>
                  <w:txbxContent>
                    <w:p w14:paraId="1533E65D" w14:textId="19E65EF3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2E9E3939" w:rsidR="00E82608" w:rsidRDefault="00E82608"/>
    <w:p w14:paraId="5A877C75" w14:textId="0705FA4E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C17331" wp14:editId="4EE23C5E">
                <wp:simplePos x="0" y="0"/>
                <wp:positionH relativeFrom="margin">
                  <wp:posOffset>431800</wp:posOffset>
                </wp:positionH>
                <wp:positionV relativeFrom="margin">
                  <wp:posOffset>1235710</wp:posOffset>
                </wp:positionV>
                <wp:extent cx="4157345" cy="59416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4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3A3F56C2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RELIEF AND APPOINTMENT</w:t>
                            </w:r>
                          </w:p>
                          <w:p w14:paraId="55AA1059" w14:textId="3CFCDCEF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3B8E6D68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RELIEVED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8D0B55B" w14:textId="2C4DB110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APPOINTED 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9CA1C55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A70479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A70479" w:rsidRPr="00A819B7" w:rsidRDefault="00A70479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7.3pt;width:327.35pt;height:467.8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Qs/9M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" filled="f" stroked="f">
                <v:textbox>
                  <w:txbxContent>
                    <w:p w14:paraId="652B49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3A3F56C2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RELIEF AND APPOINTMENT</w:t>
                      </w:r>
                    </w:p>
                    <w:p w14:paraId="55AA1059" w14:textId="3CFCDCEF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3B8E6D68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RELIEVED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8D0B55B" w14:textId="2C4DB110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APPOINTED 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9CA1C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8F5E88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8F5E88" w:rsidRPr="00A819B7" w:rsidRDefault="008F5E88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251B2284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07E311" wp14:editId="5832B9E3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44C84B61" w:rsidR="00E82608" w:rsidRDefault="00E82608"/>
    <w:p w14:paraId="64E6C705" w14:textId="5300AD2A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114BC" wp14:editId="2D122E34">
                <wp:simplePos x="0" y="0"/>
                <wp:positionH relativeFrom="margin">
                  <wp:posOffset>440690</wp:posOffset>
                </wp:positionH>
                <wp:positionV relativeFrom="margin">
                  <wp:posOffset>623570</wp:posOffset>
                </wp:positionV>
                <wp:extent cx="4157345" cy="3835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A70479" w:rsidRPr="00A56D7C" w:rsidRDefault="00A7047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A70479" w:rsidRDefault="00A70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4.7pt;margin-top:49.1pt;width:327.35pt;height:30.2pt;z-index: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dOO9Q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" filled="f" stroked="f">
                <v:textbox>
                  <w:txbxContent>
                    <w:p w14:paraId="229BA08E" w14:textId="4D25A70E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6CD84A36" w:rsidR="00E82608" w:rsidRDefault="00E82608"/>
    <w:p w14:paraId="5918E614" w14:textId="40A3D900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6E0C8F" wp14:editId="2D835A95">
                <wp:simplePos x="0" y="0"/>
                <wp:positionH relativeFrom="margin">
                  <wp:posOffset>440055</wp:posOffset>
                </wp:positionH>
                <wp:positionV relativeFrom="margin">
                  <wp:posOffset>1168400</wp:posOffset>
                </wp:positionV>
                <wp:extent cx="4157345" cy="5983605"/>
                <wp:effectExtent l="0" t="0" r="0" b="1079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A70479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A70479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A70479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5331D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A70479" w:rsidRPr="00F30021" w:rsidRDefault="00A70479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4.65pt;margin-top:92pt;width:327.35pt;height:471.1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" filled="f" stroked="f">
                <v:textbox>
                  <w:txbxContent>
                    <w:p w14:paraId="35ED6F49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5331DF" w14:textId="77777777" w:rsidR="0026263B" w:rsidRPr="00F30021" w:rsidRDefault="0026263B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8F5E88" w:rsidRPr="00F30021" w:rsidRDefault="008F5E88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107CBC66" w14:textId="77777777" w:rsidR="0026263B" w:rsidRDefault="0026263B" w:rsidP="0026263B"/>
    <w:p w14:paraId="1C543EB8" w14:textId="77777777" w:rsidR="0026263B" w:rsidRDefault="0026263B" w:rsidP="0026263B"/>
    <w:p w14:paraId="66F6CC0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4256" behindDoc="0" locked="0" layoutInCell="1" allowOverlap="1" wp14:anchorId="0DF7CD10" wp14:editId="76829894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467B2" wp14:editId="0EAAC9F2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3E8A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D68FC49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FA379A6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D7EBC54" w14:textId="77777777" w:rsidR="00A70479" w:rsidRPr="00350F94" w:rsidRDefault="00A70479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DR/WYDyQIAAAg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43213E8A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D68FC49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FA379A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D7EBC54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911F7D2" wp14:editId="515D01E3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B7FB" w14:textId="77777777" w:rsidR="0026263B" w:rsidRDefault="0026263B" w:rsidP="0026263B"/>
    <w:p w14:paraId="3487DBB2" w14:textId="77777777" w:rsidR="0026263B" w:rsidRDefault="0026263B" w:rsidP="0026263B">
      <w:pPr>
        <w:jc w:val="center"/>
      </w:pPr>
    </w:p>
    <w:p w14:paraId="5B040864" w14:textId="77777777" w:rsidR="0026263B" w:rsidRDefault="0026263B" w:rsidP="0026263B"/>
    <w:p w14:paraId="44C2BE2B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1E500E" wp14:editId="3DF22D2F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BD96E" w14:textId="77777777" w:rsidR="00A70479" w:rsidRPr="00763B73" w:rsidRDefault="00A70479" w:rsidP="0026263B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A10EA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BAFCC6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FF9F0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A46D5E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46852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22DBF8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5D8C3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6D7F82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57235E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F4A00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ABB59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C62FAC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lxNMCAAAZ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" filled="f" stroked="f">
                <v:textbox>
                  <w:txbxContent>
                    <w:p w14:paraId="320BD96E" w14:textId="77777777" w:rsidR="0026263B" w:rsidRPr="00763B73" w:rsidRDefault="0026263B" w:rsidP="0026263B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A10EA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BAFCC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C7FF9F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A46D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304685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22DBF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35D8C3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6D7F8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5723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F4A00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ABB59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C62FAC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06494A" w14:textId="77777777" w:rsidR="0026263B" w:rsidRDefault="0026263B" w:rsidP="0026263B"/>
    <w:p w14:paraId="52369BA3" w14:textId="77777777" w:rsidR="0026263B" w:rsidRDefault="0026263B" w:rsidP="0026263B"/>
    <w:p w14:paraId="13FD8A85" w14:textId="77777777" w:rsidR="0026263B" w:rsidRDefault="0026263B" w:rsidP="0026263B"/>
    <w:p w14:paraId="00B7BCAE" w14:textId="77777777" w:rsidR="0026263B" w:rsidRDefault="0026263B" w:rsidP="0026263B"/>
    <w:p w14:paraId="23CE00B5" w14:textId="77777777" w:rsidR="0026263B" w:rsidRDefault="0026263B" w:rsidP="0026263B"/>
    <w:p w14:paraId="30FDDAA6" w14:textId="77777777" w:rsidR="0026263B" w:rsidRDefault="0026263B" w:rsidP="0026263B"/>
    <w:p w14:paraId="15B9EECE" w14:textId="77777777" w:rsidR="0026263B" w:rsidRDefault="0026263B" w:rsidP="0026263B"/>
    <w:p w14:paraId="190B2486" w14:textId="77777777" w:rsidR="0026263B" w:rsidRDefault="0026263B" w:rsidP="0026263B"/>
    <w:p w14:paraId="5B84F60B" w14:textId="77777777" w:rsidR="0026263B" w:rsidRDefault="0026263B" w:rsidP="0026263B"/>
    <w:p w14:paraId="16DFDF86" w14:textId="77777777" w:rsidR="0026263B" w:rsidRDefault="0026263B" w:rsidP="0026263B"/>
    <w:p w14:paraId="258ED978" w14:textId="77777777" w:rsidR="0026263B" w:rsidRDefault="0026263B" w:rsidP="0026263B"/>
    <w:p w14:paraId="74399680" w14:textId="77777777" w:rsidR="0026263B" w:rsidRDefault="0026263B" w:rsidP="0026263B"/>
    <w:p w14:paraId="604F9865" w14:textId="77777777" w:rsidR="0026263B" w:rsidRDefault="0026263B" w:rsidP="0026263B"/>
    <w:p w14:paraId="68964A1C" w14:textId="77777777" w:rsidR="0026263B" w:rsidRDefault="0026263B" w:rsidP="0026263B"/>
    <w:p w14:paraId="68A5F1D5" w14:textId="77777777" w:rsidR="0026263B" w:rsidRDefault="0026263B" w:rsidP="0026263B"/>
    <w:p w14:paraId="413B542B" w14:textId="77777777" w:rsidR="0026263B" w:rsidRDefault="0026263B" w:rsidP="0026263B"/>
    <w:p w14:paraId="1C18BCA8" w14:textId="77777777" w:rsidR="0026263B" w:rsidRDefault="0026263B" w:rsidP="0026263B"/>
    <w:p w14:paraId="7C0A33FF" w14:textId="77777777" w:rsidR="0026263B" w:rsidRDefault="0026263B" w:rsidP="0026263B"/>
    <w:p w14:paraId="2E79BBF8" w14:textId="77777777" w:rsidR="0026263B" w:rsidRDefault="0026263B" w:rsidP="0026263B"/>
    <w:p w14:paraId="0F2CD62A" w14:textId="77777777" w:rsidR="0026263B" w:rsidRDefault="0026263B" w:rsidP="0026263B"/>
    <w:p w14:paraId="4620BE28" w14:textId="77777777" w:rsidR="0026263B" w:rsidRDefault="0026263B" w:rsidP="0026263B"/>
    <w:p w14:paraId="712BE782" w14:textId="77777777" w:rsidR="0026263B" w:rsidRDefault="0026263B" w:rsidP="0026263B"/>
    <w:p w14:paraId="3C5D6468" w14:textId="77777777" w:rsidR="0026263B" w:rsidRDefault="0026263B" w:rsidP="0026263B"/>
    <w:p w14:paraId="65E1BF1F" w14:textId="77777777" w:rsidR="0026263B" w:rsidRDefault="0026263B" w:rsidP="0026263B"/>
    <w:p w14:paraId="206E0432" w14:textId="77777777" w:rsidR="0026263B" w:rsidRDefault="0026263B" w:rsidP="0026263B"/>
    <w:p w14:paraId="37A3B646" w14:textId="77777777" w:rsidR="0026263B" w:rsidRDefault="0026263B" w:rsidP="0026263B"/>
    <w:p w14:paraId="1E94798B" w14:textId="77777777" w:rsidR="0026263B" w:rsidRDefault="0026263B" w:rsidP="0026263B"/>
    <w:p w14:paraId="4107825E" w14:textId="77777777" w:rsidR="0026263B" w:rsidRDefault="0026263B" w:rsidP="0026263B"/>
    <w:p w14:paraId="582124D1" w14:textId="77777777" w:rsidR="0026263B" w:rsidRDefault="0026263B" w:rsidP="0026263B"/>
    <w:p w14:paraId="0A8E4982" w14:textId="77777777" w:rsidR="0026263B" w:rsidRDefault="0026263B" w:rsidP="0026263B"/>
    <w:p w14:paraId="0FA6C311" w14:textId="77777777" w:rsidR="0026263B" w:rsidRDefault="0026263B" w:rsidP="0026263B"/>
    <w:p w14:paraId="0B96178E" w14:textId="77777777" w:rsidR="0026263B" w:rsidRDefault="0026263B" w:rsidP="0026263B"/>
    <w:p w14:paraId="181254CA" w14:textId="77777777" w:rsidR="0026263B" w:rsidRDefault="0026263B" w:rsidP="0026263B"/>
    <w:p w14:paraId="124B97B0" w14:textId="77777777" w:rsidR="0026263B" w:rsidRDefault="0026263B" w:rsidP="0026263B"/>
    <w:p w14:paraId="7906E74B" w14:textId="77777777" w:rsidR="0026263B" w:rsidRDefault="0026263B" w:rsidP="0026263B"/>
    <w:p w14:paraId="18E41678" w14:textId="77777777" w:rsidR="0026263B" w:rsidRDefault="0026263B" w:rsidP="0026263B"/>
    <w:p w14:paraId="013EB491" w14:textId="77777777" w:rsidR="0026263B" w:rsidRDefault="0026263B" w:rsidP="0026263B"/>
    <w:p w14:paraId="5DA1D047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BC46E8" wp14:editId="67F8FC29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E3A2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1A3B7AB2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6DEC505" w14:textId="77777777" w:rsidR="00A70479" w:rsidRPr="008E7844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B394029" w14:textId="77777777" w:rsidR="00A70479" w:rsidRPr="00350F94" w:rsidRDefault="00A70479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4KGcs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" filled="f" stroked="f">
                <v:textbox inset="0,0,0,0">
                  <w:txbxContent>
                    <w:p w14:paraId="1C3AE3A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1A3B7AB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6DEC505" w14:textId="77777777" w:rsidR="0026263B" w:rsidRPr="008E7844" w:rsidRDefault="0026263B" w:rsidP="0026263B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B394029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5EE8E7B" wp14:editId="3BDCD981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3C01713" w14:textId="77777777" w:rsidR="0026263B" w:rsidRDefault="0026263B" w:rsidP="0026263B"/>
    <w:p w14:paraId="1B420CB2" w14:textId="77777777" w:rsidR="0026263B" w:rsidRDefault="0026263B" w:rsidP="0026263B"/>
    <w:p w14:paraId="4FEDC581" w14:textId="77777777" w:rsidR="0026263B" w:rsidRDefault="0026263B" w:rsidP="0026263B"/>
    <w:p w14:paraId="6FBED29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7328" behindDoc="0" locked="0" layoutInCell="1" allowOverlap="1" wp14:anchorId="2290F505" wp14:editId="2E147B69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8D7A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F46A1" wp14:editId="44D58660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3E5F3BBD" w14:textId="77777777" w:rsidR="00A70479" w:rsidRPr="00763B73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83892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310EDB" w14:textId="77777777" w:rsidR="00A70479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13CD29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B2836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68A4DF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89C24C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9EFBBCC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0440F3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73C7AD3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40D49C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02923F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6556670B" w14:textId="77777777" w:rsidR="00A70479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EBBEB6F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43E46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9D3C06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148368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DC5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F9C60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CED88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655A21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3E5F3BBD" w14:textId="77777777" w:rsidR="00A70479" w:rsidRPr="00763B73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6838924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310EDB" w14:textId="77777777" w:rsidR="00A70479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13CD29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AB2836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68A4DF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89C24C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9EFBBCC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D0440F3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73C7AD3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40D49C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02923F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6556670B" w14:textId="77777777" w:rsidR="00A70479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EBBEB6F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A43E461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9D3C06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0148368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01DC5B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6F9C60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CED88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655A21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BD31CC" w14:textId="77777777" w:rsidR="0026263B" w:rsidRDefault="0026263B" w:rsidP="0026263B"/>
    <w:p w14:paraId="3B2C4CF4" w14:textId="77777777" w:rsidR="0026263B" w:rsidRDefault="0026263B" w:rsidP="0026263B"/>
    <w:p w14:paraId="2D911192" w14:textId="77777777" w:rsidR="0026263B" w:rsidRDefault="0026263B" w:rsidP="0026263B"/>
    <w:p w14:paraId="315BDB37" w14:textId="77777777" w:rsidR="0026263B" w:rsidRDefault="0026263B" w:rsidP="0026263B"/>
    <w:p w14:paraId="2BF5AA45" w14:textId="77777777" w:rsidR="0026263B" w:rsidRDefault="0026263B" w:rsidP="0026263B"/>
    <w:p w14:paraId="0A91D204" w14:textId="77777777" w:rsidR="0026263B" w:rsidRDefault="0026263B" w:rsidP="0026263B"/>
    <w:p w14:paraId="173298BB" w14:textId="77777777" w:rsidR="0026263B" w:rsidRDefault="0026263B" w:rsidP="0026263B"/>
    <w:p w14:paraId="0B19F708" w14:textId="77777777" w:rsidR="0026263B" w:rsidRDefault="0026263B" w:rsidP="0026263B"/>
    <w:p w14:paraId="7E26B11D" w14:textId="77777777" w:rsidR="0026263B" w:rsidRDefault="0026263B" w:rsidP="0026263B"/>
    <w:p w14:paraId="2D65A31E" w14:textId="77777777" w:rsidR="0026263B" w:rsidRDefault="0026263B" w:rsidP="0026263B"/>
    <w:p w14:paraId="2F2F79DC" w14:textId="77777777" w:rsidR="0026263B" w:rsidRDefault="0026263B" w:rsidP="0026263B"/>
    <w:p w14:paraId="4B62BD18" w14:textId="77777777" w:rsidR="0026263B" w:rsidRDefault="0026263B" w:rsidP="0026263B"/>
    <w:p w14:paraId="25FD2932" w14:textId="77777777" w:rsidR="0026263B" w:rsidRDefault="0026263B" w:rsidP="0026263B"/>
    <w:p w14:paraId="7C223715" w14:textId="77777777" w:rsidR="0026263B" w:rsidRDefault="0026263B" w:rsidP="0026263B"/>
    <w:p w14:paraId="47A80B40" w14:textId="77777777" w:rsidR="0026263B" w:rsidRDefault="0026263B" w:rsidP="0026263B"/>
    <w:p w14:paraId="14C48260" w14:textId="77777777" w:rsidR="0026263B" w:rsidRDefault="0026263B" w:rsidP="0026263B"/>
    <w:p w14:paraId="51CA5479" w14:textId="77777777" w:rsidR="0026263B" w:rsidRDefault="0026263B" w:rsidP="0026263B"/>
    <w:p w14:paraId="5A177741" w14:textId="77777777" w:rsidR="0026263B" w:rsidRDefault="0026263B" w:rsidP="0026263B"/>
    <w:p w14:paraId="5146D586" w14:textId="77777777" w:rsidR="0026263B" w:rsidRDefault="0026263B" w:rsidP="0026263B"/>
    <w:p w14:paraId="257A5883" w14:textId="77777777" w:rsidR="0026263B" w:rsidRDefault="0026263B" w:rsidP="0026263B"/>
    <w:p w14:paraId="61A26378" w14:textId="77777777" w:rsidR="0026263B" w:rsidRDefault="0026263B" w:rsidP="0026263B"/>
    <w:p w14:paraId="2DCED02E" w14:textId="77777777" w:rsidR="0026263B" w:rsidRDefault="0026263B" w:rsidP="0026263B"/>
    <w:p w14:paraId="72154987" w14:textId="77777777" w:rsidR="0026263B" w:rsidRDefault="0026263B" w:rsidP="0026263B"/>
    <w:p w14:paraId="35B2B18F" w14:textId="77777777" w:rsidR="0026263B" w:rsidRDefault="0026263B" w:rsidP="0026263B"/>
    <w:p w14:paraId="23529BFC" w14:textId="77777777" w:rsidR="0026263B" w:rsidRDefault="0026263B" w:rsidP="0026263B"/>
    <w:p w14:paraId="3336CEA4" w14:textId="77777777" w:rsidR="0026263B" w:rsidRDefault="0026263B" w:rsidP="0026263B"/>
    <w:p w14:paraId="58A236FA" w14:textId="77777777" w:rsidR="0026263B" w:rsidRDefault="0026263B" w:rsidP="0026263B"/>
    <w:p w14:paraId="62240702" w14:textId="77777777" w:rsidR="0026263B" w:rsidRDefault="0026263B" w:rsidP="0026263B"/>
    <w:p w14:paraId="1B2DD10A" w14:textId="77777777" w:rsidR="0026263B" w:rsidRDefault="0026263B" w:rsidP="0026263B"/>
    <w:p w14:paraId="47B92308" w14:textId="77777777" w:rsidR="0026263B" w:rsidRDefault="0026263B" w:rsidP="0026263B"/>
    <w:p w14:paraId="2481BECD" w14:textId="77777777" w:rsidR="0026263B" w:rsidRDefault="0026263B" w:rsidP="0026263B"/>
    <w:p w14:paraId="20819099" w14:textId="77777777" w:rsidR="0026263B" w:rsidRDefault="0026263B" w:rsidP="0026263B"/>
    <w:p w14:paraId="2594F40F" w14:textId="77777777" w:rsidR="0026263B" w:rsidRDefault="0026263B" w:rsidP="0026263B"/>
    <w:p w14:paraId="5E6398F2" w14:textId="77777777" w:rsidR="0026263B" w:rsidRDefault="0026263B" w:rsidP="0026263B"/>
    <w:p w14:paraId="2DEF7047" w14:textId="77777777" w:rsidR="0026263B" w:rsidRDefault="0026263B" w:rsidP="0026263B"/>
    <w:p w14:paraId="55B33101" w14:textId="77777777" w:rsidR="0026263B" w:rsidRDefault="0026263B" w:rsidP="0026263B"/>
    <w:p w14:paraId="566BCBB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90DC54" wp14:editId="266158FC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uIRt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2wMG4Y9&#10;H5FyoesdcNXqbtqdobMG+HRDnL8nFsYb6Akry9/Bhwu9LbHeSxittP3+J33wh/aCFaNAghK75zWx&#10;DCPxRcE8nmdAb9gv8ZADpeBgjy2LY4tay6mGJmWQuqFRDP5e9CK3Wj7CZqvCq2AiisLbJfa9OPXd&#10;EoPNSFlVRSfYKIb4G/VgaAgdehamZd4+Emv2I+WBV7e6XyykeDNZnW+4qXS19po3cewC7B2q+3bA&#10;Noos3W/OsO6Oz9HrZb9PfgE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BwbiEb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0729827" w14:textId="77777777" w:rsidR="0026263B" w:rsidRDefault="0026263B" w:rsidP="0026263B"/>
    <w:p w14:paraId="4743C8E3" w14:textId="77777777" w:rsidR="0026263B" w:rsidRDefault="0026263B" w:rsidP="0026263B"/>
    <w:p w14:paraId="0E7E999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9F868C" wp14:editId="25F9A23F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072D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6781360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278C3566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8E956A2" w14:textId="77777777" w:rsidR="00A70479" w:rsidRPr="00350F94" w:rsidRDefault="00A70479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" filled="f" stroked="f">
                <v:textbox inset="0,0,0,0">
                  <w:txbxContent>
                    <w:p w14:paraId="1E38072D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6781360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278C356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8E956A2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4D20840" wp14:editId="38937663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9D5FA3D" w14:textId="77777777" w:rsidR="0026263B" w:rsidRDefault="0026263B" w:rsidP="0026263B"/>
    <w:p w14:paraId="10EDB03C" w14:textId="77777777" w:rsidR="0026263B" w:rsidRDefault="0026263B" w:rsidP="0026263B"/>
    <w:p w14:paraId="098E9882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50400" behindDoc="0" locked="0" layoutInCell="1" allowOverlap="1" wp14:anchorId="0C31869D" wp14:editId="6305F5EC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7B3C" w14:textId="77777777" w:rsidR="0026263B" w:rsidRDefault="0026263B" w:rsidP="0026263B"/>
    <w:p w14:paraId="6EED75A0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B8441C" wp14:editId="1619DD29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3AAD50C1" w14:textId="77777777" w:rsidR="00A70479" w:rsidRPr="00763B73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FFD60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2C2A32E" w14:textId="77777777" w:rsidR="00A70479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FFB175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B5992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467FE45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927ACE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7DED3A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02B358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6A718A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6A794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6BC00E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57C2CEF" w14:textId="77777777" w:rsidR="00A70479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7D4A67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01F9D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AD9ACA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C25C50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A5C3F75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FB2F8A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5B9846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EED98C9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3AAD50C1" w14:textId="77777777" w:rsidR="00A70479" w:rsidRPr="00763B73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FFD60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2C2A32E" w14:textId="77777777" w:rsidR="00A70479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FFB175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EBB5992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467FE45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927ACE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7DED3A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402B358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6A718A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36A794B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6BC00EB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57C2CEF" w14:textId="77777777" w:rsidR="00A70479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7D4A671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401F9D1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AD9ACA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BC25C50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A5C3F75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FFB2F8A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5B9846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EED98C9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C66A3F" w14:textId="77777777" w:rsidR="0026263B" w:rsidRDefault="0026263B" w:rsidP="0026263B"/>
    <w:p w14:paraId="24E6B4C0" w14:textId="77777777" w:rsidR="0026263B" w:rsidRDefault="0026263B" w:rsidP="0026263B"/>
    <w:p w14:paraId="41B0F6A0" w14:textId="77777777" w:rsidR="0026263B" w:rsidRDefault="0026263B" w:rsidP="0026263B"/>
    <w:p w14:paraId="3CF23FE7" w14:textId="77777777" w:rsidR="0026263B" w:rsidRDefault="0026263B" w:rsidP="0026263B"/>
    <w:p w14:paraId="348A4A59" w14:textId="77777777" w:rsidR="0026263B" w:rsidRDefault="0026263B" w:rsidP="0026263B"/>
    <w:p w14:paraId="38531279" w14:textId="77777777" w:rsidR="0026263B" w:rsidRDefault="0026263B" w:rsidP="0026263B"/>
    <w:p w14:paraId="65F87323" w14:textId="77777777" w:rsidR="0026263B" w:rsidRDefault="0026263B" w:rsidP="0026263B"/>
    <w:p w14:paraId="0765F4FD" w14:textId="77777777" w:rsidR="0026263B" w:rsidRDefault="0026263B" w:rsidP="0026263B"/>
    <w:p w14:paraId="6D743745" w14:textId="77777777" w:rsidR="0026263B" w:rsidRDefault="0026263B" w:rsidP="0026263B"/>
    <w:p w14:paraId="1E793619" w14:textId="77777777" w:rsidR="0026263B" w:rsidRDefault="0026263B" w:rsidP="0026263B"/>
    <w:p w14:paraId="2B1D2371" w14:textId="77777777" w:rsidR="0026263B" w:rsidRDefault="0026263B" w:rsidP="0026263B"/>
    <w:p w14:paraId="17E56F09" w14:textId="77777777" w:rsidR="0026263B" w:rsidRDefault="0026263B" w:rsidP="0026263B"/>
    <w:p w14:paraId="57E15C99" w14:textId="77777777" w:rsidR="0026263B" w:rsidRDefault="0026263B" w:rsidP="0026263B"/>
    <w:p w14:paraId="7BAA397D" w14:textId="77777777" w:rsidR="0026263B" w:rsidRDefault="0026263B" w:rsidP="0026263B"/>
    <w:p w14:paraId="4C6C5D6E" w14:textId="77777777" w:rsidR="0026263B" w:rsidRDefault="0026263B" w:rsidP="0026263B"/>
    <w:p w14:paraId="744929E3" w14:textId="77777777" w:rsidR="0026263B" w:rsidRDefault="0026263B" w:rsidP="0026263B"/>
    <w:p w14:paraId="35D8DD01" w14:textId="77777777" w:rsidR="0026263B" w:rsidRDefault="0026263B" w:rsidP="0026263B"/>
    <w:p w14:paraId="5BA34CCC" w14:textId="77777777" w:rsidR="0026263B" w:rsidRDefault="0026263B" w:rsidP="0026263B"/>
    <w:p w14:paraId="22C61B5B" w14:textId="77777777" w:rsidR="0026263B" w:rsidRDefault="0026263B" w:rsidP="0026263B"/>
    <w:p w14:paraId="25144575" w14:textId="77777777" w:rsidR="0026263B" w:rsidRDefault="0026263B" w:rsidP="0026263B"/>
    <w:p w14:paraId="15B9535A" w14:textId="77777777" w:rsidR="0026263B" w:rsidRDefault="0026263B" w:rsidP="0026263B"/>
    <w:p w14:paraId="01BF5FDE" w14:textId="77777777" w:rsidR="0026263B" w:rsidRDefault="0026263B" w:rsidP="0026263B"/>
    <w:p w14:paraId="25CD75A8" w14:textId="77777777" w:rsidR="0026263B" w:rsidRDefault="0026263B" w:rsidP="0026263B"/>
    <w:p w14:paraId="562775BD" w14:textId="77777777" w:rsidR="0026263B" w:rsidRDefault="0026263B" w:rsidP="0026263B"/>
    <w:p w14:paraId="42DCBDFC" w14:textId="77777777" w:rsidR="0026263B" w:rsidRDefault="0026263B" w:rsidP="0026263B"/>
    <w:p w14:paraId="29713CB9" w14:textId="77777777" w:rsidR="0026263B" w:rsidRDefault="0026263B" w:rsidP="0026263B"/>
    <w:p w14:paraId="78334651" w14:textId="77777777" w:rsidR="0026263B" w:rsidRDefault="0026263B" w:rsidP="0026263B"/>
    <w:p w14:paraId="621D8BB5" w14:textId="77777777" w:rsidR="0026263B" w:rsidRDefault="0026263B" w:rsidP="0026263B"/>
    <w:p w14:paraId="22858961" w14:textId="77777777" w:rsidR="0026263B" w:rsidRDefault="0026263B" w:rsidP="0026263B"/>
    <w:p w14:paraId="77F413EB" w14:textId="77777777" w:rsidR="0026263B" w:rsidRDefault="0026263B" w:rsidP="0026263B"/>
    <w:p w14:paraId="69AD1BB9" w14:textId="77777777" w:rsidR="0026263B" w:rsidRDefault="0026263B" w:rsidP="0026263B"/>
    <w:p w14:paraId="310D8411" w14:textId="77777777" w:rsidR="0026263B" w:rsidRDefault="0026263B" w:rsidP="0026263B"/>
    <w:p w14:paraId="6E903D51" w14:textId="77777777" w:rsidR="0026263B" w:rsidRDefault="0026263B" w:rsidP="0026263B"/>
    <w:p w14:paraId="2E8D2EA8" w14:textId="77777777" w:rsidR="0026263B" w:rsidRDefault="0026263B" w:rsidP="0026263B"/>
    <w:p w14:paraId="7943C1F6" w14:textId="77777777" w:rsidR="0026263B" w:rsidRDefault="0026263B" w:rsidP="0026263B"/>
    <w:p w14:paraId="3774FFE4" w14:textId="77777777" w:rsidR="0026263B" w:rsidRDefault="0026263B" w:rsidP="0026263B"/>
    <w:p w14:paraId="1E899BAE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63273" wp14:editId="150A6DB3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M0d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A0Y59nxC&#10;yqWu9sBVq9tZd4bOa+DTDXH+nlgYbqAnLCx/Bx8u9K7A+iBhtNb2+5/0wR/aC1aMAgkK7J43xDKM&#10;xBcF0zjJgN6wXeJhAJSCgz21LE8taiNnGpqUQeqGRjH4e9GJ3Gr5CHutDK+CiSgKbxfYd+LMtysM&#10;9iJlZRmdYJ8Y4m/Ug6EhdOhZmJZF80isOYyUB17d6m6tkPzNZLW+4abS5cZrXsexC7C3qB7aAbso&#10;svSwN8OyOz1Hr5ftPv0F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RtOM0d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026317D" w14:textId="77777777" w:rsidR="0026263B" w:rsidRDefault="0026263B" w:rsidP="0026263B"/>
    <w:p w14:paraId="744542A0" w14:textId="77777777" w:rsidR="0026263B" w:rsidRDefault="0026263B" w:rsidP="0026263B"/>
    <w:p w14:paraId="2019F980" w14:textId="77777777" w:rsidR="0026263B" w:rsidRDefault="0026263B" w:rsidP="0026263B"/>
    <w:p w14:paraId="1F856344" w14:textId="77777777" w:rsidR="0026263B" w:rsidRDefault="0026263B" w:rsidP="0026263B"/>
    <w:p w14:paraId="5B3DF148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1F32AF" wp14:editId="63E8486D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2B51" w14:textId="77777777" w:rsidR="00A70479" w:rsidRPr="00670485" w:rsidRDefault="00A70479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3898329" w14:textId="77777777" w:rsidR="00A70479" w:rsidRDefault="00A70479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VAdQ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" filled="f" stroked="f">
                <v:textbox>
                  <w:txbxContent>
                    <w:p w14:paraId="1C0B2B51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3898329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25E3F3B" w14:textId="77777777" w:rsidR="0026263B" w:rsidRDefault="0026263B" w:rsidP="0026263B"/>
    <w:p w14:paraId="24AC9FBD" w14:textId="77777777" w:rsidR="0026263B" w:rsidRDefault="0026263B" w:rsidP="0026263B"/>
    <w:p w14:paraId="0D78DF5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2F6A2B" wp14:editId="7308D506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9B9B2" w14:textId="77777777" w:rsidR="00A70479" w:rsidRPr="00A819B7" w:rsidRDefault="00A70479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KD29UCAAAZ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xAoPb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7D79B9B2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11BEF1B" w14:textId="77777777" w:rsidR="0026263B" w:rsidRDefault="0026263B" w:rsidP="0026263B"/>
    <w:p w14:paraId="57B0BFFD" w14:textId="77777777" w:rsidR="0026263B" w:rsidRDefault="0026263B" w:rsidP="0026263B"/>
    <w:p w14:paraId="32C23D61" w14:textId="77777777" w:rsidR="0026263B" w:rsidRDefault="0026263B" w:rsidP="0026263B"/>
    <w:p w14:paraId="60B97E5D" w14:textId="77777777" w:rsidR="0026263B" w:rsidRDefault="0026263B" w:rsidP="0026263B"/>
    <w:p w14:paraId="4731A49B" w14:textId="77777777" w:rsidR="0026263B" w:rsidRDefault="0026263B" w:rsidP="0026263B"/>
    <w:p w14:paraId="56849A96" w14:textId="77777777" w:rsidR="0026263B" w:rsidRDefault="0026263B" w:rsidP="0026263B"/>
    <w:p w14:paraId="382B42E3" w14:textId="77777777" w:rsidR="0026263B" w:rsidRDefault="0026263B" w:rsidP="0026263B"/>
    <w:p w14:paraId="6EB1C27F" w14:textId="77777777" w:rsidR="0026263B" w:rsidRDefault="0026263B" w:rsidP="0026263B"/>
    <w:p w14:paraId="347F7FA5" w14:textId="77777777" w:rsidR="0026263B" w:rsidRDefault="0026263B" w:rsidP="0026263B"/>
    <w:p w14:paraId="1A509A03" w14:textId="77777777" w:rsidR="0026263B" w:rsidRDefault="0026263B" w:rsidP="0026263B"/>
    <w:p w14:paraId="213119FE" w14:textId="77777777" w:rsidR="0026263B" w:rsidRDefault="0026263B" w:rsidP="0026263B"/>
    <w:p w14:paraId="73BEE1E3" w14:textId="77777777" w:rsidR="0026263B" w:rsidRDefault="0026263B" w:rsidP="0026263B"/>
    <w:p w14:paraId="7CECBFA4" w14:textId="77777777" w:rsidR="0026263B" w:rsidRDefault="0026263B" w:rsidP="0026263B"/>
    <w:p w14:paraId="2180F249" w14:textId="77777777" w:rsidR="0026263B" w:rsidRDefault="0026263B" w:rsidP="0026263B"/>
    <w:p w14:paraId="6ADBB029" w14:textId="77777777" w:rsidR="0026263B" w:rsidRDefault="0026263B" w:rsidP="0026263B"/>
    <w:p w14:paraId="09020657" w14:textId="77777777" w:rsidR="0026263B" w:rsidRDefault="0026263B" w:rsidP="0026263B"/>
    <w:p w14:paraId="2DB9EB62" w14:textId="77777777" w:rsidR="0026263B" w:rsidRDefault="0026263B" w:rsidP="0026263B"/>
    <w:p w14:paraId="5087D5C8" w14:textId="77777777" w:rsidR="0026263B" w:rsidRDefault="0026263B" w:rsidP="0026263B"/>
    <w:p w14:paraId="062148EE" w14:textId="77777777" w:rsidR="0026263B" w:rsidRDefault="0026263B" w:rsidP="0026263B"/>
    <w:p w14:paraId="45F77BD2" w14:textId="77777777" w:rsidR="0026263B" w:rsidRDefault="0026263B" w:rsidP="0026263B"/>
    <w:p w14:paraId="42560B52" w14:textId="77777777" w:rsidR="0026263B" w:rsidRDefault="0026263B" w:rsidP="0026263B"/>
    <w:p w14:paraId="79FD0F12" w14:textId="77777777" w:rsidR="0026263B" w:rsidRDefault="0026263B" w:rsidP="0026263B"/>
    <w:p w14:paraId="7C380DE9" w14:textId="77777777" w:rsidR="0026263B" w:rsidRDefault="0026263B" w:rsidP="0026263B"/>
    <w:p w14:paraId="0D7AA4E6" w14:textId="77777777" w:rsidR="0026263B" w:rsidRDefault="0026263B" w:rsidP="0026263B"/>
    <w:p w14:paraId="3514CBC5" w14:textId="77777777" w:rsidR="0026263B" w:rsidRDefault="0026263B" w:rsidP="0026263B"/>
    <w:p w14:paraId="79DA1197" w14:textId="77777777" w:rsidR="0026263B" w:rsidRDefault="0026263B" w:rsidP="0026263B"/>
    <w:p w14:paraId="3DE1C391" w14:textId="77777777" w:rsidR="0026263B" w:rsidRDefault="0026263B" w:rsidP="0026263B"/>
    <w:p w14:paraId="1918794E" w14:textId="77777777" w:rsidR="0026263B" w:rsidRDefault="0026263B" w:rsidP="0026263B"/>
    <w:p w14:paraId="5AF260D4" w14:textId="77777777" w:rsidR="0026263B" w:rsidRDefault="0026263B" w:rsidP="0026263B"/>
    <w:p w14:paraId="1F798766" w14:textId="77777777" w:rsidR="0026263B" w:rsidRDefault="0026263B" w:rsidP="0026263B"/>
    <w:p w14:paraId="144C1A7E" w14:textId="77777777" w:rsidR="0026263B" w:rsidRDefault="0026263B" w:rsidP="0026263B"/>
    <w:p w14:paraId="46A0FD5C" w14:textId="77777777" w:rsidR="0026263B" w:rsidRDefault="0026263B" w:rsidP="0026263B"/>
    <w:p w14:paraId="292484FF" w14:textId="77777777" w:rsidR="0026263B" w:rsidRDefault="0026263B" w:rsidP="0026263B"/>
    <w:p w14:paraId="790EE48E" w14:textId="77777777" w:rsidR="0026263B" w:rsidRDefault="0026263B" w:rsidP="0026263B"/>
    <w:p w14:paraId="4B630516" w14:textId="77777777" w:rsidR="0026263B" w:rsidRDefault="0026263B" w:rsidP="0026263B"/>
    <w:p w14:paraId="30C6ED3E" w14:textId="77777777" w:rsidR="0026263B" w:rsidRDefault="0026263B" w:rsidP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4E14C7A" wp14:editId="423FC38E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74118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A882B9A" w14:textId="77777777" w:rsidR="0026263B" w:rsidRDefault="0026263B" w:rsidP="0026263B"/>
    <w:p w14:paraId="34FDA91C" w14:textId="77777777" w:rsidR="0026263B" w:rsidRDefault="0026263B" w:rsidP="0026263B"/>
    <w:p w14:paraId="024D5BCF" w14:textId="77777777" w:rsidR="0026263B" w:rsidRDefault="0026263B" w:rsidP="0026263B"/>
    <w:p w14:paraId="6CC7D65C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3DF342" wp14:editId="1AA9E832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E0F8" w14:textId="77777777" w:rsidR="00A70479" w:rsidRPr="00670485" w:rsidRDefault="00A70479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452454F2" w14:textId="77777777" w:rsidR="00A70479" w:rsidRDefault="00A70479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h94dU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" filled="f" stroked="f">
                <v:textbox>
                  <w:txbxContent>
                    <w:p w14:paraId="41D5E0F8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452454F2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977702C" w14:textId="77777777" w:rsidR="0026263B" w:rsidRDefault="0026263B" w:rsidP="0026263B"/>
    <w:p w14:paraId="0617365C" w14:textId="77777777" w:rsidR="0026263B" w:rsidRDefault="0026263B" w:rsidP="0026263B"/>
    <w:p w14:paraId="438D09E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3D8901" wp14:editId="6ABD9FBC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BB35D" w14:textId="77777777" w:rsidR="00A70479" w:rsidRPr="00A819B7" w:rsidRDefault="00A70479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Kcct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K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HhinHL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1DDBB35D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4C13896" w14:textId="77777777" w:rsidR="0026263B" w:rsidRDefault="0026263B" w:rsidP="0026263B"/>
    <w:p w14:paraId="53A49447" w14:textId="77777777" w:rsidR="0026263B" w:rsidRDefault="0026263B" w:rsidP="0026263B"/>
    <w:p w14:paraId="6BD95410" w14:textId="77777777" w:rsidR="0026263B" w:rsidRDefault="0026263B" w:rsidP="0026263B"/>
    <w:p w14:paraId="0B7AD5B6" w14:textId="77777777" w:rsidR="0026263B" w:rsidRDefault="0026263B" w:rsidP="0026263B"/>
    <w:p w14:paraId="0265702D" w14:textId="77777777" w:rsidR="0026263B" w:rsidRDefault="0026263B" w:rsidP="0026263B"/>
    <w:p w14:paraId="088D25A6" w14:textId="77777777" w:rsidR="0026263B" w:rsidRDefault="0026263B" w:rsidP="0026263B"/>
    <w:p w14:paraId="29EA06BC" w14:textId="77777777" w:rsidR="0026263B" w:rsidRDefault="0026263B" w:rsidP="0026263B"/>
    <w:p w14:paraId="121111F6" w14:textId="77777777" w:rsidR="0026263B" w:rsidRDefault="0026263B" w:rsidP="0026263B"/>
    <w:p w14:paraId="33EAD363" w14:textId="77777777" w:rsidR="0026263B" w:rsidRDefault="0026263B" w:rsidP="0026263B"/>
    <w:p w14:paraId="52BC43F5" w14:textId="77777777" w:rsidR="0026263B" w:rsidRDefault="0026263B" w:rsidP="0026263B"/>
    <w:p w14:paraId="1B87FF09" w14:textId="77777777" w:rsidR="0026263B" w:rsidRDefault="0026263B" w:rsidP="0026263B"/>
    <w:p w14:paraId="4B4FC327" w14:textId="77777777" w:rsidR="0026263B" w:rsidRDefault="0026263B" w:rsidP="0026263B"/>
    <w:p w14:paraId="4DFE8290" w14:textId="77777777" w:rsidR="0026263B" w:rsidRDefault="0026263B" w:rsidP="0026263B"/>
    <w:p w14:paraId="37E3AE85" w14:textId="77777777" w:rsidR="0026263B" w:rsidRDefault="0026263B" w:rsidP="0026263B"/>
    <w:p w14:paraId="34AB06D9" w14:textId="77777777" w:rsidR="0026263B" w:rsidRDefault="0026263B" w:rsidP="0026263B"/>
    <w:p w14:paraId="20328734" w14:textId="77777777" w:rsidR="0026263B" w:rsidRDefault="0026263B" w:rsidP="0026263B"/>
    <w:p w14:paraId="4D799D99" w14:textId="77777777" w:rsidR="0026263B" w:rsidRDefault="0026263B" w:rsidP="0026263B"/>
    <w:p w14:paraId="4D9FC9E7" w14:textId="77777777" w:rsidR="0026263B" w:rsidRDefault="0026263B" w:rsidP="0026263B"/>
    <w:p w14:paraId="06117C29" w14:textId="77777777" w:rsidR="0026263B" w:rsidRDefault="0026263B" w:rsidP="0026263B"/>
    <w:p w14:paraId="67D4F12E" w14:textId="77777777" w:rsidR="0026263B" w:rsidRDefault="0026263B" w:rsidP="0026263B"/>
    <w:p w14:paraId="6F356C11" w14:textId="77777777" w:rsidR="0026263B" w:rsidRDefault="0026263B" w:rsidP="0026263B"/>
    <w:p w14:paraId="6F7FB9C4" w14:textId="77777777" w:rsidR="0026263B" w:rsidRDefault="0026263B" w:rsidP="0026263B"/>
    <w:p w14:paraId="12067C22" w14:textId="77777777" w:rsidR="0026263B" w:rsidRDefault="0026263B" w:rsidP="0026263B"/>
    <w:p w14:paraId="1DD4D56F" w14:textId="77777777" w:rsidR="0026263B" w:rsidRDefault="0026263B" w:rsidP="0026263B"/>
    <w:p w14:paraId="090CB5D4" w14:textId="77777777" w:rsidR="0026263B" w:rsidRDefault="0026263B" w:rsidP="0026263B"/>
    <w:p w14:paraId="47A849D3" w14:textId="77777777" w:rsidR="0026263B" w:rsidRDefault="0026263B" w:rsidP="0026263B"/>
    <w:p w14:paraId="1E250C41" w14:textId="77777777" w:rsidR="0026263B" w:rsidRDefault="0026263B" w:rsidP="0026263B"/>
    <w:p w14:paraId="0E53E2F9" w14:textId="77777777" w:rsidR="0026263B" w:rsidRDefault="0026263B" w:rsidP="0026263B"/>
    <w:p w14:paraId="43371744" w14:textId="77777777" w:rsidR="0026263B" w:rsidRDefault="0026263B" w:rsidP="0026263B"/>
    <w:p w14:paraId="33845702" w14:textId="77777777" w:rsidR="0026263B" w:rsidRDefault="0026263B" w:rsidP="0026263B"/>
    <w:p w14:paraId="770AB041" w14:textId="77777777" w:rsidR="0026263B" w:rsidRDefault="0026263B" w:rsidP="0026263B"/>
    <w:p w14:paraId="7018A738" w14:textId="77777777" w:rsidR="0026263B" w:rsidRDefault="0026263B" w:rsidP="0026263B"/>
    <w:p w14:paraId="7CD4080D" w14:textId="77777777" w:rsidR="0026263B" w:rsidRDefault="0026263B" w:rsidP="0026263B"/>
    <w:p w14:paraId="6D45CC89" w14:textId="77777777" w:rsidR="0026263B" w:rsidRDefault="0026263B" w:rsidP="0026263B"/>
    <w:p w14:paraId="29C4A0AD" w14:textId="77777777" w:rsidR="0026263B" w:rsidRDefault="0026263B" w:rsidP="0026263B"/>
    <w:p w14:paraId="6BCD6ED1" w14:textId="3A348888" w:rsidR="0026263B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7A5EE3B" wp14:editId="03B10C61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73811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44B28CA1" w:rsidR="00D45CC9" w:rsidRDefault="00421F3A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A6E58" wp14:editId="7C9E3716">
                <wp:simplePos x="0" y="0"/>
                <wp:positionH relativeFrom="column">
                  <wp:posOffset>1100455</wp:posOffset>
                </wp:positionH>
                <wp:positionV relativeFrom="paragraph">
                  <wp:posOffset>965200</wp:posOffset>
                </wp:positionV>
                <wp:extent cx="2836545" cy="5808133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45" cy="5808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65330" w14:textId="0B587820" w:rsidR="00A70479" w:rsidRPr="00421F3A" w:rsidRDefault="00A70479" w:rsidP="00421F3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421F3A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Add photo, logo or inserts available for download such as</w:t>
                            </w:r>
                            <w:r w:rsidR="00421F3A" w:rsidRPr="00421F3A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1F3A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The Marines’ Hymn, The Marine’s Prayer, The Watch, Old Glory, etc.</w:t>
                            </w:r>
                          </w:p>
                          <w:p w14:paraId="6B220757" w14:textId="77777777" w:rsidR="00A70479" w:rsidRPr="00421F3A" w:rsidRDefault="00A70479" w:rsidP="0026263B">
                            <w:pPr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86.65pt;margin-top:76pt;width:223.35pt;height:457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e+AtMCAAAX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" filled="f" stroked="f">
                <v:textbox>
                  <w:txbxContent>
                    <w:p w14:paraId="1C365330" w14:textId="0B587820" w:rsidR="00A70479" w:rsidRPr="00421F3A" w:rsidRDefault="00A70479" w:rsidP="00421F3A">
                      <w:pPr>
                        <w:jc w:val="center"/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421F3A"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  <w:t>Add photo, logo or inserts available for download such as</w:t>
                      </w:r>
                      <w:r w:rsidR="00421F3A" w:rsidRPr="00421F3A"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r w:rsidRPr="00421F3A"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  <w:t>The Marines’ Hymn, The Marine’s Prayer, The Watch, Old Glory, etc.</w:t>
                      </w:r>
                    </w:p>
                    <w:p w14:paraId="6B220757" w14:textId="77777777" w:rsidR="00A70479" w:rsidRPr="00421F3A" w:rsidRDefault="00A70479" w:rsidP="0026263B">
                      <w:pPr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6C62EA" wp14:editId="10C9E218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121B44"/>
    <w:rsid w:val="00123884"/>
    <w:rsid w:val="0013524D"/>
    <w:rsid w:val="001877AF"/>
    <w:rsid w:val="0026263B"/>
    <w:rsid w:val="00293B57"/>
    <w:rsid w:val="002B30A4"/>
    <w:rsid w:val="002C3C40"/>
    <w:rsid w:val="002E57EB"/>
    <w:rsid w:val="00350F94"/>
    <w:rsid w:val="0038602A"/>
    <w:rsid w:val="003940FE"/>
    <w:rsid w:val="003D05A9"/>
    <w:rsid w:val="00421F3A"/>
    <w:rsid w:val="004C573B"/>
    <w:rsid w:val="00511969"/>
    <w:rsid w:val="0057078F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8F5E88"/>
    <w:rsid w:val="0091020B"/>
    <w:rsid w:val="009D7BAF"/>
    <w:rsid w:val="00A1644A"/>
    <w:rsid w:val="00A27F13"/>
    <w:rsid w:val="00A30837"/>
    <w:rsid w:val="00A56D7C"/>
    <w:rsid w:val="00A70479"/>
    <w:rsid w:val="00A819B7"/>
    <w:rsid w:val="00B14E7A"/>
    <w:rsid w:val="00B82859"/>
    <w:rsid w:val="00BE504B"/>
    <w:rsid w:val="00CD2885"/>
    <w:rsid w:val="00D45CC9"/>
    <w:rsid w:val="00DD2688"/>
    <w:rsid w:val="00E46097"/>
    <w:rsid w:val="00E82608"/>
    <w:rsid w:val="00E859BC"/>
    <w:rsid w:val="00E85E8A"/>
    <w:rsid w:val="00EA7513"/>
    <w:rsid w:val="00F23755"/>
    <w:rsid w:val="00F30021"/>
    <w:rsid w:val="00FE2D8D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12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3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" Type="http://schemas.openxmlformats.org/officeDocument/2006/relationships/customXml" Target="../customXml/item1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Relief &amp; Appointment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99A608-51FB-49C2-B74F-69AE2A2283DA}"/>
</file>

<file path=customXml/itemProps2.xml><?xml version="1.0" encoding="utf-8"?>
<ds:datastoreItem xmlns:ds="http://schemas.openxmlformats.org/officeDocument/2006/customXml" ds:itemID="{B4F9953D-BD75-4DBC-9547-E389F3D1C2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DE3580E-B36D-40C6-B3B0-145DC6664B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82022E-1697-704D-8DB9-ECDBE888D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Relief &amp; Appointment - Bloodstripe</dc:title>
  <dc:subject/>
  <dc:creator/>
  <cp:keywords>Relief &amp; Appointment - Bloodstripe</cp:keywords>
  <dc:description/>
  <cp:lastModifiedBy/>
  <cp:revision>2</cp:revision>
  <dcterms:created xsi:type="dcterms:W3CDTF">2021-04-14T18:38:00Z</dcterms:created>
  <dcterms:modified xsi:type="dcterms:W3CDTF">2021-04-14T18:38:00Z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3400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