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4E517C1B" w:rsidR="004C573B" w:rsidRDefault="00DD7EF3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23EF23" wp14:editId="6A33EBE9">
                <wp:simplePos x="0" y="0"/>
                <wp:positionH relativeFrom="margin">
                  <wp:posOffset>287020</wp:posOffset>
                </wp:positionH>
                <wp:positionV relativeFrom="margin">
                  <wp:posOffset>555625</wp:posOffset>
                </wp:positionV>
                <wp:extent cx="4477385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73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475C2A" w14:textId="031F3496" w:rsidR="001D162C" w:rsidRPr="00DD7EF3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DD7EF3">
                              <w:rPr>
                                <w:rFonts w:ascii="Times New Roman" w:hAnsi="Times New Roman"/>
                                <w:color w:val="FFFFFF"/>
                                <w:sz w:val="52"/>
                                <w:szCs w:val="52"/>
                              </w:rPr>
                              <w:t>RETIREMENT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.6pt;margin-top:43.75pt;width:352.55pt;height:49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" filled="f" stroked="f">
                <v:path arrowok="t"/>
                <v:textbox>
                  <w:txbxContent>
                    <w:p w14:paraId="25475C2A" w14:textId="031F3496" w:rsidR="001D162C" w:rsidRPr="00DD7EF3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2"/>
                          <w:szCs w:val="52"/>
                        </w:rPr>
                      </w:pPr>
                      <w:r w:rsidRPr="00DD7EF3">
                        <w:rPr>
                          <w:rFonts w:ascii="Times New Roman" w:hAnsi="Times New Roman"/>
                          <w:color w:val="FFFFFF"/>
                          <w:sz w:val="52"/>
                          <w:szCs w:val="52"/>
                        </w:rPr>
                        <w:t>RETIREMENT CEREMONY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B17600" wp14:editId="64EE3A56">
                <wp:simplePos x="0" y="0"/>
                <wp:positionH relativeFrom="margin">
                  <wp:posOffset>444500</wp:posOffset>
                </wp:positionH>
                <wp:positionV relativeFrom="margin">
                  <wp:posOffset>6160135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B2C265" w14:textId="77777777" w:rsidR="001D162C" w:rsidRPr="00123884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12D86048" w14:textId="77777777" w:rsidR="001D162C" w:rsidRPr="00123884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11F2577E" w14:textId="77777777" w:rsidR="001D162C" w:rsidRPr="00123884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5pt;margin-top:485.05pt;width:325.5pt;height:5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tcY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" filled="f" stroked="f">
                <v:path arrowok="t"/>
                <v:textbox>
                  <w:txbxContent>
                    <w:p w14:paraId="06B2C265" w14:textId="77777777" w:rsidR="001D162C" w:rsidRPr="00123884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12D86048" w14:textId="77777777" w:rsidR="001D162C" w:rsidRPr="00123884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11F2577E" w14:textId="77777777" w:rsidR="001D162C" w:rsidRPr="00123884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1CBDCC" wp14:editId="2240D647">
                <wp:simplePos x="0" y="0"/>
                <wp:positionH relativeFrom="margin">
                  <wp:posOffset>603250</wp:posOffset>
                </wp:positionH>
                <wp:positionV relativeFrom="margin">
                  <wp:posOffset>6998970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132C21" w14:textId="77777777" w:rsidR="001D162C" w:rsidRPr="00123884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7.5pt;margin-top:551.1pt;width:301.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" filled="f" stroked="f">
                <v:path arrowok="t"/>
                <v:textbox>
                  <w:txbxContent>
                    <w:p w14:paraId="19132C21" w14:textId="77777777" w:rsidR="001D162C" w:rsidRPr="00123884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1" layoutInCell="1" allowOverlap="1" wp14:anchorId="5646B5BF" wp14:editId="2C691DE3">
            <wp:simplePos x="0" y="0"/>
            <wp:positionH relativeFrom="column">
              <wp:posOffset>481965</wp:posOffset>
            </wp:positionH>
            <wp:positionV relativeFrom="page">
              <wp:posOffset>2268220</wp:posOffset>
            </wp:positionV>
            <wp:extent cx="4092575" cy="351409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409257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CC">
        <w:rPr>
          <w:noProof/>
        </w:rPr>
        <w:drawing>
          <wp:anchor distT="0" distB="0" distL="114300" distR="114300" simplePos="0" relativeHeight="251617280" behindDoc="1" locked="1" layoutInCell="1" allowOverlap="1" wp14:anchorId="3BC8614F" wp14:editId="57AC5ADD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2713010C" w:rsidR="00A30837" w:rsidRDefault="00F7101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DA2DA8" wp14:editId="0A26C27B">
                <wp:simplePos x="0" y="0"/>
                <wp:positionH relativeFrom="margin">
                  <wp:posOffset>384810</wp:posOffset>
                </wp:positionH>
                <wp:positionV relativeFrom="margin">
                  <wp:posOffset>1367155</wp:posOffset>
                </wp:positionV>
                <wp:extent cx="4254500" cy="681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B785E8" w14:textId="77777777" w:rsidR="001D162C" w:rsidRPr="00F71015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71015">
                              <w:rPr>
                                <w:rFonts w:ascii="Times New Roman" w:hAnsi="Times New Roman"/>
                                <w:color w:val="FFFFFF"/>
                                <w:sz w:val="36"/>
                                <w:szCs w:val="36"/>
                              </w:rPr>
                              <w:t xml:space="preserve">RANK </w:t>
                            </w:r>
                          </w:p>
                          <w:p w14:paraId="5B8B3666" w14:textId="426A3F8D" w:rsidR="001D162C" w:rsidRPr="00F71015" w:rsidRDefault="001D162C" w:rsidP="00DD7EF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71015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0.3pt;margin-top:107.65pt;width:335pt;height:53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" filled="f" stroked="f">
                <v:path arrowok="t"/>
                <v:textbox>
                  <w:txbxContent>
                    <w:p w14:paraId="31B785E8" w14:textId="77777777" w:rsidR="001D162C" w:rsidRPr="00F71015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6"/>
                          <w:szCs w:val="36"/>
                        </w:rPr>
                      </w:pPr>
                      <w:r w:rsidRPr="00F71015">
                        <w:rPr>
                          <w:rFonts w:ascii="Times New Roman" w:hAnsi="Times New Roman"/>
                          <w:color w:val="FFFFFF"/>
                          <w:sz w:val="36"/>
                          <w:szCs w:val="36"/>
                        </w:rPr>
                        <w:t xml:space="preserve">RANK </w:t>
                      </w:r>
                    </w:p>
                    <w:p w14:paraId="5B8B3666" w14:textId="426A3F8D" w:rsidR="001D162C" w:rsidRPr="00F71015" w:rsidRDefault="001D162C" w:rsidP="00DD7EF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F71015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6FB2CB30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57CDE25A" w:rsidR="00A30837" w:rsidRDefault="00F7101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71782E" wp14:editId="0BFF9545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5926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366851E8" w:rsidR="00A30837" w:rsidRDefault="00BA4F38">
      <w:r>
        <w:rPr>
          <w:noProof/>
        </w:rPr>
        <w:drawing>
          <wp:anchor distT="0" distB="0" distL="114300" distR="114300" simplePos="0" relativeHeight="251714560" behindDoc="0" locked="0" layoutInCell="1" allowOverlap="1" wp14:anchorId="6559F200" wp14:editId="65CD3DD6">
            <wp:simplePos x="0" y="0"/>
            <wp:positionH relativeFrom="column">
              <wp:posOffset>693420</wp:posOffset>
            </wp:positionH>
            <wp:positionV relativeFrom="paragraph">
              <wp:posOffset>121285</wp:posOffset>
            </wp:positionV>
            <wp:extent cx="3656330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097AF" w14:textId="5C0E949E" w:rsidR="00A30837" w:rsidRDefault="00A30837"/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6315578F" w:rsidR="00E82608" w:rsidRDefault="00F7101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FAE25C" wp14:editId="289E71CC">
                <wp:simplePos x="0" y="0"/>
                <wp:positionH relativeFrom="margin">
                  <wp:posOffset>431800</wp:posOffset>
                </wp:positionH>
                <wp:positionV relativeFrom="margin">
                  <wp:posOffset>3953933</wp:posOffset>
                </wp:positionV>
                <wp:extent cx="4157345" cy="292819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92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1D162C" w:rsidRDefault="001D162C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Retirement Ceremony in honor of </w:t>
                            </w:r>
                          </w:p>
                          <w:p w14:paraId="741A191C" w14:textId="18C0B688" w:rsidR="001D162C" w:rsidRDefault="001D162C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1D162C" w:rsidRPr="0091020B" w:rsidRDefault="001D162C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1D162C" w:rsidRDefault="001D1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4pt;margin-top:311.35pt;width:327.35pt;height:230.5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O14dM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" filled="f" stroked="f">
                <v:textbox>
                  <w:txbxContent>
                    <w:p w14:paraId="7D45B32F" w14:textId="5ED7D9C6" w:rsidR="001D162C" w:rsidRDefault="001D162C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Retirement Ceremony in honor of </w:t>
                      </w:r>
                    </w:p>
                    <w:p w14:paraId="741A191C" w14:textId="18C0B688" w:rsidR="001D162C" w:rsidRDefault="001D162C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1D162C" w:rsidRPr="0091020B" w:rsidRDefault="001D162C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1D162C" w:rsidRDefault="001D162C"/>
                  </w:txbxContent>
                </v:textbox>
                <w10:wrap anchorx="margin" anchory="margin"/>
              </v:shape>
            </w:pict>
          </mc:Fallback>
        </mc:AlternateContent>
      </w:r>
    </w:p>
    <w:p w14:paraId="175F766D" w14:textId="0CA2F81E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2A58025C" w:rsidR="00E82608" w:rsidRDefault="00F71015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5F42E4" wp14:editId="36897DBF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6336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32DB2612" w:rsidR="00E82608" w:rsidRDefault="00E82608"/>
    <w:p w14:paraId="7A80E719" w14:textId="1C504061" w:rsidR="00E82608" w:rsidRDefault="00F710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033CA" wp14:editId="4A1CCD30">
                <wp:simplePos x="0" y="0"/>
                <wp:positionH relativeFrom="margin">
                  <wp:posOffset>432435</wp:posOffset>
                </wp:positionH>
                <wp:positionV relativeFrom="margin">
                  <wp:posOffset>593090</wp:posOffset>
                </wp:positionV>
                <wp:extent cx="4157345" cy="405130"/>
                <wp:effectExtent l="0" t="0" r="0" b="127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1D162C" w:rsidRPr="00BE504B" w:rsidRDefault="001D162C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BE504B"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1D162C" w:rsidRDefault="001D1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6.7pt;width:327.35pt;height:31.9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yBIdI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" filled="f" stroked="f">
                <v:textbox>
                  <w:txbxContent>
                    <w:p w14:paraId="1533E65D" w14:textId="19E65EF3" w:rsidR="001D162C" w:rsidRPr="00BE504B" w:rsidRDefault="001D162C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BE504B"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1D162C" w:rsidRDefault="001D162C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49D0A21E" w:rsidR="00E82608" w:rsidRDefault="00E82608"/>
    <w:p w14:paraId="5A877C75" w14:textId="45F18FFA" w:rsidR="00E82608" w:rsidRDefault="00E82608"/>
    <w:p w14:paraId="1ABE6C19" w14:textId="5F2D3532" w:rsidR="00E82608" w:rsidRDefault="0078068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400AE" wp14:editId="2CDF2C75">
                <wp:simplePos x="0" y="0"/>
                <wp:positionH relativeFrom="margin">
                  <wp:posOffset>431800</wp:posOffset>
                </wp:positionH>
                <wp:positionV relativeFrom="margin">
                  <wp:posOffset>1362710</wp:posOffset>
                </wp:positionV>
                <wp:extent cx="4157345" cy="581406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1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85C9E" w14:textId="6404D49D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6455D39E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4BA43368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755502E8" w14:textId="25F3670F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595D6E39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705A68EE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577865B3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40E26BF4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49544702" w14:textId="77777777" w:rsidR="001D162C" w:rsidRPr="003E5CEA" w:rsidRDefault="001D162C" w:rsidP="001D162C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6FDA491C" w14:textId="4134E9A0" w:rsidR="001D162C" w:rsidRPr="00A819B7" w:rsidRDefault="001D162C" w:rsidP="001D162C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32" type="#_x0000_t202" style="position:absolute;margin-left:34pt;margin-top:107.3pt;width:327.35pt;height:457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XimdMCAAAY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" filled="f" stroked="f">
                <v:textbox>
                  <w:txbxContent>
                    <w:p w14:paraId="22885C9E" w14:textId="6404D49D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Invocation</w:t>
                      </w:r>
                    </w:p>
                    <w:p w14:paraId="6455D39E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Sound Attention</w:t>
                      </w:r>
                    </w:p>
                    <w:p w14:paraId="4BA43368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National Anthem</w:t>
                      </w:r>
                    </w:p>
                    <w:p w14:paraId="755502E8" w14:textId="25F3670F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595D6E39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705A68EE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Remark by Marine</w:t>
                      </w:r>
                    </w:p>
                    <w:p w14:paraId="577865B3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Anchors Aweigh</w:t>
                      </w:r>
                    </w:p>
                    <w:p w14:paraId="40E26BF4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Marine’s Hymn</w:t>
                      </w:r>
                    </w:p>
                    <w:p w14:paraId="49544702" w14:textId="77777777" w:rsidR="001D162C" w:rsidRPr="003E5CEA" w:rsidRDefault="001D162C" w:rsidP="001D162C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6FDA491C" w14:textId="4134E9A0" w:rsidR="001D162C" w:rsidRPr="00A819B7" w:rsidRDefault="001D162C" w:rsidP="001D162C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bookmarkEnd w:id="0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0FF110C3" w14:textId="48782E1D" w:rsidR="00E82608" w:rsidRDefault="00E82608"/>
    <w:p w14:paraId="2E1CB8B8" w14:textId="6F4C3150" w:rsidR="00E82608" w:rsidRDefault="00E82608"/>
    <w:p w14:paraId="1EE7474F" w14:textId="4880924C" w:rsidR="00E82608" w:rsidRDefault="008F242C">
      <w:r>
        <w:rPr>
          <w:noProof/>
        </w:rPr>
        <w:drawing>
          <wp:anchor distT="0" distB="0" distL="114300" distR="114300" simplePos="0" relativeHeight="251745280" behindDoc="0" locked="0" layoutInCell="1" allowOverlap="1" wp14:anchorId="5B9822EB" wp14:editId="2A1DDA0B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162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8C4E6A" wp14:editId="077953AA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BB94" w14:textId="77777777" w:rsidR="001D162C" w:rsidRPr="00DD7EF3" w:rsidRDefault="001D162C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352CD02B" w14:textId="77777777" w:rsidR="001D162C" w:rsidRPr="00DD7EF3" w:rsidRDefault="001D162C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133ACC54" w14:textId="77777777" w:rsidR="001D162C" w:rsidRPr="00DD7EF3" w:rsidRDefault="001D162C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1BD69A9" w14:textId="77777777" w:rsidR="001D162C" w:rsidRPr="00350F94" w:rsidRDefault="001D162C" w:rsidP="005742D2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3" type="#_x0000_t202" style="position:absolute;margin-left:179.3pt;margin-top:2.25pt;width:177.25pt;height:45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eiLMsCAAAJBgAADgAAAGRycy9lMm9Eb2MueG1srFRLb9swDL4P2H8QdE9tZ3GTGnUKN0WGAUVb&#10;rB16VmQpMabXJCVxNuy/j5Lt9LEd1mEXmSY/UeTHx/lFKwXaMesarUqcnaQYMUV13ah1ib88LEcz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" filled="f" stroked="f">
                <v:textbox inset="0,0,0,0">
                  <w:txbxContent>
                    <w:p w14:paraId="0DD4BB94" w14:textId="77777777" w:rsidR="001D162C" w:rsidRPr="00DD7EF3" w:rsidRDefault="001D162C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352CD02B" w14:textId="77777777" w:rsidR="001D162C" w:rsidRPr="00DD7EF3" w:rsidRDefault="001D162C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133ACC54" w14:textId="77777777" w:rsidR="001D162C" w:rsidRPr="00DD7EF3" w:rsidRDefault="001D162C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1BD69A9" w14:textId="77777777" w:rsidR="001D162C" w:rsidRPr="00350F94" w:rsidRDefault="001D162C" w:rsidP="005742D2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A75AB9" w14:textId="77777777" w:rsidR="00E82608" w:rsidRDefault="00E82608"/>
    <w:p w14:paraId="14502774" w14:textId="720B70E5" w:rsidR="00E82608" w:rsidRDefault="00E82608"/>
    <w:p w14:paraId="6206421D" w14:textId="5AE57ED8" w:rsidR="00E82608" w:rsidRDefault="001D162C">
      <w:r>
        <w:rPr>
          <w:noProof/>
        </w:rPr>
        <w:drawing>
          <wp:anchor distT="0" distB="0" distL="114300" distR="114300" simplePos="0" relativeHeight="251735040" behindDoc="0" locked="0" layoutInCell="1" allowOverlap="1" wp14:anchorId="31401AC8" wp14:editId="7D65E4E3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3C7C" w14:textId="5479CC98" w:rsidR="00E82608" w:rsidRDefault="001D162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AAD003" wp14:editId="3EBCBA2A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9">
                        <w:txbxContent>
                          <w:p w14:paraId="1DFFFF54" w14:textId="77777777" w:rsidR="001D162C" w:rsidRPr="00763B73" w:rsidRDefault="001D162C" w:rsidP="00763B73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2FA08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6EC772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E61F48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F4ADB57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5CD6C6A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C4EB80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8B4630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52EA362" w14:textId="27104F81" w:rsidR="001D162C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93D102C" w14:textId="77777777" w:rsidR="001D162C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E0A085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7AF5B8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63160CB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5B3A7D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9DFB93B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D1F4E3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AC63E2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80B083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96F9155" w14:textId="7827631C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6A2493F" w14:textId="77777777" w:rsidR="001D162C" w:rsidRPr="00763B73" w:rsidRDefault="001D162C" w:rsidP="00763B7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6.65pt;margin-top:4.2pt;width:340.65pt;height:487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eJbtMCAAAY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" filled="f" stroked="f">
                <v:textbox style="mso-next-textbox:#Text Box 29">
                  <w:txbxContent>
                    <w:p w14:paraId="1DFFFF54" w14:textId="77777777" w:rsidR="001D162C" w:rsidRPr="00763B73" w:rsidRDefault="001D162C" w:rsidP="00763B73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0F2FA08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6EC772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E61F48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F4ADB57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5CD6C6A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C4EB80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18B4630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52EA362" w14:textId="27104F81" w:rsidR="001D162C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93D102C" w14:textId="77777777" w:rsidR="001D162C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E0A085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67AF5B8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63160CB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5B3A7D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9DFB93B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D1F4E3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AC63E2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380B083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96F9155" w14:textId="7827631C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6A2493F" w14:textId="77777777" w:rsidR="001D162C" w:rsidRPr="00763B73" w:rsidRDefault="001D162C" w:rsidP="00763B7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D434BE" w14:textId="6BA8E60B" w:rsidR="00E82608" w:rsidRDefault="00E82608"/>
    <w:p w14:paraId="0EF832BF" w14:textId="77777777" w:rsidR="00E82608" w:rsidRDefault="00E82608"/>
    <w:p w14:paraId="62BF7511" w14:textId="200EC809" w:rsidR="00E82608" w:rsidRDefault="00E82608"/>
    <w:p w14:paraId="65FB0968" w14:textId="04A69F10" w:rsidR="00E82608" w:rsidRDefault="00E82608"/>
    <w:p w14:paraId="6AA4BAC3" w14:textId="77777777" w:rsidR="00E82608" w:rsidRDefault="00E82608"/>
    <w:p w14:paraId="4C9DBED4" w14:textId="77777777" w:rsidR="00E82608" w:rsidRDefault="00E82608"/>
    <w:p w14:paraId="5AAEABBF" w14:textId="77777777" w:rsidR="00E82608" w:rsidRDefault="00E82608"/>
    <w:p w14:paraId="79FFAB54" w14:textId="77777777" w:rsidR="00E82608" w:rsidRDefault="00E82608"/>
    <w:p w14:paraId="605CB9C3" w14:textId="77777777" w:rsidR="00E82608" w:rsidRDefault="00E82608"/>
    <w:p w14:paraId="604F5E9B" w14:textId="77777777" w:rsidR="00E82608" w:rsidRDefault="00E82608"/>
    <w:p w14:paraId="5FED484F" w14:textId="77777777" w:rsidR="00E82608" w:rsidRDefault="00E82608"/>
    <w:p w14:paraId="2CFBDD09" w14:textId="77777777" w:rsidR="00E82608" w:rsidRDefault="00E82608"/>
    <w:p w14:paraId="555B700B" w14:textId="77777777" w:rsidR="00E82608" w:rsidRDefault="00E82608"/>
    <w:p w14:paraId="2FE644AB" w14:textId="77777777" w:rsidR="00E82608" w:rsidRDefault="00E82608"/>
    <w:p w14:paraId="2FE51276" w14:textId="77777777" w:rsidR="00E82608" w:rsidRDefault="00E82608"/>
    <w:p w14:paraId="02021781" w14:textId="77777777" w:rsidR="00E82608" w:rsidRDefault="00E82608"/>
    <w:p w14:paraId="254C7327" w14:textId="77777777" w:rsidR="00E82608" w:rsidRDefault="00E82608"/>
    <w:p w14:paraId="00EA56FF" w14:textId="77777777" w:rsidR="00E82608" w:rsidRDefault="00E82608"/>
    <w:p w14:paraId="3918251E" w14:textId="77777777" w:rsidR="00E82608" w:rsidRDefault="00E82608"/>
    <w:p w14:paraId="6E54B761" w14:textId="77777777" w:rsidR="00E82608" w:rsidRDefault="00E82608"/>
    <w:p w14:paraId="430BF47B" w14:textId="77777777" w:rsidR="00E82608" w:rsidRDefault="00E82608"/>
    <w:p w14:paraId="3CAEF06B" w14:textId="77777777" w:rsidR="00E82608" w:rsidRDefault="00E82608"/>
    <w:p w14:paraId="1E4A1BA1" w14:textId="77777777" w:rsidR="00E82608" w:rsidRDefault="00E82608"/>
    <w:p w14:paraId="1C12B267" w14:textId="77777777" w:rsidR="00E82608" w:rsidRDefault="00E82608"/>
    <w:p w14:paraId="1452D4C4" w14:textId="77777777" w:rsidR="00E82608" w:rsidRDefault="00E82608"/>
    <w:p w14:paraId="48B91149" w14:textId="77777777" w:rsidR="00E82608" w:rsidRDefault="00E82608"/>
    <w:p w14:paraId="7ED8EC31" w14:textId="77777777" w:rsidR="00E82608" w:rsidRDefault="00E82608"/>
    <w:p w14:paraId="62EA095D" w14:textId="77777777" w:rsidR="00E82608" w:rsidRDefault="00E82608"/>
    <w:p w14:paraId="47760E79" w14:textId="77777777" w:rsidR="00E82608" w:rsidRDefault="00E82608"/>
    <w:p w14:paraId="1716220F" w14:textId="77777777" w:rsidR="00E82608" w:rsidRDefault="00E82608"/>
    <w:p w14:paraId="472554B8" w14:textId="77777777" w:rsidR="00E82608" w:rsidRDefault="00E82608"/>
    <w:p w14:paraId="7E2FE451" w14:textId="77777777" w:rsidR="00E82608" w:rsidRDefault="00E82608"/>
    <w:p w14:paraId="0E56F097" w14:textId="77777777" w:rsidR="00E82608" w:rsidRDefault="00E82608"/>
    <w:p w14:paraId="38587964" w14:textId="77777777" w:rsidR="00E82608" w:rsidRDefault="00E82608"/>
    <w:p w14:paraId="3535D56F" w14:textId="77777777" w:rsidR="00E82608" w:rsidRDefault="00E82608"/>
    <w:p w14:paraId="6D49D093" w14:textId="77777777" w:rsidR="00E82608" w:rsidRDefault="00E82608"/>
    <w:p w14:paraId="43D37BA8" w14:textId="77777777" w:rsidR="00E82608" w:rsidRDefault="00E82608"/>
    <w:p w14:paraId="233BB75F" w14:textId="40373577" w:rsidR="00E82608" w:rsidRDefault="00E82608"/>
    <w:p w14:paraId="44F67B19" w14:textId="210ADA0B" w:rsidR="00E82608" w:rsidRDefault="001D162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AF0E86" wp14:editId="5A994616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9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pt;margin-top:2.35pt;width:333.35pt;height:55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EDD41C7" w14:textId="77C3A685" w:rsidR="00E82608" w:rsidRDefault="00E82608"/>
    <w:p w14:paraId="49314503" w14:textId="77777777" w:rsidR="00E82608" w:rsidRDefault="00E82608"/>
    <w:p w14:paraId="02315624" w14:textId="77777777" w:rsidR="00E82608" w:rsidRDefault="00E82608"/>
    <w:p w14:paraId="39C25295" w14:textId="36DF3E8A" w:rsidR="00E82608" w:rsidRDefault="00E82608"/>
    <w:p w14:paraId="6EE6FE1D" w14:textId="77777777" w:rsidR="00E82608" w:rsidRDefault="00E82608"/>
    <w:p w14:paraId="2EAF832A" w14:textId="77777777" w:rsidR="00E82608" w:rsidRDefault="00E82608"/>
    <w:p w14:paraId="1E47BA00" w14:textId="77777777" w:rsidR="00E82608" w:rsidRDefault="00E82608"/>
    <w:p w14:paraId="40B76060" w14:textId="77777777" w:rsidR="00E82608" w:rsidRDefault="00E82608"/>
    <w:p w14:paraId="55F91C90" w14:textId="77777777" w:rsidR="00E82608" w:rsidRDefault="00E82608"/>
    <w:p w14:paraId="50C9AA69" w14:textId="77777777" w:rsidR="00E82608" w:rsidRDefault="00E82608"/>
    <w:p w14:paraId="639B5FC6" w14:textId="77777777" w:rsidR="00E82608" w:rsidRDefault="00E82608"/>
    <w:p w14:paraId="5AB622C4" w14:textId="77777777" w:rsidR="00E82608" w:rsidRDefault="00E82608"/>
    <w:p w14:paraId="1860B25D" w14:textId="77777777" w:rsidR="00E82608" w:rsidRDefault="00E82608"/>
    <w:p w14:paraId="50A7689C" w14:textId="77777777" w:rsidR="00E82608" w:rsidRDefault="00E82608"/>
    <w:p w14:paraId="416505CF" w14:textId="77777777" w:rsidR="00E82608" w:rsidRDefault="00E82608"/>
    <w:p w14:paraId="5B9CA792" w14:textId="77777777" w:rsidR="00E82608" w:rsidRDefault="00E82608"/>
    <w:p w14:paraId="23D56FEC" w14:textId="77777777" w:rsidR="00E82608" w:rsidRDefault="00E82608"/>
    <w:p w14:paraId="4E336914" w14:textId="77777777" w:rsidR="00E82608" w:rsidRDefault="00E82608"/>
    <w:p w14:paraId="255314E3" w14:textId="77777777" w:rsidR="00E82608" w:rsidRDefault="00E82608"/>
    <w:p w14:paraId="7F54FC29" w14:textId="77777777" w:rsidR="00E82608" w:rsidRDefault="00E82608"/>
    <w:p w14:paraId="7A5ABDD5" w14:textId="77777777" w:rsidR="00E82608" w:rsidRDefault="00E82608"/>
    <w:p w14:paraId="063187D9" w14:textId="77777777" w:rsidR="00E82608" w:rsidRDefault="00E82608"/>
    <w:p w14:paraId="35353FDD" w14:textId="77777777" w:rsidR="00E82608" w:rsidRDefault="00E82608"/>
    <w:p w14:paraId="56DFC552" w14:textId="77777777" w:rsidR="00E82608" w:rsidRDefault="00E82608"/>
    <w:p w14:paraId="61A1B1EE" w14:textId="77777777" w:rsidR="00E82608" w:rsidRDefault="00E82608"/>
    <w:p w14:paraId="1333DAD2" w14:textId="77777777" w:rsidR="00E82608" w:rsidRDefault="00E82608"/>
    <w:p w14:paraId="475E5838" w14:textId="77777777" w:rsidR="00E82608" w:rsidRDefault="00E82608"/>
    <w:p w14:paraId="096B4373" w14:textId="77777777" w:rsidR="00E82608" w:rsidRDefault="00E82608"/>
    <w:p w14:paraId="730743DA" w14:textId="77777777" w:rsidR="00E82608" w:rsidRDefault="00E82608"/>
    <w:p w14:paraId="78C3016C" w14:textId="77777777" w:rsidR="00E82608" w:rsidRDefault="00E82608"/>
    <w:p w14:paraId="6C1A768E" w14:textId="77777777" w:rsidR="00E82608" w:rsidRDefault="00E82608"/>
    <w:p w14:paraId="4E431C32" w14:textId="77777777" w:rsidR="00E82608" w:rsidRDefault="00E82608"/>
    <w:p w14:paraId="7F9D98AE" w14:textId="77777777" w:rsidR="00E82608" w:rsidRDefault="00E82608"/>
    <w:p w14:paraId="5BF74857" w14:textId="77777777" w:rsidR="00E82608" w:rsidRDefault="00E82608"/>
    <w:p w14:paraId="389F18A2" w14:textId="77777777" w:rsidR="00E82608" w:rsidRDefault="00E82608"/>
    <w:p w14:paraId="4A80CF53" w14:textId="77777777" w:rsidR="00E82608" w:rsidRDefault="00E82608"/>
    <w:p w14:paraId="4A9E8023" w14:textId="77777777" w:rsidR="00E82608" w:rsidRDefault="00E82608"/>
    <w:p w14:paraId="3DA6A884" w14:textId="77777777" w:rsidR="00E82608" w:rsidRDefault="00E82608"/>
    <w:p w14:paraId="3D9B95B6" w14:textId="77777777" w:rsidR="00E82608" w:rsidRDefault="00E82608"/>
    <w:p w14:paraId="14CB4515" w14:textId="77777777" w:rsidR="00E82608" w:rsidRDefault="00E82608"/>
    <w:p w14:paraId="4531B8AB" w14:textId="2F704331" w:rsidR="00E82608" w:rsidRDefault="00E82608"/>
    <w:p w14:paraId="1F864347" w14:textId="2B46AD05" w:rsidR="00E82608" w:rsidRDefault="00E82608"/>
    <w:p w14:paraId="7CCFB562" w14:textId="2ABF9353" w:rsidR="00E82608" w:rsidRDefault="008F242C">
      <w:r>
        <w:rPr>
          <w:noProof/>
        </w:rPr>
        <w:drawing>
          <wp:anchor distT="0" distB="0" distL="114300" distR="114300" simplePos="0" relativeHeight="251744256" behindDoc="0" locked="0" layoutInCell="1" allowOverlap="1" wp14:anchorId="548BF9D1" wp14:editId="4FA7E3C7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162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FC50D7" wp14:editId="1283A0F6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0711E" w14:textId="77777777" w:rsidR="001D162C" w:rsidRPr="00DD7EF3" w:rsidRDefault="001D162C" w:rsidP="001D162C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CC07DDE" w14:textId="77777777" w:rsidR="001D162C" w:rsidRPr="00DD7EF3" w:rsidRDefault="001D162C" w:rsidP="001D162C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4FA96BB0" w14:textId="77777777" w:rsidR="001D162C" w:rsidRPr="00DD7EF3" w:rsidRDefault="001D162C" w:rsidP="001D162C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1952810" w14:textId="77777777" w:rsidR="001D162C" w:rsidRPr="00350F94" w:rsidRDefault="001D162C" w:rsidP="001D162C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181.9pt;margin-top:5.55pt;width:177.25pt;height:45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" filled="f" stroked="f">
                <v:textbox inset="0,0,0,0">
                  <w:txbxContent>
                    <w:p w14:paraId="57C0711E" w14:textId="77777777" w:rsidR="001D162C" w:rsidRPr="00DD7EF3" w:rsidRDefault="001D162C" w:rsidP="001D162C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CC07DDE" w14:textId="77777777" w:rsidR="001D162C" w:rsidRPr="00DD7EF3" w:rsidRDefault="001D162C" w:rsidP="001D162C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4FA96BB0" w14:textId="77777777" w:rsidR="001D162C" w:rsidRPr="00DD7EF3" w:rsidRDefault="001D162C" w:rsidP="001D162C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1952810" w14:textId="77777777" w:rsidR="001D162C" w:rsidRPr="00350F94" w:rsidRDefault="001D162C" w:rsidP="001D162C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76E7274" w14:textId="77777777" w:rsidR="00E82608" w:rsidRDefault="00E82608"/>
    <w:p w14:paraId="73299DBC" w14:textId="77777777" w:rsidR="00E82608" w:rsidRDefault="00E82608"/>
    <w:p w14:paraId="1E952E15" w14:textId="5FE435BA" w:rsidR="00E82608" w:rsidRDefault="001D162C">
      <w:r>
        <w:rPr>
          <w:noProof/>
        </w:rPr>
        <w:drawing>
          <wp:anchor distT="0" distB="0" distL="114300" distR="114300" simplePos="0" relativeHeight="251741184" behindDoc="0" locked="0" layoutInCell="1" allowOverlap="1" wp14:anchorId="50EDF816" wp14:editId="4EBA2E03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5ADF9" w14:textId="407F9084" w:rsidR="00E82608" w:rsidRDefault="001D162C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D7F875" wp14:editId="45DB3A39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1">
                        <w:txbxContent>
                          <w:p w14:paraId="0F322552" w14:textId="77777777" w:rsidR="001D162C" w:rsidRPr="00763B73" w:rsidRDefault="001D162C" w:rsidP="001D162C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CE747D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8578DA4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E1A931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92483C3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DF83D8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1D1AB32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3A159B6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FB459A" w14:textId="77777777" w:rsidR="001D162C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45A9FE69" w14:textId="77777777" w:rsidR="001D162C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591D757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FEEC3C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B9AC83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1BFAF3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77228D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75791A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4B3BA48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DFE1BD9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87F1672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8CD93E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22EC195" w14:textId="77777777" w:rsidR="001D162C" w:rsidRPr="00763B73" w:rsidRDefault="001D162C" w:rsidP="001D162C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9.25pt;margin-top:7.5pt;width:340.65pt;height:487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3L8NQ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EJ3L8NQCAAAZ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0F322552" w14:textId="77777777" w:rsidR="001D162C" w:rsidRPr="00763B73" w:rsidRDefault="001D162C" w:rsidP="001D162C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1CE747D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8578DA4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1E1A931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92483C3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DF83D8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1D1AB32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3A159B6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FB459A" w14:textId="77777777" w:rsidR="001D162C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45A9FE69" w14:textId="77777777" w:rsidR="001D162C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591D757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FEEC3C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B9AC83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A1BFAF3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77228D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75791A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4B3BA48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DFE1BD9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87F1672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8CD93E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22EC195" w14:textId="77777777" w:rsidR="001D162C" w:rsidRPr="00763B73" w:rsidRDefault="001D162C" w:rsidP="001D162C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6C01B33" w14:textId="77777777" w:rsidR="00E82608" w:rsidRDefault="00E82608"/>
    <w:p w14:paraId="52E04307" w14:textId="77777777" w:rsidR="00E82608" w:rsidRDefault="00E82608"/>
    <w:p w14:paraId="007832AC" w14:textId="77777777" w:rsidR="00E82608" w:rsidRDefault="00E82608"/>
    <w:p w14:paraId="1E3C9CC5" w14:textId="77777777" w:rsidR="00E82608" w:rsidRDefault="00E82608"/>
    <w:p w14:paraId="1656F275" w14:textId="77777777" w:rsidR="00E82608" w:rsidRDefault="00E82608"/>
    <w:p w14:paraId="20A03D06" w14:textId="77777777" w:rsidR="00E82608" w:rsidRDefault="00E82608"/>
    <w:p w14:paraId="3E51C817" w14:textId="77777777" w:rsidR="00E82608" w:rsidRDefault="00E82608"/>
    <w:p w14:paraId="6275DF53" w14:textId="77777777" w:rsidR="00E82608" w:rsidRDefault="00E82608"/>
    <w:p w14:paraId="5F0567E4" w14:textId="77777777" w:rsidR="00E82608" w:rsidRDefault="00E82608"/>
    <w:p w14:paraId="6D6F6F84" w14:textId="6ED4A07F" w:rsidR="00E82608" w:rsidRDefault="00E82608"/>
    <w:p w14:paraId="6716050D" w14:textId="77777777" w:rsidR="00E82608" w:rsidRDefault="00E82608"/>
    <w:p w14:paraId="52CCA55A" w14:textId="77777777" w:rsidR="00E82608" w:rsidRDefault="00E82608"/>
    <w:p w14:paraId="0FF0618A" w14:textId="77777777" w:rsidR="00E82608" w:rsidRDefault="00E82608"/>
    <w:p w14:paraId="13DA9791" w14:textId="77777777" w:rsidR="00E82608" w:rsidRDefault="00E82608"/>
    <w:p w14:paraId="43F56480" w14:textId="77777777" w:rsidR="00E82608" w:rsidRDefault="00E82608"/>
    <w:p w14:paraId="381D5FA3" w14:textId="77777777" w:rsidR="00E82608" w:rsidRDefault="00E82608"/>
    <w:p w14:paraId="59EAC196" w14:textId="77777777" w:rsidR="00E82608" w:rsidRDefault="00E82608"/>
    <w:p w14:paraId="1E117B60" w14:textId="77777777" w:rsidR="00E82608" w:rsidRDefault="00E82608"/>
    <w:p w14:paraId="1FB6CA39" w14:textId="77777777" w:rsidR="00E82608" w:rsidRDefault="00E82608"/>
    <w:p w14:paraId="4278B6F6" w14:textId="77777777" w:rsidR="00E82608" w:rsidRDefault="00E82608"/>
    <w:p w14:paraId="2C0FD56F" w14:textId="77777777" w:rsidR="00E82608" w:rsidRDefault="00E82608"/>
    <w:p w14:paraId="767BC389" w14:textId="77777777" w:rsidR="00E82608" w:rsidRDefault="00E82608"/>
    <w:p w14:paraId="0509522A" w14:textId="77777777" w:rsidR="00E82608" w:rsidRDefault="00E82608"/>
    <w:p w14:paraId="51A1BE3E" w14:textId="77777777" w:rsidR="00E82608" w:rsidRDefault="00E82608"/>
    <w:p w14:paraId="450C3813" w14:textId="77777777" w:rsidR="00E82608" w:rsidRDefault="00E82608"/>
    <w:p w14:paraId="00D00BCB" w14:textId="77777777" w:rsidR="00E82608" w:rsidRDefault="00E82608"/>
    <w:p w14:paraId="48612AE2" w14:textId="77777777" w:rsidR="00E82608" w:rsidRDefault="00E82608"/>
    <w:p w14:paraId="52B70C86" w14:textId="77777777" w:rsidR="00E82608" w:rsidRDefault="00E82608"/>
    <w:p w14:paraId="53684F9D" w14:textId="77777777" w:rsidR="00E82608" w:rsidRDefault="00E82608"/>
    <w:p w14:paraId="63C31931" w14:textId="77777777" w:rsidR="00E82608" w:rsidRDefault="00E82608"/>
    <w:p w14:paraId="4EAA60DD" w14:textId="77777777" w:rsidR="00E82608" w:rsidRDefault="00E82608"/>
    <w:p w14:paraId="7952E5FC" w14:textId="7B18637C" w:rsidR="00E82608" w:rsidRDefault="00E82608"/>
    <w:p w14:paraId="7C4DDD5E" w14:textId="77777777" w:rsidR="00E82608" w:rsidRDefault="00E82608"/>
    <w:p w14:paraId="523263D8" w14:textId="2D6F11DF" w:rsidR="00E82608" w:rsidRDefault="00E82608"/>
    <w:p w14:paraId="722D49AE" w14:textId="77777777" w:rsidR="00E82608" w:rsidRDefault="00E82608"/>
    <w:p w14:paraId="4E708DD9" w14:textId="77777777" w:rsidR="00E82608" w:rsidRDefault="00E82608"/>
    <w:p w14:paraId="4EFE9E90" w14:textId="77777777" w:rsidR="00E82608" w:rsidRDefault="00E82608"/>
    <w:p w14:paraId="1915E743" w14:textId="77777777" w:rsidR="00E82608" w:rsidRDefault="00E82608"/>
    <w:p w14:paraId="7855ACDC" w14:textId="02B2612E" w:rsidR="00E82608" w:rsidRDefault="001D162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46DFAE" wp14:editId="0B88AB06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0.65pt;margin-top:2.45pt;width:334.65pt;height:549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izeN0CAAAn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E2AbJY9&#10;n5BypcoDcNWodtqtposK+HRDrLsnBsYbbsDKcnfw4ULtc6w6CaONMt//pPf+0F6wYuRJkGP7vCWG&#10;YSS+SJjHaZKmfr+EQwqUgoM5taxOLXJbzxU0KYHUNQ2i93eiF7lR9SNstsK/CiYiKbydY9eLc9cu&#10;MdiMlBVFcIKNoom7kQ+a+tC+Z35als0jMbobKQe8ulX9YiHZm8lqff1NqYqtU7wKY+dhb1Ht2gHb&#10;KLC025x+3Z2eg9fLf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8RizeN0CAAAn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9D5649E" w14:textId="77777777" w:rsidR="00E82608" w:rsidRDefault="00E82608"/>
    <w:p w14:paraId="5A81BC11" w14:textId="048E42D5" w:rsidR="00E82608" w:rsidRDefault="00E82608"/>
    <w:p w14:paraId="3E18BAA2" w14:textId="77777777" w:rsidR="00E82608" w:rsidRDefault="00E82608"/>
    <w:p w14:paraId="55BCA640" w14:textId="77777777" w:rsidR="00E82608" w:rsidRDefault="00E82608"/>
    <w:p w14:paraId="4142D771" w14:textId="77777777" w:rsidR="00E82608" w:rsidRDefault="00E82608"/>
    <w:p w14:paraId="3C4FDCFF" w14:textId="77777777" w:rsidR="00E82608" w:rsidRDefault="00E82608"/>
    <w:p w14:paraId="5EDDFF65" w14:textId="77777777" w:rsidR="00E82608" w:rsidRDefault="00E82608"/>
    <w:p w14:paraId="059BC0F4" w14:textId="77777777" w:rsidR="00E82608" w:rsidRDefault="00E82608"/>
    <w:p w14:paraId="4345FC66" w14:textId="77777777" w:rsidR="00E82608" w:rsidRDefault="00E82608"/>
    <w:p w14:paraId="6EF0B1E3" w14:textId="77777777" w:rsidR="00E82608" w:rsidRDefault="00E82608"/>
    <w:p w14:paraId="22E553B1" w14:textId="77777777" w:rsidR="00E82608" w:rsidRDefault="00E82608"/>
    <w:p w14:paraId="52C87B73" w14:textId="77777777" w:rsidR="00E82608" w:rsidRDefault="00E82608"/>
    <w:p w14:paraId="7034D5EC" w14:textId="77777777" w:rsidR="00E82608" w:rsidRDefault="00E82608"/>
    <w:p w14:paraId="35FFB532" w14:textId="77777777" w:rsidR="00E82608" w:rsidRDefault="00E82608"/>
    <w:p w14:paraId="2DD71FC0" w14:textId="77777777" w:rsidR="00E82608" w:rsidRDefault="00E82608"/>
    <w:p w14:paraId="30E9C166" w14:textId="77777777" w:rsidR="00E82608" w:rsidRDefault="00E82608"/>
    <w:p w14:paraId="12AD25D2" w14:textId="77777777" w:rsidR="00E82608" w:rsidRDefault="00E82608"/>
    <w:p w14:paraId="1790B2DF" w14:textId="77777777" w:rsidR="00E82608" w:rsidRDefault="00E82608"/>
    <w:p w14:paraId="252AD6BA" w14:textId="77777777" w:rsidR="00E82608" w:rsidRDefault="00E82608"/>
    <w:p w14:paraId="777C5C82" w14:textId="77777777" w:rsidR="00E82608" w:rsidRDefault="00E82608"/>
    <w:p w14:paraId="78F5D73E" w14:textId="77777777" w:rsidR="00E82608" w:rsidRDefault="00E82608"/>
    <w:p w14:paraId="0A4F54A5" w14:textId="77777777" w:rsidR="00E82608" w:rsidRDefault="00E82608"/>
    <w:p w14:paraId="206EFFCE" w14:textId="77777777" w:rsidR="00E82608" w:rsidRDefault="00E82608"/>
    <w:p w14:paraId="5D584EB6" w14:textId="77777777" w:rsidR="00E82608" w:rsidRDefault="00E82608"/>
    <w:p w14:paraId="1FD083E5" w14:textId="77777777" w:rsidR="00E82608" w:rsidRDefault="00E82608"/>
    <w:p w14:paraId="1D60B1A0" w14:textId="77777777" w:rsidR="00E82608" w:rsidRDefault="00E82608"/>
    <w:p w14:paraId="218AFAE7" w14:textId="77777777" w:rsidR="00E82608" w:rsidRDefault="00E82608"/>
    <w:p w14:paraId="6BC83719" w14:textId="77777777" w:rsidR="00E82608" w:rsidRDefault="00E82608"/>
    <w:p w14:paraId="7AF6A959" w14:textId="77777777" w:rsidR="00E82608" w:rsidRDefault="00E82608"/>
    <w:p w14:paraId="63CBB17E" w14:textId="77777777" w:rsidR="00E82608" w:rsidRDefault="00E82608"/>
    <w:p w14:paraId="186519D9" w14:textId="77777777" w:rsidR="00E82608" w:rsidRDefault="00E82608"/>
    <w:p w14:paraId="799D62F5" w14:textId="77777777" w:rsidR="00E82608" w:rsidRDefault="00E82608"/>
    <w:p w14:paraId="25EA5BFF" w14:textId="77777777" w:rsidR="00E82608" w:rsidRDefault="00E82608"/>
    <w:p w14:paraId="3FEBE09D" w14:textId="77777777" w:rsidR="00E82608" w:rsidRDefault="00E82608"/>
    <w:p w14:paraId="30A32FB1" w14:textId="3A15EE89" w:rsidR="00D45CC9" w:rsidRDefault="00F7101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BA981C" wp14:editId="04DE6299">
                <wp:simplePos x="0" y="0"/>
                <wp:positionH relativeFrom="column">
                  <wp:posOffset>587375</wp:posOffset>
                </wp:positionH>
                <wp:positionV relativeFrom="paragraph">
                  <wp:posOffset>558799</wp:posOffset>
                </wp:positionV>
                <wp:extent cx="3885565" cy="6688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9A896" w14:textId="3B3C2959" w:rsidR="001D162C" w:rsidRPr="00EC0DF2" w:rsidRDefault="002A7BB7" w:rsidP="00DD7EF3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 w:rsid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3915457B" w14:textId="6D515301" w:rsidR="001D162C" w:rsidRPr="00EC0DF2" w:rsidRDefault="00EC0DF2" w:rsidP="00DD7EF3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="001D162C"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174BA3F6" w14:textId="54A49160" w:rsidR="001D162C" w:rsidRPr="00A30837" w:rsidRDefault="001D162C" w:rsidP="002A7BB7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46.25pt;margin-top:44pt;width:305.95pt;height:526.6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" filled="f" stroked="f">
                <v:textbox>
                  <w:txbxContent>
                    <w:p w14:paraId="2189A896" w14:textId="3B3C2959" w:rsidR="001D162C" w:rsidRPr="00EC0DF2" w:rsidRDefault="002A7BB7" w:rsidP="00DD7EF3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 w:rsid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3915457B" w14:textId="6D515301" w:rsidR="001D162C" w:rsidRPr="00EC0DF2" w:rsidRDefault="00EC0DF2" w:rsidP="00DD7EF3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="001D162C"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174BA3F6" w14:textId="54A49160" w:rsidR="001D162C" w:rsidRPr="00A30837" w:rsidRDefault="001D162C" w:rsidP="002A7BB7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4C4CD1B5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E5694"/>
    <w:rsid w:val="00121B44"/>
    <w:rsid w:val="00123884"/>
    <w:rsid w:val="001877AF"/>
    <w:rsid w:val="001D162C"/>
    <w:rsid w:val="00293B57"/>
    <w:rsid w:val="002A0BA0"/>
    <w:rsid w:val="002A7BB7"/>
    <w:rsid w:val="002B30A4"/>
    <w:rsid w:val="002C3C40"/>
    <w:rsid w:val="00350F94"/>
    <w:rsid w:val="003940FE"/>
    <w:rsid w:val="003D05A9"/>
    <w:rsid w:val="003E5CEA"/>
    <w:rsid w:val="004C573B"/>
    <w:rsid w:val="00511969"/>
    <w:rsid w:val="005742D2"/>
    <w:rsid w:val="005C6BB2"/>
    <w:rsid w:val="005D7D24"/>
    <w:rsid w:val="006023AE"/>
    <w:rsid w:val="00693CB0"/>
    <w:rsid w:val="006B7044"/>
    <w:rsid w:val="006F3141"/>
    <w:rsid w:val="00736BB0"/>
    <w:rsid w:val="00763B73"/>
    <w:rsid w:val="0078068E"/>
    <w:rsid w:val="007B1678"/>
    <w:rsid w:val="007B4381"/>
    <w:rsid w:val="007F0726"/>
    <w:rsid w:val="008178FA"/>
    <w:rsid w:val="008623CC"/>
    <w:rsid w:val="008A458D"/>
    <w:rsid w:val="008E7844"/>
    <w:rsid w:val="008F242C"/>
    <w:rsid w:val="0091020B"/>
    <w:rsid w:val="009D7BAF"/>
    <w:rsid w:val="00A27F13"/>
    <w:rsid w:val="00A30837"/>
    <w:rsid w:val="00A819B7"/>
    <w:rsid w:val="00B82859"/>
    <w:rsid w:val="00BA4F38"/>
    <w:rsid w:val="00BE504B"/>
    <w:rsid w:val="00CD2885"/>
    <w:rsid w:val="00D45CC9"/>
    <w:rsid w:val="00DD7EF3"/>
    <w:rsid w:val="00E46097"/>
    <w:rsid w:val="00E82608"/>
    <w:rsid w:val="00E859BC"/>
    <w:rsid w:val="00EA7513"/>
    <w:rsid w:val="00EC0DF2"/>
    <w:rsid w:val="00F23755"/>
    <w:rsid w:val="00F30021"/>
    <w:rsid w:val="00F7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763B7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763B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9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F1078A-024E-4F54-BF24-25C8DB1C0289}"/>
</file>

<file path=customXml/itemProps2.xml><?xml version="1.0" encoding="utf-8"?>
<ds:datastoreItem xmlns:ds="http://schemas.openxmlformats.org/officeDocument/2006/customXml" ds:itemID="{28D7818A-9E90-425E-97EA-DF9B01036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C4091-25AB-49C5-827B-7624B369F5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BE0052E-0679-7B45-A81F-A7921980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7</TotalTime>
  <Pages>8</Pages>
  <Words>47</Words>
  <Characters>273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Bloodstripe</dc:title>
  <dc:subject/>
  <dc:creator/>
  <cp:keywords>Retirement - Bloodstripe</cp:keywords>
  <dc:description/>
  <cp:lastModifiedBy/>
  <cp:revision>7</cp:revision>
  <dcterms:created xsi:type="dcterms:W3CDTF">2021-03-30T21:53:00Z</dcterms:created>
  <dcterms:modified xsi:type="dcterms:W3CDTF">2021-04-14T15:40:00Z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