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80947B" w14:textId="6FCD08A5" w:rsidR="004C573B" w:rsidRDefault="008623CC">
      <w:r>
        <w:rPr>
          <w:noProof/>
        </w:rPr>
        <w:drawing>
          <wp:anchor distT="0" distB="0" distL="114300" distR="114300" simplePos="0" relativeHeight="251624448" behindDoc="1" locked="1" layoutInCell="1" allowOverlap="1" wp14:anchorId="3BC8614F" wp14:editId="717B9F9F">
            <wp:simplePos x="0" y="0"/>
            <wp:positionH relativeFrom="column">
              <wp:posOffset>-1270</wp:posOffset>
            </wp:positionH>
            <wp:positionV relativeFrom="page">
              <wp:posOffset>0</wp:posOffset>
            </wp:positionV>
            <wp:extent cx="5029200" cy="7772400"/>
            <wp:effectExtent l="0" t="0" r="0" b="0"/>
            <wp:wrapNone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D11D7" w14:textId="77777777" w:rsidR="00A30837" w:rsidRDefault="00A30837"/>
    <w:p w14:paraId="6F32592B" w14:textId="77777777" w:rsidR="00A30837" w:rsidRDefault="00A30837"/>
    <w:p w14:paraId="7993AE65" w14:textId="77777777" w:rsidR="00A30837" w:rsidRDefault="00A30837"/>
    <w:p w14:paraId="31964890" w14:textId="77777777" w:rsidR="00A30837" w:rsidRDefault="00A30837"/>
    <w:p w14:paraId="6D6A7721" w14:textId="77777777" w:rsidR="00A30837" w:rsidRDefault="00A30837"/>
    <w:p w14:paraId="28691D62" w14:textId="77777777" w:rsidR="00A30837" w:rsidRDefault="00A30837"/>
    <w:p w14:paraId="6398FDC2" w14:textId="77777777" w:rsidR="00A30837" w:rsidRDefault="00A30837"/>
    <w:p w14:paraId="7F4BEE6A" w14:textId="77777777" w:rsidR="00A30837" w:rsidRDefault="00A30837"/>
    <w:p w14:paraId="1F064AC7" w14:textId="77777777" w:rsidR="00A30837" w:rsidRDefault="00A30837"/>
    <w:p w14:paraId="4F6F67EB" w14:textId="77777777" w:rsidR="00A30837" w:rsidRDefault="00A30837"/>
    <w:p w14:paraId="7FF281FA" w14:textId="77777777" w:rsidR="00A30837" w:rsidRDefault="00A30837"/>
    <w:p w14:paraId="15714B55" w14:textId="77777777" w:rsidR="00A30837" w:rsidRDefault="00A30837"/>
    <w:p w14:paraId="3663CAEE" w14:textId="77777777" w:rsidR="00A30837" w:rsidRDefault="00A30837"/>
    <w:p w14:paraId="2D6CD824" w14:textId="77A87657" w:rsidR="00A30837" w:rsidRDefault="00A30837"/>
    <w:p w14:paraId="43ACA216" w14:textId="77777777" w:rsidR="00A30837" w:rsidRDefault="00A30837"/>
    <w:p w14:paraId="50D30AFF" w14:textId="77777777" w:rsidR="00A30837" w:rsidRDefault="00A30837"/>
    <w:p w14:paraId="4B59ACC8" w14:textId="77777777" w:rsidR="00A30837" w:rsidRDefault="00A30837"/>
    <w:p w14:paraId="4A464DD2" w14:textId="77777777" w:rsidR="00A30837" w:rsidRDefault="00A30837"/>
    <w:p w14:paraId="062450FA" w14:textId="77777777" w:rsidR="00A30837" w:rsidRDefault="00A30837"/>
    <w:p w14:paraId="3A433893" w14:textId="77777777" w:rsidR="00A30837" w:rsidRDefault="00A30837"/>
    <w:p w14:paraId="3FDE2A42" w14:textId="77777777" w:rsidR="00A30837" w:rsidRDefault="00A30837"/>
    <w:p w14:paraId="4907EB0F" w14:textId="77777777" w:rsidR="00A30837" w:rsidRDefault="00A30837"/>
    <w:p w14:paraId="4FD18A6C" w14:textId="77777777" w:rsidR="00A30837" w:rsidRDefault="00A30837"/>
    <w:p w14:paraId="34B82142" w14:textId="77777777" w:rsidR="00A30837" w:rsidRDefault="00A30837"/>
    <w:p w14:paraId="16E0BA85" w14:textId="77777777" w:rsidR="00A30837" w:rsidRDefault="00A30837"/>
    <w:p w14:paraId="4660361D" w14:textId="7CFF7BFC" w:rsidR="00A30837" w:rsidRDefault="00A30837"/>
    <w:p w14:paraId="7408E068" w14:textId="1F6248A9" w:rsidR="00A30837" w:rsidRDefault="00D84FA9">
      <w:r w:rsidRPr="00D6181C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2305AA4" wp14:editId="2EA79132">
                <wp:simplePos x="0" y="0"/>
                <wp:positionH relativeFrom="margin">
                  <wp:posOffset>736600</wp:posOffset>
                </wp:positionH>
                <wp:positionV relativeFrom="margin">
                  <wp:posOffset>4888229</wp:posOffset>
                </wp:positionV>
                <wp:extent cx="3556000" cy="809837"/>
                <wp:effectExtent l="0" t="0" r="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0" cy="8098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1FCAC26" w14:textId="736D3C6F" w:rsidR="00D241E2" w:rsidRPr="00F23045" w:rsidRDefault="00D241E2" w:rsidP="00D6181C">
                            <w:pPr>
                              <w:jc w:val="center"/>
                              <w:rPr>
                                <w:rFonts w:ascii="Times New Roman" w:hAnsi="Times New Roman"/>
                                <w:color w:val="5D210E"/>
                                <w:sz w:val="36"/>
                                <w:szCs w:val="36"/>
                              </w:rPr>
                            </w:pPr>
                            <w:r w:rsidRPr="00F23045">
                              <w:rPr>
                                <w:rFonts w:ascii="Times New Roman" w:hAnsi="Times New Roman"/>
                                <w:color w:val="5D210E"/>
                                <w:sz w:val="40"/>
                                <w:szCs w:val="40"/>
                              </w:rPr>
                              <w:t>RANK</w:t>
                            </w:r>
                            <w:r w:rsidRPr="00F23045">
                              <w:rPr>
                                <w:rFonts w:ascii="Times New Roman" w:hAnsi="Times New Roman"/>
                                <w:color w:val="5D210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23045">
                              <w:rPr>
                                <w:rFonts w:ascii="Times New Roman" w:hAnsi="Times New Roman"/>
                                <w:color w:val="5D210E"/>
                                <w:sz w:val="36"/>
                                <w:szCs w:val="36"/>
                              </w:rPr>
                              <w:br/>
                            </w:r>
                            <w:r w:rsidRPr="00F23045">
                              <w:rPr>
                                <w:rFonts w:ascii="Times New Roman" w:hAnsi="Times New Roman"/>
                                <w:color w:val="5D210E"/>
                                <w:sz w:val="48"/>
                                <w:szCs w:val="48"/>
                              </w:rPr>
                              <w:t>FIRST M. LAST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58pt;margin-top:384.9pt;width:280pt;height:63.7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" filled="f" stroked="f">
                <v:path arrowok="t"/>
                <v:textbox>
                  <w:txbxContent>
                    <w:p w14:paraId="21FCAC26" w14:textId="736D3C6F" w:rsidR="00D241E2" w:rsidRPr="00F23045" w:rsidRDefault="00D241E2" w:rsidP="00D6181C">
                      <w:pPr>
                        <w:jc w:val="center"/>
                        <w:rPr>
                          <w:rFonts w:ascii="Times New Roman" w:hAnsi="Times New Roman"/>
                          <w:color w:val="5D210E"/>
                          <w:sz w:val="36"/>
                          <w:szCs w:val="36"/>
                        </w:rPr>
                      </w:pPr>
                      <w:r w:rsidRPr="00F23045">
                        <w:rPr>
                          <w:rFonts w:ascii="Times New Roman" w:hAnsi="Times New Roman"/>
                          <w:color w:val="5D210E"/>
                          <w:sz w:val="40"/>
                          <w:szCs w:val="40"/>
                        </w:rPr>
                        <w:t>RANK</w:t>
                      </w:r>
                      <w:r w:rsidRPr="00F23045">
                        <w:rPr>
                          <w:rFonts w:ascii="Times New Roman" w:hAnsi="Times New Roman"/>
                          <w:color w:val="5D210E"/>
                          <w:sz w:val="36"/>
                          <w:szCs w:val="36"/>
                        </w:rPr>
                        <w:t xml:space="preserve"> </w:t>
                      </w:r>
                      <w:r w:rsidRPr="00F23045">
                        <w:rPr>
                          <w:rFonts w:ascii="Times New Roman" w:hAnsi="Times New Roman"/>
                          <w:color w:val="5D210E"/>
                          <w:sz w:val="36"/>
                          <w:szCs w:val="36"/>
                        </w:rPr>
                        <w:br/>
                      </w:r>
                      <w:r w:rsidRPr="00F23045">
                        <w:rPr>
                          <w:rFonts w:ascii="Times New Roman" w:hAnsi="Times New Roman"/>
                          <w:color w:val="5D210E"/>
                          <w:sz w:val="48"/>
                          <w:szCs w:val="48"/>
                        </w:rPr>
                        <w:t>FIRST M. LAST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395E8E0" w14:textId="77777777" w:rsidR="00A30837" w:rsidRDefault="00A30837"/>
    <w:p w14:paraId="79138CD9" w14:textId="77777777" w:rsidR="00A30837" w:rsidRDefault="00A30837"/>
    <w:p w14:paraId="7E0F58DD" w14:textId="473658BC" w:rsidR="00A30837" w:rsidRDefault="00A30837"/>
    <w:p w14:paraId="2DD11630" w14:textId="48E2DC2B" w:rsidR="00A30837" w:rsidRDefault="00A30837"/>
    <w:p w14:paraId="494D0BAD" w14:textId="4225379C" w:rsidR="00A30837" w:rsidRDefault="00D241E2">
      <w:r w:rsidRPr="00D6181C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B9BC05E" wp14:editId="6D79FD82">
                <wp:simplePos x="0" y="0"/>
                <wp:positionH relativeFrom="margin">
                  <wp:posOffset>798830</wp:posOffset>
                </wp:positionH>
                <wp:positionV relativeFrom="margin">
                  <wp:posOffset>5821680</wp:posOffset>
                </wp:positionV>
                <wp:extent cx="3442335" cy="6350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4233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564F103" w14:textId="77777777" w:rsidR="00D241E2" w:rsidRPr="00F23045" w:rsidRDefault="00D241E2" w:rsidP="00D6181C">
                            <w:pPr>
                              <w:jc w:val="center"/>
                              <w:rPr>
                                <w:rFonts w:ascii="Times New Roman" w:hAnsi="Times New Roman"/>
                                <w:color w:val="5D210E"/>
                              </w:rPr>
                            </w:pPr>
                            <w:r w:rsidRPr="00F23045">
                              <w:rPr>
                                <w:rFonts w:ascii="Times New Roman" w:hAnsi="Times New Roman"/>
                                <w:color w:val="5D210E"/>
                              </w:rPr>
                              <w:t>LOCATION OF EVENT</w:t>
                            </w:r>
                          </w:p>
                          <w:p w14:paraId="3C7EFDAC" w14:textId="77777777" w:rsidR="00D241E2" w:rsidRPr="00F23045" w:rsidRDefault="00D241E2" w:rsidP="00D6181C">
                            <w:pPr>
                              <w:jc w:val="center"/>
                              <w:rPr>
                                <w:rFonts w:ascii="Times New Roman" w:hAnsi="Times New Roman"/>
                                <w:color w:val="5D210E"/>
                              </w:rPr>
                            </w:pPr>
                            <w:r w:rsidRPr="00F23045">
                              <w:rPr>
                                <w:rFonts w:ascii="Times New Roman" w:hAnsi="Times New Roman"/>
                                <w:color w:val="5D210E"/>
                              </w:rPr>
                              <w:t>BASE OR STATION</w:t>
                            </w:r>
                          </w:p>
                          <w:p w14:paraId="6ED67371" w14:textId="77777777" w:rsidR="00D241E2" w:rsidRPr="00F23045" w:rsidRDefault="00D241E2" w:rsidP="00D6181C">
                            <w:pPr>
                              <w:jc w:val="center"/>
                              <w:rPr>
                                <w:rFonts w:ascii="Times New Roman" w:hAnsi="Times New Roman"/>
                                <w:color w:val="5D210E"/>
                              </w:rPr>
                            </w:pPr>
                            <w:r w:rsidRPr="00F23045">
                              <w:rPr>
                                <w:rFonts w:ascii="Times New Roman" w:hAnsi="Times New Roman"/>
                                <w:color w:val="5D210E"/>
                              </w:rPr>
                              <w:t>CITY, STATE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62.9pt;margin-top:458.4pt;width:271.05pt;height:50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" filled="f" stroked="f">
                <v:path arrowok="t"/>
                <v:textbox>
                  <w:txbxContent>
                    <w:p w14:paraId="7564F103" w14:textId="77777777" w:rsidR="00D241E2" w:rsidRPr="00F23045" w:rsidRDefault="00D241E2" w:rsidP="00D6181C">
                      <w:pPr>
                        <w:jc w:val="center"/>
                        <w:rPr>
                          <w:rFonts w:ascii="Times New Roman" w:hAnsi="Times New Roman"/>
                          <w:color w:val="5D210E"/>
                        </w:rPr>
                      </w:pPr>
                      <w:r w:rsidRPr="00F23045">
                        <w:rPr>
                          <w:rFonts w:ascii="Times New Roman" w:hAnsi="Times New Roman"/>
                          <w:color w:val="5D210E"/>
                        </w:rPr>
                        <w:t>LOCATION OF EVENT</w:t>
                      </w:r>
                    </w:p>
                    <w:p w14:paraId="3C7EFDAC" w14:textId="77777777" w:rsidR="00D241E2" w:rsidRPr="00F23045" w:rsidRDefault="00D241E2" w:rsidP="00D6181C">
                      <w:pPr>
                        <w:jc w:val="center"/>
                        <w:rPr>
                          <w:rFonts w:ascii="Times New Roman" w:hAnsi="Times New Roman"/>
                          <w:color w:val="5D210E"/>
                        </w:rPr>
                      </w:pPr>
                      <w:r w:rsidRPr="00F23045">
                        <w:rPr>
                          <w:rFonts w:ascii="Times New Roman" w:hAnsi="Times New Roman"/>
                          <w:color w:val="5D210E"/>
                        </w:rPr>
                        <w:t>BASE OR STATION</w:t>
                      </w:r>
                    </w:p>
                    <w:p w14:paraId="6ED67371" w14:textId="77777777" w:rsidR="00D241E2" w:rsidRPr="00F23045" w:rsidRDefault="00D241E2" w:rsidP="00D6181C">
                      <w:pPr>
                        <w:jc w:val="center"/>
                        <w:rPr>
                          <w:rFonts w:ascii="Times New Roman" w:hAnsi="Times New Roman"/>
                          <w:color w:val="5D210E"/>
                        </w:rPr>
                      </w:pPr>
                      <w:r w:rsidRPr="00F23045">
                        <w:rPr>
                          <w:rFonts w:ascii="Times New Roman" w:hAnsi="Times New Roman"/>
                          <w:color w:val="5D210E"/>
                        </w:rPr>
                        <w:t>CITY, STATE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BC5B654" w14:textId="77777777" w:rsidR="00A30837" w:rsidRDefault="00A30837">
      <w:bookmarkStart w:id="0" w:name="_GoBack"/>
    </w:p>
    <w:bookmarkEnd w:id="0"/>
    <w:p w14:paraId="5AF07D1F" w14:textId="77777777" w:rsidR="00A30837" w:rsidRDefault="00A30837"/>
    <w:p w14:paraId="56FCE879" w14:textId="122DE1A4" w:rsidR="00A30837" w:rsidRDefault="00A30837"/>
    <w:p w14:paraId="3F6F5E79" w14:textId="0536064E" w:rsidR="00A30837" w:rsidRDefault="00D84FA9">
      <w:r w:rsidRPr="00D6181C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447808B" wp14:editId="7BFF55F7">
                <wp:simplePos x="0" y="0"/>
                <wp:positionH relativeFrom="margin">
                  <wp:posOffset>964777</wp:posOffset>
                </wp:positionH>
                <wp:positionV relativeFrom="margin">
                  <wp:posOffset>6474460</wp:posOffset>
                </wp:positionV>
                <wp:extent cx="3005455" cy="45720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545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417AC97" w14:textId="77777777" w:rsidR="00D241E2" w:rsidRPr="00F23045" w:rsidRDefault="00D241E2" w:rsidP="00D6181C">
                            <w:pPr>
                              <w:jc w:val="center"/>
                              <w:rPr>
                                <w:rFonts w:ascii="Times New Roman" w:hAnsi="Times New Roman"/>
                                <w:color w:val="5D210E"/>
                                <w:sz w:val="44"/>
                                <w:szCs w:val="44"/>
                              </w:rPr>
                            </w:pPr>
                            <w:r w:rsidRPr="00F23045">
                              <w:rPr>
                                <w:rFonts w:ascii="Times New Roman" w:hAnsi="Times New Roman"/>
                                <w:color w:val="5D210E"/>
                                <w:sz w:val="44"/>
                                <w:szCs w:val="44"/>
                              </w:rPr>
                              <w:t>MONTH 00, 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75.95pt;margin-top:509.8pt;width:236.65pt;height:36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" filled="f" stroked="f">
                <v:path arrowok="t"/>
                <v:textbox>
                  <w:txbxContent>
                    <w:p w14:paraId="3417AC97" w14:textId="77777777" w:rsidR="00D241E2" w:rsidRPr="00F23045" w:rsidRDefault="00D241E2" w:rsidP="00D6181C">
                      <w:pPr>
                        <w:jc w:val="center"/>
                        <w:rPr>
                          <w:rFonts w:ascii="Times New Roman" w:hAnsi="Times New Roman"/>
                          <w:color w:val="5D210E"/>
                          <w:sz w:val="44"/>
                          <w:szCs w:val="44"/>
                        </w:rPr>
                      </w:pPr>
                      <w:r w:rsidRPr="00F23045">
                        <w:rPr>
                          <w:rFonts w:ascii="Times New Roman" w:hAnsi="Times New Roman"/>
                          <w:color w:val="5D210E"/>
                          <w:sz w:val="44"/>
                          <w:szCs w:val="44"/>
                        </w:rPr>
                        <w:t>MONTH 00, 0000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E880CBE" w14:textId="77777777" w:rsidR="00A30837" w:rsidRDefault="00A30837"/>
    <w:p w14:paraId="345DA51F" w14:textId="77777777" w:rsidR="00A30837" w:rsidRDefault="00A30837"/>
    <w:p w14:paraId="079476C6" w14:textId="77777777" w:rsidR="00A30837" w:rsidRDefault="00A30837"/>
    <w:p w14:paraId="659D3B9B" w14:textId="77777777" w:rsidR="00A30837" w:rsidRDefault="00A30837"/>
    <w:p w14:paraId="5C04938E" w14:textId="77777777" w:rsidR="00A30837" w:rsidRDefault="00A30837"/>
    <w:p w14:paraId="369D9E28" w14:textId="77777777" w:rsidR="00A30837" w:rsidRDefault="00A30837"/>
    <w:p w14:paraId="57C929C4" w14:textId="77777777" w:rsidR="00A30837" w:rsidRDefault="00A30837"/>
    <w:p w14:paraId="5B5417BF" w14:textId="30690128" w:rsidR="00A30837" w:rsidRDefault="00D241E2">
      <w:r>
        <w:rPr>
          <w:noProof/>
        </w:rPr>
        <w:drawing>
          <wp:anchor distT="0" distB="0" distL="114300" distR="114300" simplePos="0" relativeHeight="251666432" behindDoc="0" locked="0" layoutInCell="1" allowOverlap="1" wp14:anchorId="475E1C32" wp14:editId="0D91DABF">
            <wp:simplePos x="0" y="0"/>
            <wp:positionH relativeFrom="margin">
              <wp:posOffset>613410</wp:posOffset>
            </wp:positionH>
            <wp:positionV relativeFrom="margin">
              <wp:posOffset>279400</wp:posOffset>
            </wp:positionV>
            <wp:extent cx="3794760" cy="283210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/>
                    </pic:cNvPicPr>
                  </pic:nvPicPr>
                  <pic:blipFill>
                    <a:blip r:embed="rId11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1FE888" w14:textId="00DBB9B8" w:rsidR="00A30837" w:rsidRDefault="00A30837"/>
    <w:p w14:paraId="172883B3" w14:textId="77777777" w:rsidR="00A30837" w:rsidRDefault="00A30837"/>
    <w:p w14:paraId="085118C9" w14:textId="1E6B38AD" w:rsidR="00A30837" w:rsidRDefault="00A30837"/>
    <w:p w14:paraId="2A3097AF" w14:textId="126A10C1" w:rsidR="00A30837" w:rsidRDefault="00693CB0">
      <w:r>
        <w:rPr>
          <w:noProof/>
        </w:rPr>
        <w:drawing>
          <wp:anchor distT="0" distB="0" distL="114300" distR="114300" simplePos="0" relativeHeight="251723776" behindDoc="0" locked="0" layoutInCell="1" allowOverlap="1" wp14:anchorId="6559F200" wp14:editId="4E1BF528">
            <wp:simplePos x="0" y="0"/>
            <wp:positionH relativeFrom="column">
              <wp:posOffset>693420</wp:posOffset>
            </wp:positionH>
            <wp:positionV relativeFrom="paragraph">
              <wp:posOffset>1905</wp:posOffset>
            </wp:positionV>
            <wp:extent cx="3656419" cy="2914650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ceholder_03.png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915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7E50D" w14:textId="774C62A8" w:rsidR="00A30837" w:rsidRDefault="00A30837"/>
    <w:p w14:paraId="6C5ADA58" w14:textId="77777777" w:rsidR="00A30837" w:rsidRDefault="00A30837"/>
    <w:p w14:paraId="74774BC4" w14:textId="4EB457C4" w:rsidR="00A30837" w:rsidRDefault="00A30837"/>
    <w:p w14:paraId="1FA28A54" w14:textId="72CC3FBA" w:rsidR="00A30837" w:rsidRDefault="00A30837"/>
    <w:p w14:paraId="39A17030" w14:textId="1D894EB5" w:rsidR="00E82608" w:rsidRDefault="00E82608"/>
    <w:p w14:paraId="0159B9B5" w14:textId="77777777" w:rsidR="00E82608" w:rsidRDefault="00E82608"/>
    <w:p w14:paraId="6A36072E" w14:textId="2CE596CA" w:rsidR="00E82608" w:rsidRDefault="00E82608"/>
    <w:p w14:paraId="35BE52EB" w14:textId="77777777" w:rsidR="00E82608" w:rsidRDefault="00E82608"/>
    <w:p w14:paraId="617FD331" w14:textId="33AAA266" w:rsidR="00E82608" w:rsidRDefault="00E82608"/>
    <w:p w14:paraId="7FD5E620" w14:textId="0AA847D2" w:rsidR="00E82608" w:rsidRDefault="00E82608"/>
    <w:p w14:paraId="4BEA45F9" w14:textId="77777777" w:rsidR="00E82608" w:rsidRDefault="00E82608"/>
    <w:p w14:paraId="758B2E1B" w14:textId="77777777" w:rsidR="00E82608" w:rsidRDefault="00E82608"/>
    <w:p w14:paraId="7774BB0A" w14:textId="77777777" w:rsidR="00E82608" w:rsidRDefault="00E82608"/>
    <w:p w14:paraId="54386AF0" w14:textId="77777777" w:rsidR="00E82608" w:rsidRDefault="00E82608"/>
    <w:p w14:paraId="136B6038" w14:textId="77777777" w:rsidR="00E82608" w:rsidRDefault="00E82608"/>
    <w:p w14:paraId="1956EE75" w14:textId="77777777" w:rsidR="00E82608" w:rsidRDefault="00E82608"/>
    <w:p w14:paraId="3706B521" w14:textId="77777777" w:rsidR="00E82608" w:rsidRDefault="00E82608"/>
    <w:p w14:paraId="175F766D" w14:textId="737059F3" w:rsidR="00E82608" w:rsidRDefault="00D241E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37AA47" wp14:editId="17515E45">
                <wp:simplePos x="0" y="0"/>
                <wp:positionH relativeFrom="margin">
                  <wp:posOffset>431800</wp:posOffset>
                </wp:positionH>
                <wp:positionV relativeFrom="margin">
                  <wp:posOffset>4207930</wp:posOffset>
                </wp:positionV>
                <wp:extent cx="4157345" cy="2785534"/>
                <wp:effectExtent l="0" t="0" r="0" b="889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2785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5B32F" w14:textId="5ED7D9C6" w:rsidR="00D241E2" w:rsidRPr="00724760" w:rsidRDefault="00D241E2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i/>
                                <w:color w:val="D79D6E"/>
                                <w:sz w:val="32"/>
                                <w:szCs w:val="32"/>
                              </w:rPr>
                            </w:pPr>
                            <w:r w:rsidRPr="00724760">
                              <w:rPr>
                                <w:rFonts w:ascii="Times" w:hAnsi="Times"/>
                                <w:i/>
                                <w:color w:val="D79D6E"/>
                                <w:sz w:val="32"/>
                                <w:szCs w:val="32"/>
                              </w:rPr>
                              <w:t xml:space="preserve">The Commanding General of </w:t>
                            </w:r>
                            <w:r w:rsidRPr="00724760">
                              <w:rPr>
                                <w:rFonts w:ascii="Times" w:hAnsi="Times"/>
                                <w:i/>
                                <w:color w:val="D79D6E"/>
                                <w:sz w:val="32"/>
                                <w:szCs w:val="32"/>
                              </w:rPr>
                              <w:br/>
                              <w:t xml:space="preserve">Marine Corps Installations West – Marine Corps Base Camp Pendleton </w:t>
                            </w:r>
                            <w:r w:rsidRPr="00724760">
                              <w:rPr>
                                <w:rFonts w:ascii="Times" w:hAnsi="Times"/>
                                <w:i/>
                                <w:color w:val="D79D6E"/>
                                <w:sz w:val="32"/>
                                <w:szCs w:val="32"/>
                              </w:rPr>
                              <w:br/>
                              <w:t xml:space="preserve">Welcomes you to the </w:t>
                            </w:r>
                            <w:r w:rsidRPr="00724760">
                              <w:rPr>
                                <w:rFonts w:ascii="Times" w:hAnsi="Times"/>
                                <w:i/>
                                <w:color w:val="D79D6E"/>
                                <w:sz w:val="32"/>
                                <w:szCs w:val="32"/>
                              </w:rPr>
                              <w:br/>
                              <w:t xml:space="preserve">Retirement Ceremony in honor of </w:t>
                            </w:r>
                          </w:p>
                          <w:p w14:paraId="741A191C" w14:textId="18C0B688" w:rsidR="00D241E2" w:rsidRPr="00724760" w:rsidRDefault="00D241E2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i/>
                                <w:color w:val="D79D6E"/>
                                <w:sz w:val="32"/>
                                <w:szCs w:val="32"/>
                              </w:rPr>
                            </w:pPr>
                            <w:r w:rsidRPr="00724760">
                              <w:rPr>
                                <w:rFonts w:ascii="Times" w:hAnsi="Times"/>
                                <w:i/>
                                <w:color w:val="D79D6E"/>
                                <w:sz w:val="32"/>
                                <w:szCs w:val="32"/>
                              </w:rPr>
                              <w:t>Rank</w:t>
                            </w:r>
                          </w:p>
                          <w:p w14:paraId="1231BA31" w14:textId="46FEFE16" w:rsidR="00D241E2" w:rsidRPr="00724760" w:rsidRDefault="00D241E2" w:rsidP="003E5CEA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i/>
                                <w:color w:val="D79D6E"/>
                                <w:sz w:val="32"/>
                                <w:szCs w:val="32"/>
                              </w:rPr>
                            </w:pPr>
                            <w:r w:rsidRPr="00724760">
                              <w:rPr>
                                <w:rFonts w:ascii="Times" w:hAnsi="Times"/>
                                <w:i/>
                                <w:color w:val="D79D6E"/>
                                <w:sz w:val="32"/>
                                <w:szCs w:val="32"/>
                              </w:rPr>
                              <w:t xml:space="preserve">First M. Last. </w:t>
                            </w:r>
                          </w:p>
                          <w:p w14:paraId="34AA1415" w14:textId="77777777" w:rsidR="00D241E2" w:rsidRPr="00724760" w:rsidRDefault="00D241E2">
                            <w:pPr>
                              <w:rPr>
                                <w:color w:val="D79D6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9" type="#_x0000_t202" style="position:absolute;margin-left:34pt;margin-top:331.35pt;width:327.35pt;height:219.3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" filled="f" stroked="f">
                <v:textbox>
                  <w:txbxContent>
                    <w:p w14:paraId="7D45B32F" w14:textId="5ED7D9C6" w:rsidR="00D241E2" w:rsidRPr="00724760" w:rsidRDefault="00D241E2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i/>
                          <w:color w:val="D79D6E"/>
                          <w:sz w:val="32"/>
                          <w:szCs w:val="32"/>
                        </w:rPr>
                      </w:pPr>
                      <w:r w:rsidRPr="00724760">
                        <w:rPr>
                          <w:rFonts w:ascii="Times" w:hAnsi="Times"/>
                          <w:i/>
                          <w:color w:val="D79D6E"/>
                          <w:sz w:val="32"/>
                          <w:szCs w:val="32"/>
                        </w:rPr>
                        <w:t xml:space="preserve">The Commanding General of </w:t>
                      </w:r>
                      <w:r w:rsidRPr="00724760">
                        <w:rPr>
                          <w:rFonts w:ascii="Times" w:hAnsi="Times"/>
                          <w:i/>
                          <w:color w:val="D79D6E"/>
                          <w:sz w:val="32"/>
                          <w:szCs w:val="32"/>
                        </w:rPr>
                        <w:br/>
                        <w:t xml:space="preserve">Marine Corps Installations West – Marine Corps Base Camp Pendleton </w:t>
                      </w:r>
                      <w:r w:rsidRPr="00724760">
                        <w:rPr>
                          <w:rFonts w:ascii="Times" w:hAnsi="Times"/>
                          <w:i/>
                          <w:color w:val="D79D6E"/>
                          <w:sz w:val="32"/>
                          <w:szCs w:val="32"/>
                        </w:rPr>
                        <w:br/>
                        <w:t xml:space="preserve">Welcomes you to the </w:t>
                      </w:r>
                      <w:r w:rsidRPr="00724760">
                        <w:rPr>
                          <w:rFonts w:ascii="Times" w:hAnsi="Times"/>
                          <w:i/>
                          <w:color w:val="D79D6E"/>
                          <w:sz w:val="32"/>
                          <w:szCs w:val="32"/>
                        </w:rPr>
                        <w:br/>
                        <w:t xml:space="preserve">Retirement Ceremony in honor of </w:t>
                      </w:r>
                    </w:p>
                    <w:p w14:paraId="741A191C" w14:textId="18C0B688" w:rsidR="00D241E2" w:rsidRPr="00724760" w:rsidRDefault="00D241E2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i/>
                          <w:color w:val="D79D6E"/>
                          <w:sz w:val="32"/>
                          <w:szCs w:val="32"/>
                        </w:rPr>
                      </w:pPr>
                      <w:r w:rsidRPr="00724760">
                        <w:rPr>
                          <w:rFonts w:ascii="Times" w:hAnsi="Times"/>
                          <w:i/>
                          <w:color w:val="D79D6E"/>
                          <w:sz w:val="32"/>
                          <w:szCs w:val="32"/>
                        </w:rPr>
                        <w:t>Rank</w:t>
                      </w:r>
                    </w:p>
                    <w:p w14:paraId="1231BA31" w14:textId="46FEFE16" w:rsidR="00D241E2" w:rsidRPr="00724760" w:rsidRDefault="00D241E2" w:rsidP="003E5CEA">
                      <w:pPr>
                        <w:spacing w:line="360" w:lineRule="auto"/>
                        <w:jc w:val="center"/>
                        <w:rPr>
                          <w:rFonts w:ascii="Times" w:hAnsi="Times"/>
                          <w:i/>
                          <w:color w:val="D79D6E"/>
                          <w:sz w:val="32"/>
                          <w:szCs w:val="32"/>
                        </w:rPr>
                      </w:pPr>
                      <w:r w:rsidRPr="00724760">
                        <w:rPr>
                          <w:rFonts w:ascii="Times" w:hAnsi="Times"/>
                          <w:i/>
                          <w:color w:val="D79D6E"/>
                          <w:sz w:val="32"/>
                          <w:szCs w:val="32"/>
                        </w:rPr>
                        <w:t xml:space="preserve">First M. Last. </w:t>
                      </w:r>
                    </w:p>
                    <w:p w14:paraId="34AA1415" w14:textId="77777777" w:rsidR="00D241E2" w:rsidRPr="00724760" w:rsidRDefault="00D241E2">
                      <w:pPr>
                        <w:rPr>
                          <w:color w:val="D79D6E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44EF95B" w14:textId="77777777" w:rsidR="00E82608" w:rsidRDefault="00E82608"/>
    <w:p w14:paraId="24C0F605" w14:textId="77777777" w:rsidR="00E82608" w:rsidRDefault="00E82608"/>
    <w:p w14:paraId="19AAEF1E" w14:textId="77777777" w:rsidR="00E82608" w:rsidRDefault="00E82608"/>
    <w:p w14:paraId="4DA40872" w14:textId="77777777" w:rsidR="00E82608" w:rsidRDefault="00E82608"/>
    <w:p w14:paraId="28E4E03F" w14:textId="77777777" w:rsidR="00E82608" w:rsidRDefault="00E82608"/>
    <w:p w14:paraId="6F7B9AC3" w14:textId="77777777" w:rsidR="00E82608" w:rsidRDefault="00E82608"/>
    <w:p w14:paraId="73ED2EC9" w14:textId="77777777" w:rsidR="00E82608" w:rsidRDefault="00E82608"/>
    <w:p w14:paraId="6D28D046" w14:textId="77777777" w:rsidR="00E82608" w:rsidRDefault="00E82608"/>
    <w:p w14:paraId="51CB05FD" w14:textId="77777777" w:rsidR="00E82608" w:rsidRDefault="00E82608"/>
    <w:p w14:paraId="74B19EC9" w14:textId="77777777" w:rsidR="00E82608" w:rsidRDefault="00E82608"/>
    <w:p w14:paraId="5D258A17" w14:textId="77777777" w:rsidR="00E82608" w:rsidRDefault="00E82608"/>
    <w:p w14:paraId="042F84FA" w14:textId="77777777" w:rsidR="00E82608" w:rsidRDefault="00E82608"/>
    <w:p w14:paraId="2E0D1E86" w14:textId="77777777" w:rsidR="00E82608" w:rsidRDefault="00E82608"/>
    <w:p w14:paraId="4858BAE5" w14:textId="375E3B55" w:rsidR="00E82608" w:rsidRDefault="00E82608"/>
    <w:p w14:paraId="0F06B039" w14:textId="77777777" w:rsidR="00E82608" w:rsidRDefault="00E82608"/>
    <w:p w14:paraId="0EA323B2" w14:textId="77777777" w:rsidR="00E82608" w:rsidRDefault="00E82608"/>
    <w:p w14:paraId="239D24DB" w14:textId="5CA99C33" w:rsidR="00E82608" w:rsidRDefault="00D241E2">
      <w:r>
        <w:rPr>
          <w:noProof/>
        </w:rPr>
        <w:drawing>
          <wp:anchor distT="0" distB="0" distL="114300" distR="114300" simplePos="0" relativeHeight="251667456" behindDoc="0" locked="0" layoutInCell="1" allowOverlap="1" wp14:anchorId="71DA3A53" wp14:editId="279A3A96">
            <wp:simplePos x="0" y="0"/>
            <wp:positionH relativeFrom="margin">
              <wp:posOffset>613410</wp:posOffset>
            </wp:positionH>
            <wp:positionV relativeFrom="margin">
              <wp:posOffset>7204075</wp:posOffset>
            </wp:positionV>
            <wp:extent cx="3794760" cy="283210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/>
                    </pic:cNvPicPr>
                  </pic:nvPicPr>
                  <pic:blipFill>
                    <a:blip r:embed="rId11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79476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9B9A15" w14:textId="77777777" w:rsidR="00E82608" w:rsidRDefault="00E82608"/>
    <w:p w14:paraId="1272FE22" w14:textId="77777777" w:rsidR="00E82608" w:rsidRDefault="00E82608"/>
    <w:p w14:paraId="608C2468" w14:textId="77777777" w:rsidR="00E82608" w:rsidRDefault="00E82608"/>
    <w:p w14:paraId="7B5DA39D" w14:textId="0D9182BA" w:rsidR="00E82608" w:rsidRDefault="00724760">
      <w:r>
        <w:rPr>
          <w:noProof/>
        </w:rPr>
        <w:drawing>
          <wp:anchor distT="0" distB="0" distL="114300" distR="114300" simplePos="0" relativeHeight="251671552" behindDoc="0" locked="0" layoutInCell="1" allowOverlap="1" wp14:anchorId="2250D24B" wp14:editId="72306B5B">
            <wp:simplePos x="0" y="0"/>
            <wp:positionH relativeFrom="margin">
              <wp:posOffset>613410</wp:posOffset>
            </wp:positionH>
            <wp:positionV relativeFrom="margin">
              <wp:posOffset>279400</wp:posOffset>
            </wp:positionV>
            <wp:extent cx="3794760" cy="283210"/>
            <wp:effectExtent l="0" t="0" r="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>
                      <a:picLocks noChangeAspect="1"/>
                    </pic:cNvPicPr>
                  </pic:nvPicPr>
                  <pic:blipFill>
                    <a:blip r:embed="rId11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5AA536" w14:textId="4978A036" w:rsidR="00E82608" w:rsidRDefault="00E82608"/>
    <w:p w14:paraId="7A80E719" w14:textId="33A71E1F" w:rsidR="00E82608" w:rsidRDefault="00724760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47D822" wp14:editId="33AD789E">
                <wp:simplePos x="0" y="0"/>
                <wp:positionH relativeFrom="margin">
                  <wp:posOffset>423545</wp:posOffset>
                </wp:positionH>
                <wp:positionV relativeFrom="margin">
                  <wp:posOffset>626745</wp:posOffset>
                </wp:positionV>
                <wp:extent cx="4157345" cy="370840"/>
                <wp:effectExtent l="0" t="0" r="0" b="1016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3E65D" w14:textId="19E65EF3" w:rsidR="00D241E2" w:rsidRPr="00724760" w:rsidRDefault="00D241E2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D79D6E"/>
                                <w:sz w:val="36"/>
                                <w:szCs w:val="36"/>
                              </w:rPr>
                            </w:pPr>
                            <w:r w:rsidRPr="00724760">
                              <w:rPr>
                                <w:rFonts w:ascii="Times" w:hAnsi="Times"/>
                                <w:color w:val="D79D6E"/>
                                <w:sz w:val="36"/>
                                <w:szCs w:val="36"/>
                              </w:rPr>
                              <w:t>SEQUENCE OF EVENTS</w:t>
                            </w:r>
                          </w:p>
                          <w:p w14:paraId="031936A9" w14:textId="77777777" w:rsidR="00D241E2" w:rsidRDefault="00D241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33.35pt;margin-top:49.35pt;width:327.35pt;height:29.2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" filled="f" stroked="f">
                <v:textbox>
                  <w:txbxContent>
                    <w:p w14:paraId="1533E65D" w14:textId="19E65EF3" w:rsidR="00D241E2" w:rsidRPr="00724760" w:rsidRDefault="00D241E2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D79D6E"/>
                          <w:sz w:val="36"/>
                          <w:szCs w:val="36"/>
                        </w:rPr>
                      </w:pPr>
                      <w:r w:rsidRPr="00724760">
                        <w:rPr>
                          <w:rFonts w:ascii="Times" w:hAnsi="Times"/>
                          <w:color w:val="D79D6E"/>
                          <w:sz w:val="36"/>
                          <w:szCs w:val="36"/>
                        </w:rPr>
                        <w:t>SEQUENCE OF EVENTS</w:t>
                      </w:r>
                    </w:p>
                    <w:p w14:paraId="031936A9" w14:textId="77777777" w:rsidR="00D241E2" w:rsidRDefault="00D241E2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E2EAC28" w14:textId="77777777" w:rsidR="00E82608" w:rsidRDefault="00E82608"/>
    <w:p w14:paraId="1F8F60F6" w14:textId="29F04F27" w:rsidR="00E82608" w:rsidRDefault="00E82608"/>
    <w:p w14:paraId="5A877C75" w14:textId="031944DE" w:rsidR="00E82608" w:rsidRDefault="00724760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BE2991" wp14:editId="18E00234">
                <wp:simplePos x="0" y="0"/>
                <wp:positionH relativeFrom="margin">
                  <wp:posOffset>431800</wp:posOffset>
                </wp:positionH>
                <wp:positionV relativeFrom="margin">
                  <wp:posOffset>1227455</wp:posOffset>
                </wp:positionV>
                <wp:extent cx="4157345" cy="5949315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5949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885C9E" w14:textId="77777777" w:rsidR="00D241E2" w:rsidRPr="00724760" w:rsidRDefault="00D241E2" w:rsidP="00724760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79D6E"/>
                                <w:sz w:val="34"/>
                                <w:szCs w:val="34"/>
                              </w:rPr>
                            </w:pPr>
                            <w:r w:rsidRPr="0072476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79D6E"/>
                                <w:sz w:val="34"/>
                                <w:szCs w:val="34"/>
                              </w:rPr>
                              <w:t>Invocation</w:t>
                            </w:r>
                          </w:p>
                          <w:p w14:paraId="6455D39E" w14:textId="77777777" w:rsidR="00D241E2" w:rsidRPr="00724760" w:rsidRDefault="00D241E2" w:rsidP="00724760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79D6E"/>
                                <w:sz w:val="34"/>
                                <w:szCs w:val="34"/>
                              </w:rPr>
                            </w:pPr>
                            <w:r w:rsidRPr="0072476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79D6E"/>
                                <w:sz w:val="34"/>
                                <w:szCs w:val="34"/>
                              </w:rPr>
                              <w:t>Sound Attention</w:t>
                            </w:r>
                          </w:p>
                          <w:p w14:paraId="4BA43368" w14:textId="77777777" w:rsidR="00D241E2" w:rsidRPr="00724760" w:rsidRDefault="00D241E2" w:rsidP="00724760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79D6E"/>
                                <w:sz w:val="34"/>
                                <w:szCs w:val="34"/>
                              </w:rPr>
                            </w:pPr>
                            <w:r w:rsidRPr="0072476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79D6E"/>
                                <w:sz w:val="34"/>
                                <w:szCs w:val="34"/>
                              </w:rPr>
                              <w:t>National Anthem</w:t>
                            </w:r>
                          </w:p>
                          <w:p w14:paraId="755502E8" w14:textId="25F3670F" w:rsidR="00D241E2" w:rsidRPr="00724760" w:rsidRDefault="00D241E2" w:rsidP="00724760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79D6E"/>
                                <w:sz w:val="34"/>
                                <w:szCs w:val="34"/>
                              </w:rPr>
                            </w:pPr>
                            <w:r w:rsidRPr="0072476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79D6E"/>
                                <w:sz w:val="34"/>
                                <w:szCs w:val="34"/>
                              </w:rPr>
                              <w:t>Awards &amp; Retirement of Marine</w:t>
                            </w:r>
                          </w:p>
                          <w:p w14:paraId="595D6E39" w14:textId="77777777" w:rsidR="00D241E2" w:rsidRPr="00724760" w:rsidRDefault="00D241E2" w:rsidP="00724760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79D6E"/>
                                <w:sz w:val="34"/>
                                <w:szCs w:val="34"/>
                              </w:rPr>
                            </w:pPr>
                            <w:r w:rsidRPr="0072476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79D6E"/>
                                <w:sz w:val="34"/>
                                <w:szCs w:val="34"/>
                              </w:rPr>
                              <w:t>Retiring Officer Remarks</w:t>
                            </w:r>
                          </w:p>
                          <w:p w14:paraId="705A68EE" w14:textId="77777777" w:rsidR="00D241E2" w:rsidRPr="00724760" w:rsidRDefault="00D241E2" w:rsidP="00724760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79D6E"/>
                                <w:sz w:val="34"/>
                                <w:szCs w:val="34"/>
                              </w:rPr>
                            </w:pPr>
                            <w:r w:rsidRPr="0072476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79D6E"/>
                                <w:sz w:val="34"/>
                                <w:szCs w:val="34"/>
                              </w:rPr>
                              <w:t>Remark by Marine</w:t>
                            </w:r>
                          </w:p>
                          <w:p w14:paraId="577865B3" w14:textId="77777777" w:rsidR="00D241E2" w:rsidRPr="00724760" w:rsidRDefault="00D241E2" w:rsidP="00724760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79D6E"/>
                                <w:sz w:val="34"/>
                                <w:szCs w:val="34"/>
                              </w:rPr>
                            </w:pPr>
                            <w:r w:rsidRPr="0072476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79D6E"/>
                                <w:sz w:val="34"/>
                                <w:szCs w:val="34"/>
                              </w:rPr>
                              <w:t>Anchors Aweigh</w:t>
                            </w:r>
                          </w:p>
                          <w:p w14:paraId="40E26BF4" w14:textId="77777777" w:rsidR="00D241E2" w:rsidRPr="00724760" w:rsidRDefault="00D241E2" w:rsidP="00724760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79D6E"/>
                                <w:sz w:val="34"/>
                                <w:szCs w:val="34"/>
                              </w:rPr>
                            </w:pPr>
                            <w:r w:rsidRPr="0072476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79D6E"/>
                                <w:sz w:val="34"/>
                                <w:szCs w:val="34"/>
                              </w:rPr>
                              <w:t>Marine’s Hymn</w:t>
                            </w:r>
                          </w:p>
                          <w:p w14:paraId="49544702" w14:textId="77777777" w:rsidR="00D241E2" w:rsidRPr="00724760" w:rsidRDefault="00D241E2" w:rsidP="00724760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79D6E"/>
                                <w:sz w:val="34"/>
                                <w:szCs w:val="34"/>
                              </w:rPr>
                            </w:pPr>
                            <w:r w:rsidRPr="0072476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79D6E"/>
                                <w:sz w:val="34"/>
                                <w:szCs w:val="34"/>
                              </w:rPr>
                              <w:t>Conclusion of Ceremony</w:t>
                            </w:r>
                          </w:p>
                          <w:p w14:paraId="6FDA491C" w14:textId="4134E9A0" w:rsidR="00D241E2" w:rsidRPr="00724760" w:rsidRDefault="00D241E2" w:rsidP="00724760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D79D6E"/>
                                <w:sz w:val="18"/>
                                <w:szCs w:val="18"/>
                              </w:rPr>
                            </w:pPr>
                            <w:r w:rsidRPr="0072476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79D6E"/>
                                <w:sz w:val="34"/>
                                <w:szCs w:val="34"/>
                              </w:rPr>
                              <w:t>Presentation of Old Glory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margin-left:34pt;margin-top:96.65pt;width:327.35pt;height:468.45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mDZdICAAAY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" filled="f" stroked="f">
                <v:textbox>
                  <w:txbxContent>
                    <w:p w14:paraId="22885C9E" w14:textId="77777777" w:rsidR="00D241E2" w:rsidRPr="00724760" w:rsidRDefault="00D241E2" w:rsidP="00724760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D79D6E"/>
                          <w:sz w:val="34"/>
                          <w:szCs w:val="34"/>
                        </w:rPr>
                      </w:pPr>
                      <w:r w:rsidRPr="00724760">
                        <w:rPr>
                          <w:rFonts w:ascii="Times New Roman" w:hAnsi="Times New Roman" w:cs="Times New Roman"/>
                          <w:i/>
                          <w:iCs/>
                          <w:color w:val="D79D6E"/>
                          <w:sz w:val="34"/>
                          <w:szCs w:val="34"/>
                        </w:rPr>
                        <w:t>Invocation</w:t>
                      </w:r>
                    </w:p>
                    <w:p w14:paraId="6455D39E" w14:textId="77777777" w:rsidR="00D241E2" w:rsidRPr="00724760" w:rsidRDefault="00D241E2" w:rsidP="00724760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D79D6E"/>
                          <w:sz w:val="34"/>
                          <w:szCs w:val="34"/>
                        </w:rPr>
                      </w:pPr>
                      <w:r w:rsidRPr="00724760">
                        <w:rPr>
                          <w:rFonts w:ascii="Times New Roman" w:hAnsi="Times New Roman" w:cs="Times New Roman"/>
                          <w:i/>
                          <w:iCs/>
                          <w:color w:val="D79D6E"/>
                          <w:sz w:val="34"/>
                          <w:szCs w:val="34"/>
                        </w:rPr>
                        <w:t>Sound Attention</w:t>
                      </w:r>
                    </w:p>
                    <w:p w14:paraId="4BA43368" w14:textId="77777777" w:rsidR="00D241E2" w:rsidRPr="00724760" w:rsidRDefault="00D241E2" w:rsidP="00724760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D79D6E"/>
                          <w:sz w:val="34"/>
                          <w:szCs w:val="34"/>
                        </w:rPr>
                      </w:pPr>
                      <w:r w:rsidRPr="00724760">
                        <w:rPr>
                          <w:rFonts w:ascii="Times New Roman" w:hAnsi="Times New Roman" w:cs="Times New Roman"/>
                          <w:i/>
                          <w:iCs/>
                          <w:color w:val="D79D6E"/>
                          <w:sz w:val="34"/>
                          <w:szCs w:val="34"/>
                        </w:rPr>
                        <w:t>National Anthem</w:t>
                      </w:r>
                    </w:p>
                    <w:p w14:paraId="755502E8" w14:textId="25F3670F" w:rsidR="00D241E2" w:rsidRPr="00724760" w:rsidRDefault="00D241E2" w:rsidP="00724760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D79D6E"/>
                          <w:sz w:val="34"/>
                          <w:szCs w:val="34"/>
                        </w:rPr>
                      </w:pPr>
                      <w:r w:rsidRPr="00724760">
                        <w:rPr>
                          <w:rFonts w:ascii="Times New Roman" w:hAnsi="Times New Roman" w:cs="Times New Roman"/>
                          <w:i/>
                          <w:iCs/>
                          <w:color w:val="D79D6E"/>
                          <w:sz w:val="34"/>
                          <w:szCs w:val="34"/>
                        </w:rPr>
                        <w:t>Awards &amp; Retirement of Marine</w:t>
                      </w:r>
                    </w:p>
                    <w:p w14:paraId="595D6E39" w14:textId="77777777" w:rsidR="00D241E2" w:rsidRPr="00724760" w:rsidRDefault="00D241E2" w:rsidP="00724760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D79D6E"/>
                          <w:sz w:val="34"/>
                          <w:szCs w:val="34"/>
                        </w:rPr>
                      </w:pPr>
                      <w:r w:rsidRPr="00724760">
                        <w:rPr>
                          <w:rFonts w:ascii="Times New Roman" w:hAnsi="Times New Roman" w:cs="Times New Roman"/>
                          <w:i/>
                          <w:iCs/>
                          <w:color w:val="D79D6E"/>
                          <w:sz w:val="34"/>
                          <w:szCs w:val="34"/>
                        </w:rPr>
                        <w:t>Retiring Officer Remarks</w:t>
                      </w:r>
                    </w:p>
                    <w:p w14:paraId="705A68EE" w14:textId="77777777" w:rsidR="00D241E2" w:rsidRPr="00724760" w:rsidRDefault="00D241E2" w:rsidP="00724760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D79D6E"/>
                          <w:sz w:val="34"/>
                          <w:szCs w:val="34"/>
                        </w:rPr>
                      </w:pPr>
                      <w:r w:rsidRPr="00724760">
                        <w:rPr>
                          <w:rFonts w:ascii="Times New Roman" w:hAnsi="Times New Roman" w:cs="Times New Roman"/>
                          <w:i/>
                          <w:iCs/>
                          <w:color w:val="D79D6E"/>
                          <w:sz w:val="34"/>
                          <w:szCs w:val="34"/>
                        </w:rPr>
                        <w:t>Remark by Marine</w:t>
                      </w:r>
                    </w:p>
                    <w:p w14:paraId="577865B3" w14:textId="77777777" w:rsidR="00D241E2" w:rsidRPr="00724760" w:rsidRDefault="00D241E2" w:rsidP="00724760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D79D6E"/>
                          <w:sz w:val="34"/>
                          <w:szCs w:val="34"/>
                        </w:rPr>
                      </w:pPr>
                      <w:r w:rsidRPr="00724760">
                        <w:rPr>
                          <w:rFonts w:ascii="Times New Roman" w:hAnsi="Times New Roman" w:cs="Times New Roman"/>
                          <w:i/>
                          <w:iCs/>
                          <w:color w:val="D79D6E"/>
                          <w:sz w:val="34"/>
                          <w:szCs w:val="34"/>
                        </w:rPr>
                        <w:t>Anchors Aweigh</w:t>
                      </w:r>
                    </w:p>
                    <w:p w14:paraId="40E26BF4" w14:textId="77777777" w:rsidR="00D241E2" w:rsidRPr="00724760" w:rsidRDefault="00D241E2" w:rsidP="00724760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D79D6E"/>
                          <w:sz w:val="34"/>
                          <w:szCs w:val="34"/>
                        </w:rPr>
                      </w:pPr>
                      <w:r w:rsidRPr="00724760">
                        <w:rPr>
                          <w:rFonts w:ascii="Times New Roman" w:hAnsi="Times New Roman" w:cs="Times New Roman"/>
                          <w:i/>
                          <w:iCs/>
                          <w:color w:val="D79D6E"/>
                          <w:sz w:val="34"/>
                          <w:szCs w:val="34"/>
                        </w:rPr>
                        <w:t>Marine’s Hymn</w:t>
                      </w:r>
                    </w:p>
                    <w:p w14:paraId="49544702" w14:textId="77777777" w:rsidR="00D241E2" w:rsidRPr="00724760" w:rsidRDefault="00D241E2" w:rsidP="00724760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D79D6E"/>
                          <w:sz w:val="34"/>
                          <w:szCs w:val="34"/>
                        </w:rPr>
                      </w:pPr>
                      <w:r w:rsidRPr="00724760">
                        <w:rPr>
                          <w:rFonts w:ascii="Times New Roman" w:hAnsi="Times New Roman" w:cs="Times New Roman"/>
                          <w:i/>
                          <w:iCs/>
                          <w:color w:val="D79D6E"/>
                          <w:sz w:val="34"/>
                          <w:szCs w:val="34"/>
                        </w:rPr>
                        <w:t>Conclusion of Ceremony</w:t>
                      </w:r>
                    </w:p>
                    <w:p w14:paraId="6FDA491C" w14:textId="4134E9A0" w:rsidR="00D241E2" w:rsidRPr="00724760" w:rsidRDefault="00D241E2" w:rsidP="00724760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D79D6E"/>
                          <w:sz w:val="18"/>
                          <w:szCs w:val="18"/>
                        </w:rPr>
                      </w:pPr>
                      <w:r w:rsidRPr="00724760">
                        <w:rPr>
                          <w:rFonts w:ascii="Times New Roman" w:hAnsi="Times New Roman" w:cs="Times New Roman"/>
                          <w:i/>
                          <w:iCs/>
                          <w:color w:val="D79D6E"/>
                          <w:sz w:val="34"/>
                          <w:szCs w:val="34"/>
                        </w:rPr>
                        <w:t>Presentation of Old Glory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ABE6C19" w14:textId="77777777" w:rsidR="00E82608" w:rsidRDefault="00E82608"/>
    <w:p w14:paraId="1645BB86" w14:textId="77777777" w:rsidR="00E82608" w:rsidRDefault="00E82608"/>
    <w:p w14:paraId="0C37BF40" w14:textId="77777777" w:rsidR="00E82608" w:rsidRDefault="00E82608"/>
    <w:p w14:paraId="51B0BD3C" w14:textId="77777777" w:rsidR="00E82608" w:rsidRDefault="00E82608"/>
    <w:p w14:paraId="04588F7A" w14:textId="77777777" w:rsidR="00E82608" w:rsidRDefault="00E82608"/>
    <w:p w14:paraId="5484E547" w14:textId="77777777" w:rsidR="00E82608" w:rsidRDefault="00E82608"/>
    <w:p w14:paraId="095CCA36" w14:textId="77777777" w:rsidR="00E82608" w:rsidRDefault="00E82608"/>
    <w:p w14:paraId="47C61EEE" w14:textId="77777777" w:rsidR="00E82608" w:rsidRDefault="00E82608"/>
    <w:p w14:paraId="169D7BD6" w14:textId="77777777" w:rsidR="00E82608" w:rsidRDefault="00E82608"/>
    <w:p w14:paraId="32A47F62" w14:textId="77777777" w:rsidR="00E82608" w:rsidRDefault="00E82608"/>
    <w:p w14:paraId="6BB7A6BE" w14:textId="77777777" w:rsidR="00E82608" w:rsidRDefault="00E82608"/>
    <w:p w14:paraId="7F84C68C" w14:textId="77777777" w:rsidR="00E82608" w:rsidRDefault="00E82608"/>
    <w:p w14:paraId="23C1EF0F" w14:textId="77777777" w:rsidR="00E82608" w:rsidRDefault="00E82608"/>
    <w:p w14:paraId="61FCD236" w14:textId="77777777" w:rsidR="00E82608" w:rsidRDefault="00E82608"/>
    <w:p w14:paraId="3B195190" w14:textId="77777777" w:rsidR="00E82608" w:rsidRDefault="00E82608"/>
    <w:p w14:paraId="555AC306" w14:textId="77777777" w:rsidR="00E82608" w:rsidRDefault="00E82608"/>
    <w:p w14:paraId="15F8A27C" w14:textId="77777777" w:rsidR="00E82608" w:rsidRDefault="00E82608"/>
    <w:p w14:paraId="7E7E38B3" w14:textId="77777777" w:rsidR="00E82608" w:rsidRDefault="00E82608"/>
    <w:p w14:paraId="4B521A12" w14:textId="77777777" w:rsidR="00E82608" w:rsidRDefault="00E82608"/>
    <w:p w14:paraId="27BF05DF" w14:textId="77777777" w:rsidR="00E82608" w:rsidRDefault="00E82608"/>
    <w:p w14:paraId="665113FA" w14:textId="77777777" w:rsidR="00E82608" w:rsidRDefault="00E82608"/>
    <w:p w14:paraId="4F78411A" w14:textId="77777777" w:rsidR="00A30837" w:rsidRDefault="00A30837"/>
    <w:p w14:paraId="53664FC5" w14:textId="77777777" w:rsidR="00A30837" w:rsidRDefault="00A30837"/>
    <w:p w14:paraId="170F23CB" w14:textId="77777777" w:rsidR="00E82608" w:rsidRDefault="00E82608"/>
    <w:p w14:paraId="3ADCD373" w14:textId="77777777" w:rsidR="00E82608" w:rsidRDefault="00E82608"/>
    <w:p w14:paraId="44A8BF2A" w14:textId="77777777" w:rsidR="00E82608" w:rsidRDefault="00E82608"/>
    <w:p w14:paraId="18BA86AD" w14:textId="77777777" w:rsidR="00E82608" w:rsidRDefault="00E82608"/>
    <w:p w14:paraId="46CD5B36" w14:textId="77777777" w:rsidR="00E82608" w:rsidRDefault="00E82608"/>
    <w:p w14:paraId="4F310194" w14:textId="77777777" w:rsidR="00E82608" w:rsidRDefault="00E82608"/>
    <w:p w14:paraId="2616783D" w14:textId="77777777" w:rsidR="00E82608" w:rsidRDefault="00E82608"/>
    <w:p w14:paraId="470F7E19" w14:textId="27045FF8" w:rsidR="00E82608" w:rsidRDefault="00E82608"/>
    <w:p w14:paraId="386558ED" w14:textId="77777777" w:rsidR="00E82608" w:rsidRDefault="00E82608"/>
    <w:p w14:paraId="23115FC1" w14:textId="77777777" w:rsidR="00E82608" w:rsidRDefault="00E82608"/>
    <w:p w14:paraId="6C9338EA" w14:textId="4DDC5BA4" w:rsidR="00E82608" w:rsidRDefault="00724760">
      <w:r>
        <w:rPr>
          <w:noProof/>
        </w:rPr>
        <w:drawing>
          <wp:anchor distT="0" distB="0" distL="114300" distR="114300" simplePos="0" relativeHeight="251672576" behindDoc="0" locked="0" layoutInCell="1" allowOverlap="1" wp14:anchorId="19B48B08" wp14:editId="469387F5">
            <wp:simplePos x="0" y="0"/>
            <wp:positionH relativeFrom="margin">
              <wp:posOffset>613410</wp:posOffset>
            </wp:positionH>
            <wp:positionV relativeFrom="margin">
              <wp:posOffset>7204075</wp:posOffset>
            </wp:positionV>
            <wp:extent cx="3794760" cy="283210"/>
            <wp:effectExtent l="0" t="0" r="0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 noChangeAspect="1"/>
                    </pic:cNvPicPr>
                  </pic:nvPicPr>
                  <pic:blipFill>
                    <a:blip r:embed="rId11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79476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FB65FC" w14:textId="77777777" w:rsidR="00E82608" w:rsidRDefault="00E82608"/>
    <w:p w14:paraId="558473D9" w14:textId="77777777" w:rsidR="00E82608" w:rsidRDefault="00E82608"/>
    <w:p w14:paraId="23F2525B" w14:textId="77777777" w:rsidR="00724760" w:rsidRDefault="00724760" w:rsidP="00724760"/>
    <w:p w14:paraId="224E36B7" w14:textId="77777777" w:rsidR="00724760" w:rsidRDefault="00724760" w:rsidP="00724760"/>
    <w:p w14:paraId="2D95D32A" w14:textId="77777777" w:rsidR="00724760" w:rsidRDefault="00724760" w:rsidP="00724760">
      <w:r>
        <w:rPr>
          <w:noProof/>
        </w:rPr>
        <w:drawing>
          <wp:anchor distT="0" distB="0" distL="114300" distR="114300" simplePos="0" relativeHeight="251740160" behindDoc="0" locked="0" layoutInCell="1" allowOverlap="1" wp14:anchorId="1C7B6694" wp14:editId="64FF4397">
            <wp:simplePos x="0" y="0"/>
            <wp:positionH relativeFrom="column">
              <wp:posOffset>431800</wp:posOffset>
            </wp:positionH>
            <wp:positionV relativeFrom="paragraph">
              <wp:posOffset>66040</wp:posOffset>
            </wp:positionV>
            <wp:extent cx="1785620" cy="2376805"/>
            <wp:effectExtent l="0" t="0" r="0" b="10795"/>
            <wp:wrapThrough wrapText="bothSides">
              <wp:wrapPolygon edited="0">
                <wp:start x="0" y="0"/>
                <wp:lineTo x="0" y="21467"/>
                <wp:lineTo x="21201" y="21467"/>
                <wp:lineTo x="21201" y="0"/>
                <wp:lineTo x="0" y="0"/>
              </wp:wrapPolygon>
            </wp:wrapThrough>
            <wp:docPr id="11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laceholder"/>
                    <pic:cNvPicPr>
                      <a:picLocks noChangeAspect="1"/>
                    </pic:cNvPicPr>
                  </pic:nvPicPr>
                  <pic:blipFill>
                    <a:blip r:embed="rId13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23768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7FC70CE" wp14:editId="6A805EDB">
                <wp:simplePos x="0" y="0"/>
                <wp:positionH relativeFrom="column">
                  <wp:posOffset>2277110</wp:posOffset>
                </wp:positionH>
                <wp:positionV relativeFrom="paragraph">
                  <wp:posOffset>28575</wp:posOffset>
                </wp:positionV>
                <wp:extent cx="2251075" cy="583565"/>
                <wp:effectExtent l="0" t="0" r="9525" b="635"/>
                <wp:wrapThrough wrapText="bothSides">
                  <wp:wrapPolygon edited="0">
                    <wp:start x="0" y="0"/>
                    <wp:lineTo x="0" y="20683"/>
                    <wp:lineTo x="21448" y="20683"/>
                    <wp:lineTo x="21448" y="0"/>
                    <wp:lineTo x="0" y="0"/>
                  </wp:wrapPolygon>
                </wp:wrapThrough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075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2379B6" w14:textId="77777777" w:rsidR="00724760" w:rsidRPr="00DD7EF3" w:rsidRDefault="00724760" w:rsidP="00724760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DD7EF3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5400ED3E" w14:textId="77777777" w:rsidR="00724760" w:rsidRPr="00DD7EF3" w:rsidRDefault="00724760" w:rsidP="00724760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DD7EF3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  <w:p w14:paraId="429A5138" w14:textId="77777777" w:rsidR="00724760" w:rsidRPr="00DD7EF3" w:rsidRDefault="00724760" w:rsidP="00724760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DD7EF3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  <w:p w14:paraId="352AA830" w14:textId="77777777" w:rsidR="00724760" w:rsidRPr="00350F94" w:rsidRDefault="00724760" w:rsidP="00724760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4" o:spid="_x0000_s1032" type="#_x0000_t202" style="position:absolute;margin-left:179.3pt;margin-top:2.25pt;width:177.25pt;height:45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" filled="f" stroked="f">
                <v:textbox inset="0,0,0,0">
                  <w:txbxContent>
                    <w:p w14:paraId="082379B6" w14:textId="77777777" w:rsidR="00724760" w:rsidRPr="00DD7EF3" w:rsidRDefault="00724760" w:rsidP="00724760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DD7EF3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5400ED3E" w14:textId="77777777" w:rsidR="00724760" w:rsidRPr="00DD7EF3" w:rsidRDefault="00724760" w:rsidP="00724760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DD7EF3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  <w:p w14:paraId="429A5138" w14:textId="77777777" w:rsidR="00724760" w:rsidRPr="00DD7EF3" w:rsidRDefault="00724760" w:rsidP="00724760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DD7EF3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POSITION</w:t>
                      </w:r>
                    </w:p>
                    <w:p w14:paraId="352AA830" w14:textId="77777777" w:rsidR="00724760" w:rsidRPr="00350F94" w:rsidRDefault="00724760" w:rsidP="00724760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7D2AD13" w14:textId="77777777" w:rsidR="00724760" w:rsidRDefault="00724760" w:rsidP="00724760"/>
    <w:p w14:paraId="1846A24C" w14:textId="77777777" w:rsidR="00724760" w:rsidRDefault="00724760" w:rsidP="00724760"/>
    <w:p w14:paraId="68CD02C4" w14:textId="77777777" w:rsidR="00724760" w:rsidRDefault="00724760" w:rsidP="00724760">
      <w:r>
        <w:rPr>
          <w:noProof/>
        </w:rPr>
        <w:drawing>
          <wp:anchor distT="0" distB="0" distL="114300" distR="114300" simplePos="0" relativeHeight="251731968" behindDoc="0" locked="0" layoutInCell="1" allowOverlap="1" wp14:anchorId="59C3F776" wp14:editId="2FD0F1EA">
            <wp:simplePos x="0" y="0"/>
            <wp:positionH relativeFrom="column">
              <wp:posOffset>2350770</wp:posOffset>
            </wp:positionH>
            <wp:positionV relativeFrom="paragraph">
              <wp:posOffset>9525</wp:posOffset>
            </wp:positionV>
            <wp:extent cx="2120265" cy="156845"/>
            <wp:effectExtent l="0" t="0" r="0" b="0"/>
            <wp:wrapThrough wrapText="bothSides">
              <wp:wrapPolygon edited="0">
                <wp:start x="11508" y="21600"/>
                <wp:lineTo x="21600" y="21600"/>
                <wp:lineTo x="21600" y="11106"/>
                <wp:lineTo x="13578" y="4110"/>
                <wp:lineTo x="8403" y="4110"/>
                <wp:lineTo x="382" y="11106"/>
                <wp:lineTo x="382" y="21600"/>
                <wp:lineTo x="10473" y="21600"/>
                <wp:lineTo x="11508" y="21600"/>
              </wp:wrapPolygon>
            </wp:wrapThrough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1"/>
                    </pic:cNvPicPr>
                  </pic:nvPicPr>
                  <pic:blipFill>
                    <a:blip r:embed="rId11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265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F00C25" w14:textId="77777777" w:rsidR="00724760" w:rsidRDefault="00724760" w:rsidP="00724760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F00646A" wp14:editId="7D192998">
                <wp:simplePos x="0" y="0"/>
                <wp:positionH relativeFrom="column">
                  <wp:posOffset>338455</wp:posOffset>
                </wp:positionH>
                <wp:positionV relativeFrom="paragraph">
                  <wp:posOffset>53340</wp:posOffset>
                </wp:positionV>
                <wp:extent cx="4326466" cy="6189133"/>
                <wp:effectExtent l="0" t="0" r="0" b="8890"/>
                <wp:wrapThrough wrapText="bothSides">
                  <wp:wrapPolygon edited="0">
                    <wp:start x="127" y="0"/>
                    <wp:lineTo x="127" y="21542"/>
                    <wp:lineTo x="21305" y="21542"/>
                    <wp:lineTo x="21305" y="0"/>
                    <wp:lineTo x="127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6466" cy="6189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8">
                        <w:txbxContent>
                          <w:p w14:paraId="408300EB" w14:textId="77777777" w:rsidR="00724760" w:rsidRPr="00724760" w:rsidRDefault="00724760" w:rsidP="00724760">
                            <w:pPr>
                              <w:pStyle w:val="NoSpacing"/>
                              <w:ind w:left="2970"/>
                              <w:jc w:val="both"/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Lorem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ipsum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dolor sit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amet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duo in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Elitr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doctus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insolens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quo id.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Sit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exerci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ea.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nam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tale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adolescens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cu, ex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dictas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iudicabit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qui.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Accusata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cotidieque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cu cum, id qui animal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tamquam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ponderum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Eos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causae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oblique ne, qui in stet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repudiandae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CC71C25" w14:textId="77777777" w:rsidR="00724760" w:rsidRPr="00724760" w:rsidRDefault="00724760" w:rsidP="00724760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</w:pPr>
                          </w:p>
                          <w:p w14:paraId="7D8FC367" w14:textId="77777777" w:rsidR="00724760" w:rsidRPr="00724760" w:rsidRDefault="00724760" w:rsidP="00724760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</w:pPr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F485250" w14:textId="77777777" w:rsidR="00724760" w:rsidRPr="00724760" w:rsidRDefault="00724760" w:rsidP="00724760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</w:pPr>
                          </w:p>
                          <w:p w14:paraId="648A7F55" w14:textId="77777777" w:rsidR="00724760" w:rsidRPr="00724760" w:rsidRDefault="00724760" w:rsidP="00724760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043C987" w14:textId="77777777" w:rsidR="00724760" w:rsidRPr="00724760" w:rsidRDefault="00724760" w:rsidP="00724760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</w:pPr>
                          </w:p>
                          <w:p w14:paraId="33971E3B" w14:textId="77777777" w:rsidR="00724760" w:rsidRPr="00724760" w:rsidRDefault="00724760" w:rsidP="00724760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76F7D46" w14:textId="77777777" w:rsidR="00724760" w:rsidRPr="00724760" w:rsidRDefault="00724760" w:rsidP="00724760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</w:pPr>
                          </w:p>
                          <w:p w14:paraId="1B25B6FB" w14:textId="77777777" w:rsidR="00724760" w:rsidRPr="00724760" w:rsidRDefault="00724760" w:rsidP="00724760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10E978C7" w14:textId="77777777" w:rsidR="00724760" w:rsidRPr="00724760" w:rsidRDefault="00724760" w:rsidP="00724760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</w:pPr>
                          </w:p>
                          <w:p w14:paraId="67CB299B" w14:textId="77777777" w:rsidR="00724760" w:rsidRPr="00724760" w:rsidRDefault="00724760" w:rsidP="00724760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Lorem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ipsum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dolor sit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amet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duo in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Elitr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doctus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insolens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quo id.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Sit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exerci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ea.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nam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tale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adolescens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cu, ex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dictas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iudicabit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qui.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Accusata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cotidieque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cu cum, id qui animal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tamquam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ponderum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Eos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causae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oblique ne, qui in stet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repudiandae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8080BCD" w14:textId="77777777" w:rsidR="00724760" w:rsidRPr="00724760" w:rsidRDefault="00724760" w:rsidP="00724760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</w:pPr>
                          </w:p>
                          <w:p w14:paraId="67B9B846" w14:textId="77777777" w:rsidR="00724760" w:rsidRPr="00724760" w:rsidRDefault="00724760" w:rsidP="00724760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</w:pPr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ADF388F" w14:textId="77777777" w:rsidR="00724760" w:rsidRPr="00724760" w:rsidRDefault="00724760" w:rsidP="00724760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</w:pPr>
                          </w:p>
                          <w:p w14:paraId="4089ABB4" w14:textId="77777777" w:rsidR="00724760" w:rsidRPr="00724760" w:rsidRDefault="00724760" w:rsidP="00724760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C8CE57D" w14:textId="77777777" w:rsidR="00724760" w:rsidRPr="00724760" w:rsidRDefault="00724760" w:rsidP="00724760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</w:pPr>
                          </w:p>
                          <w:p w14:paraId="444CE917" w14:textId="77777777" w:rsidR="00724760" w:rsidRPr="00724760" w:rsidRDefault="00724760" w:rsidP="00724760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596FAC9" w14:textId="77777777" w:rsidR="00724760" w:rsidRPr="00724760" w:rsidRDefault="00724760" w:rsidP="00724760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</w:pPr>
                          </w:p>
                          <w:p w14:paraId="1C1FCC49" w14:textId="77777777" w:rsidR="00724760" w:rsidRPr="00724760" w:rsidRDefault="00724760" w:rsidP="00724760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0AECC924" w14:textId="77777777" w:rsidR="00724760" w:rsidRPr="00724760" w:rsidRDefault="00724760" w:rsidP="00724760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33" type="#_x0000_t202" style="position:absolute;margin-left:26.65pt;margin-top:4.2pt;width:340.65pt;height:487.3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" filled="f" stroked="f">
                <v:textbox style="mso-next-textbox:#Text Box 29">
                  <w:txbxContent>
                    <w:p w14:paraId="408300EB" w14:textId="77777777" w:rsidR="00724760" w:rsidRPr="00724760" w:rsidRDefault="00724760" w:rsidP="00724760">
                      <w:pPr>
                        <w:pStyle w:val="NoSpacing"/>
                        <w:ind w:left="2970"/>
                        <w:jc w:val="both"/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</w:pP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Lorem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ipsum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dolor sit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amet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duo in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Elitr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doctus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insolens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quo id.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Sit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exerci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ea.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nam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tale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adolescens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cu, ex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dictas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iudicabit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qui.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Accusata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cotidieque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cu cum, id qui animal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tamquam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ponderum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Eos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causae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oblique ne, qui in stet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repudiandae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.</w:t>
                      </w:r>
                    </w:p>
                    <w:p w14:paraId="7CC71C25" w14:textId="77777777" w:rsidR="00724760" w:rsidRPr="00724760" w:rsidRDefault="00724760" w:rsidP="00724760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</w:pPr>
                    </w:p>
                    <w:p w14:paraId="7D8FC367" w14:textId="77777777" w:rsidR="00724760" w:rsidRPr="00724760" w:rsidRDefault="00724760" w:rsidP="00724760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</w:pPr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.</w:t>
                      </w:r>
                    </w:p>
                    <w:p w14:paraId="0F485250" w14:textId="77777777" w:rsidR="00724760" w:rsidRPr="00724760" w:rsidRDefault="00724760" w:rsidP="00724760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</w:pPr>
                    </w:p>
                    <w:p w14:paraId="648A7F55" w14:textId="77777777" w:rsidR="00724760" w:rsidRPr="00724760" w:rsidRDefault="00724760" w:rsidP="00724760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.</w:t>
                      </w:r>
                    </w:p>
                    <w:p w14:paraId="3043C987" w14:textId="77777777" w:rsidR="00724760" w:rsidRPr="00724760" w:rsidRDefault="00724760" w:rsidP="00724760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</w:pPr>
                    </w:p>
                    <w:p w14:paraId="33971E3B" w14:textId="77777777" w:rsidR="00724760" w:rsidRPr="00724760" w:rsidRDefault="00724760" w:rsidP="00724760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</w:pPr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.</w:t>
                      </w:r>
                    </w:p>
                    <w:p w14:paraId="476F7D46" w14:textId="77777777" w:rsidR="00724760" w:rsidRPr="00724760" w:rsidRDefault="00724760" w:rsidP="00724760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</w:pPr>
                    </w:p>
                    <w:p w14:paraId="1B25B6FB" w14:textId="77777777" w:rsidR="00724760" w:rsidRPr="00724760" w:rsidRDefault="00724760" w:rsidP="00724760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</w:pP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10E978C7" w14:textId="77777777" w:rsidR="00724760" w:rsidRPr="00724760" w:rsidRDefault="00724760" w:rsidP="00724760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</w:pPr>
                    </w:p>
                    <w:p w14:paraId="67CB299B" w14:textId="77777777" w:rsidR="00724760" w:rsidRPr="00724760" w:rsidRDefault="00724760" w:rsidP="00724760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</w:pP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Lorem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ipsum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dolor sit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amet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duo in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Elitr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doctus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insolens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quo id.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Sit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exerci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ea.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nam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tale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adolescens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cu, ex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dictas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iudicabit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qui.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Accusata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cotidieque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cu cum, id qui animal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tamquam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ponderum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Eos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causae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oblique ne, qui in stet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repudiandae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.</w:t>
                      </w:r>
                    </w:p>
                    <w:p w14:paraId="78080BCD" w14:textId="77777777" w:rsidR="00724760" w:rsidRPr="00724760" w:rsidRDefault="00724760" w:rsidP="00724760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</w:pPr>
                    </w:p>
                    <w:p w14:paraId="67B9B846" w14:textId="77777777" w:rsidR="00724760" w:rsidRPr="00724760" w:rsidRDefault="00724760" w:rsidP="00724760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</w:pPr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.</w:t>
                      </w:r>
                    </w:p>
                    <w:p w14:paraId="5ADF388F" w14:textId="77777777" w:rsidR="00724760" w:rsidRPr="00724760" w:rsidRDefault="00724760" w:rsidP="00724760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</w:pPr>
                    </w:p>
                    <w:p w14:paraId="4089ABB4" w14:textId="77777777" w:rsidR="00724760" w:rsidRPr="00724760" w:rsidRDefault="00724760" w:rsidP="00724760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.</w:t>
                      </w:r>
                    </w:p>
                    <w:p w14:paraId="7C8CE57D" w14:textId="77777777" w:rsidR="00724760" w:rsidRPr="00724760" w:rsidRDefault="00724760" w:rsidP="00724760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</w:pPr>
                    </w:p>
                    <w:p w14:paraId="444CE917" w14:textId="77777777" w:rsidR="00724760" w:rsidRPr="00724760" w:rsidRDefault="00724760" w:rsidP="00724760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</w:pPr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.</w:t>
                      </w:r>
                    </w:p>
                    <w:p w14:paraId="5596FAC9" w14:textId="77777777" w:rsidR="00724760" w:rsidRPr="00724760" w:rsidRDefault="00724760" w:rsidP="00724760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</w:pPr>
                    </w:p>
                    <w:p w14:paraId="1C1FCC49" w14:textId="77777777" w:rsidR="00724760" w:rsidRPr="00724760" w:rsidRDefault="00724760" w:rsidP="00724760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</w:pP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0AECC924" w14:textId="77777777" w:rsidR="00724760" w:rsidRPr="00724760" w:rsidRDefault="00724760" w:rsidP="00724760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30EB358" w14:textId="77777777" w:rsidR="00724760" w:rsidRDefault="00724760" w:rsidP="00724760"/>
    <w:p w14:paraId="460310E2" w14:textId="77777777" w:rsidR="00724760" w:rsidRDefault="00724760" w:rsidP="00724760"/>
    <w:p w14:paraId="7EAB86BD" w14:textId="77777777" w:rsidR="00724760" w:rsidRDefault="00724760" w:rsidP="00724760"/>
    <w:p w14:paraId="155CFC4B" w14:textId="77777777" w:rsidR="00724760" w:rsidRDefault="00724760" w:rsidP="00724760"/>
    <w:p w14:paraId="2B4797FF" w14:textId="77777777" w:rsidR="00724760" w:rsidRDefault="00724760" w:rsidP="00724760"/>
    <w:p w14:paraId="749EE7CD" w14:textId="77777777" w:rsidR="00724760" w:rsidRDefault="00724760" w:rsidP="00724760"/>
    <w:p w14:paraId="0F2F9F55" w14:textId="77777777" w:rsidR="00724760" w:rsidRDefault="00724760" w:rsidP="00724760"/>
    <w:p w14:paraId="31003D19" w14:textId="77777777" w:rsidR="00724760" w:rsidRDefault="00724760" w:rsidP="00724760"/>
    <w:p w14:paraId="7134AAEA" w14:textId="77777777" w:rsidR="00724760" w:rsidRDefault="00724760" w:rsidP="00724760"/>
    <w:p w14:paraId="0C8DD41D" w14:textId="77777777" w:rsidR="00724760" w:rsidRDefault="00724760" w:rsidP="00724760"/>
    <w:p w14:paraId="380F0ED0" w14:textId="77777777" w:rsidR="00724760" w:rsidRDefault="00724760" w:rsidP="00724760"/>
    <w:p w14:paraId="34B816D5" w14:textId="77777777" w:rsidR="00724760" w:rsidRDefault="00724760" w:rsidP="00724760"/>
    <w:p w14:paraId="1550B7FB" w14:textId="77777777" w:rsidR="00724760" w:rsidRDefault="00724760" w:rsidP="00724760"/>
    <w:p w14:paraId="54AEE06A" w14:textId="77777777" w:rsidR="00724760" w:rsidRDefault="00724760" w:rsidP="00724760"/>
    <w:p w14:paraId="53E4203E" w14:textId="77777777" w:rsidR="00724760" w:rsidRDefault="00724760" w:rsidP="00724760"/>
    <w:p w14:paraId="71B5CD47" w14:textId="77777777" w:rsidR="00724760" w:rsidRDefault="00724760" w:rsidP="00724760"/>
    <w:p w14:paraId="66910611" w14:textId="77777777" w:rsidR="00724760" w:rsidRDefault="00724760" w:rsidP="00724760"/>
    <w:p w14:paraId="64A29BF5" w14:textId="77777777" w:rsidR="00724760" w:rsidRDefault="00724760" w:rsidP="00724760"/>
    <w:p w14:paraId="4D45E16A" w14:textId="77777777" w:rsidR="00724760" w:rsidRDefault="00724760" w:rsidP="00724760"/>
    <w:p w14:paraId="0CE5906E" w14:textId="77777777" w:rsidR="00724760" w:rsidRDefault="00724760" w:rsidP="00724760"/>
    <w:p w14:paraId="5DE2752C" w14:textId="77777777" w:rsidR="00724760" w:rsidRDefault="00724760" w:rsidP="00724760"/>
    <w:p w14:paraId="53B5EF13" w14:textId="77777777" w:rsidR="00724760" w:rsidRDefault="00724760" w:rsidP="00724760"/>
    <w:p w14:paraId="05A1A0CB" w14:textId="77777777" w:rsidR="00724760" w:rsidRDefault="00724760" w:rsidP="00724760"/>
    <w:p w14:paraId="24A24D03" w14:textId="77777777" w:rsidR="00724760" w:rsidRDefault="00724760" w:rsidP="00724760"/>
    <w:p w14:paraId="01712796" w14:textId="77777777" w:rsidR="00724760" w:rsidRDefault="00724760" w:rsidP="00724760"/>
    <w:p w14:paraId="6D086182" w14:textId="77777777" w:rsidR="00724760" w:rsidRDefault="00724760" w:rsidP="00724760"/>
    <w:p w14:paraId="7591A505" w14:textId="77777777" w:rsidR="00724760" w:rsidRDefault="00724760" w:rsidP="00724760"/>
    <w:p w14:paraId="6F74B2AA" w14:textId="77777777" w:rsidR="00724760" w:rsidRDefault="00724760" w:rsidP="00724760"/>
    <w:p w14:paraId="6AF71BB7" w14:textId="77777777" w:rsidR="00724760" w:rsidRDefault="00724760" w:rsidP="00724760"/>
    <w:p w14:paraId="24EF3457" w14:textId="77777777" w:rsidR="00724760" w:rsidRDefault="00724760" w:rsidP="00724760"/>
    <w:p w14:paraId="07B7C700" w14:textId="77777777" w:rsidR="00724760" w:rsidRDefault="00724760" w:rsidP="00724760"/>
    <w:p w14:paraId="3059F2DD" w14:textId="77777777" w:rsidR="00724760" w:rsidRDefault="00724760" w:rsidP="00724760"/>
    <w:p w14:paraId="05C6D40B" w14:textId="77777777" w:rsidR="00724760" w:rsidRDefault="00724760" w:rsidP="00724760"/>
    <w:p w14:paraId="37C14F9C" w14:textId="77777777" w:rsidR="00724760" w:rsidRDefault="00724760" w:rsidP="00724760"/>
    <w:p w14:paraId="0E17F48F" w14:textId="77777777" w:rsidR="00724760" w:rsidRDefault="00724760" w:rsidP="00724760"/>
    <w:p w14:paraId="480DC01B" w14:textId="77777777" w:rsidR="00724760" w:rsidRDefault="00724760" w:rsidP="00724760"/>
    <w:p w14:paraId="528FA173" w14:textId="77777777" w:rsidR="00724760" w:rsidRDefault="00724760" w:rsidP="00724760"/>
    <w:p w14:paraId="6B31AA37" w14:textId="77777777" w:rsidR="00724760" w:rsidRDefault="00724760" w:rsidP="00724760"/>
    <w:p w14:paraId="6B5C0055" w14:textId="77777777" w:rsidR="00724760" w:rsidRDefault="00724760" w:rsidP="00724760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95DAC6C" wp14:editId="29AC7CFC">
                <wp:simplePos x="0" y="0"/>
                <wp:positionH relativeFrom="column">
                  <wp:posOffset>414020</wp:posOffset>
                </wp:positionH>
                <wp:positionV relativeFrom="paragraph">
                  <wp:posOffset>29845</wp:posOffset>
                </wp:positionV>
                <wp:extent cx="4233545" cy="6993255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3545" cy="699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8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4" type="#_x0000_t202" style="position:absolute;margin-left:32.6pt;margin-top:2.35pt;width:333.35pt;height:550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43859C90" w14:textId="77777777" w:rsidR="00724760" w:rsidRDefault="00724760" w:rsidP="00724760"/>
    <w:p w14:paraId="77D41880" w14:textId="77777777" w:rsidR="00724760" w:rsidRDefault="00724760" w:rsidP="00724760"/>
    <w:p w14:paraId="1EBCDEB0" w14:textId="77777777" w:rsidR="00724760" w:rsidRDefault="00724760" w:rsidP="00724760"/>
    <w:p w14:paraId="4EB7C6E6" w14:textId="77777777" w:rsidR="00724760" w:rsidRDefault="00724760" w:rsidP="00724760"/>
    <w:p w14:paraId="7B5651E6" w14:textId="77777777" w:rsidR="00724760" w:rsidRDefault="00724760" w:rsidP="00724760"/>
    <w:p w14:paraId="3990D76C" w14:textId="77777777" w:rsidR="00724760" w:rsidRDefault="00724760" w:rsidP="00724760"/>
    <w:p w14:paraId="04A50F3F" w14:textId="77777777" w:rsidR="00724760" w:rsidRDefault="00724760" w:rsidP="00724760"/>
    <w:p w14:paraId="4B46A287" w14:textId="77777777" w:rsidR="00724760" w:rsidRDefault="00724760" w:rsidP="00724760"/>
    <w:p w14:paraId="6FD5E92F" w14:textId="77777777" w:rsidR="00724760" w:rsidRDefault="00724760" w:rsidP="00724760"/>
    <w:p w14:paraId="7C5FAF99" w14:textId="77777777" w:rsidR="00724760" w:rsidRDefault="00724760" w:rsidP="00724760"/>
    <w:p w14:paraId="7DE086C6" w14:textId="77777777" w:rsidR="00724760" w:rsidRDefault="00724760" w:rsidP="00724760"/>
    <w:p w14:paraId="299F666C" w14:textId="77777777" w:rsidR="00724760" w:rsidRDefault="00724760" w:rsidP="00724760"/>
    <w:p w14:paraId="632906E3" w14:textId="77777777" w:rsidR="00724760" w:rsidRDefault="00724760" w:rsidP="00724760"/>
    <w:p w14:paraId="37FA2182" w14:textId="77777777" w:rsidR="00724760" w:rsidRDefault="00724760" w:rsidP="00724760"/>
    <w:p w14:paraId="11E45969" w14:textId="77777777" w:rsidR="00724760" w:rsidRDefault="00724760" w:rsidP="00724760"/>
    <w:p w14:paraId="0046DB2E" w14:textId="77777777" w:rsidR="00724760" w:rsidRDefault="00724760" w:rsidP="00724760"/>
    <w:p w14:paraId="39531282" w14:textId="77777777" w:rsidR="00724760" w:rsidRDefault="00724760" w:rsidP="00724760"/>
    <w:p w14:paraId="42F9D1CE" w14:textId="77777777" w:rsidR="00724760" w:rsidRDefault="00724760" w:rsidP="00724760"/>
    <w:p w14:paraId="04F2A621" w14:textId="77777777" w:rsidR="00724760" w:rsidRDefault="00724760" w:rsidP="00724760"/>
    <w:p w14:paraId="6BDBEEBE" w14:textId="77777777" w:rsidR="00724760" w:rsidRDefault="00724760" w:rsidP="00724760"/>
    <w:p w14:paraId="6F62D60C" w14:textId="77777777" w:rsidR="00724760" w:rsidRDefault="00724760" w:rsidP="00724760"/>
    <w:p w14:paraId="3DBA8145" w14:textId="77777777" w:rsidR="00724760" w:rsidRDefault="00724760" w:rsidP="00724760"/>
    <w:p w14:paraId="36FE1819" w14:textId="77777777" w:rsidR="00724760" w:rsidRDefault="00724760" w:rsidP="00724760"/>
    <w:p w14:paraId="4CEF3D5D" w14:textId="77777777" w:rsidR="00724760" w:rsidRDefault="00724760" w:rsidP="00724760"/>
    <w:p w14:paraId="1112012A" w14:textId="77777777" w:rsidR="00724760" w:rsidRDefault="00724760" w:rsidP="00724760"/>
    <w:p w14:paraId="7AC35CB4" w14:textId="77777777" w:rsidR="00724760" w:rsidRDefault="00724760" w:rsidP="00724760"/>
    <w:p w14:paraId="33C86B4A" w14:textId="77777777" w:rsidR="00724760" w:rsidRDefault="00724760" w:rsidP="00724760"/>
    <w:p w14:paraId="2AC8C023" w14:textId="77777777" w:rsidR="00724760" w:rsidRDefault="00724760" w:rsidP="00724760"/>
    <w:p w14:paraId="727FD8C7" w14:textId="77777777" w:rsidR="00724760" w:rsidRDefault="00724760" w:rsidP="00724760"/>
    <w:p w14:paraId="2DAC30DF" w14:textId="77777777" w:rsidR="00724760" w:rsidRDefault="00724760" w:rsidP="00724760"/>
    <w:p w14:paraId="41DBA81D" w14:textId="77777777" w:rsidR="00724760" w:rsidRDefault="00724760" w:rsidP="00724760"/>
    <w:p w14:paraId="22CD36DB" w14:textId="77777777" w:rsidR="00724760" w:rsidRDefault="00724760" w:rsidP="00724760"/>
    <w:p w14:paraId="35BE2CA0" w14:textId="77777777" w:rsidR="00724760" w:rsidRDefault="00724760" w:rsidP="00724760"/>
    <w:p w14:paraId="5BC2D163" w14:textId="77777777" w:rsidR="00724760" w:rsidRDefault="00724760" w:rsidP="00724760"/>
    <w:p w14:paraId="5BE7A5F2" w14:textId="77777777" w:rsidR="00724760" w:rsidRDefault="00724760" w:rsidP="00724760"/>
    <w:p w14:paraId="60D60CBA" w14:textId="77777777" w:rsidR="00724760" w:rsidRDefault="00724760" w:rsidP="00724760"/>
    <w:p w14:paraId="0EB33748" w14:textId="77777777" w:rsidR="00724760" w:rsidRDefault="00724760" w:rsidP="00724760"/>
    <w:p w14:paraId="0C5C745D" w14:textId="77777777" w:rsidR="00724760" w:rsidRDefault="00724760" w:rsidP="00724760"/>
    <w:p w14:paraId="51E8D7E5" w14:textId="77777777" w:rsidR="00724760" w:rsidRDefault="00724760" w:rsidP="00724760"/>
    <w:p w14:paraId="6CAF4A4D" w14:textId="77777777" w:rsidR="00724760" w:rsidRDefault="00724760" w:rsidP="00724760"/>
    <w:p w14:paraId="1BC24B36" w14:textId="77777777" w:rsidR="00724760" w:rsidRDefault="00724760" w:rsidP="00724760"/>
    <w:p w14:paraId="07CC0500" w14:textId="77777777" w:rsidR="00724760" w:rsidRDefault="00724760" w:rsidP="00724760"/>
    <w:p w14:paraId="38E8952F" w14:textId="77777777" w:rsidR="00724760" w:rsidRDefault="00724760" w:rsidP="00724760">
      <w:r>
        <w:rPr>
          <w:noProof/>
        </w:rPr>
        <w:drawing>
          <wp:anchor distT="0" distB="0" distL="114300" distR="114300" simplePos="0" relativeHeight="251739136" behindDoc="0" locked="0" layoutInCell="1" allowOverlap="1" wp14:anchorId="5943898A" wp14:editId="20F91B58">
            <wp:simplePos x="0" y="0"/>
            <wp:positionH relativeFrom="column">
              <wp:posOffset>464185</wp:posOffset>
            </wp:positionH>
            <wp:positionV relativeFrom="paragraph">
              <wp:posOffset>107950</wp:posOffset>
            </wp:positionV>
            <wp:extent cx="1784985" cy="2376805"/>
            <wp:effectExtent l="0" t="0" r="0" b="10795"/>
            <wp:wrapThrough wrapText="bothSides">
              <wp:wrapPolygon edited="0">
                <wp:start x="0" y="0"/>
                <wp:lineTo x="0" y="21467"/>
                <wp:lineTo x="21208" y="21467"/>
                <wp:lineTo x="21208" y="0"/>
                <wp:lineTo x="0" y="0"/>
              </wp:wrapPolygon>
            </wp:wrapThrough>
            <wp:docPr id="3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laceholder"/>
                    <pic:cNvPicPr>
                      <a:picLocks noChangeAspect="1"/>
                    </pic:cNvPicPr>
                  </pic:nvPicPr>
                  <pic:blipFill>
                    <a:blip r:embed="rId13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23768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CF9D713" wp14:editId="37BCBC5C">
                <wp:simplePos x="0" y="0"/>
                <wp:positionH relativeFrom="column">
                  <wp:posOffset>2310035</wp:posOffset>
                </wp:positionH>
                <wp:positionV relativeFrom="paragraph">
                  <wp:posOffset>70485</wp:posOffset>
                </wp:positionV>
                <wp:extent cx="2250965" cy="583529"/>
                <wp:effectExtent l="0" t="0" r="10160" b="1270"/>
                <wp:wrapThrough wrapText="bothSides">
                  <wp:wrapPolygon edited="0">
                    <wp:start x="0" y="0"/>
                    <wp:lineTo x="0" y="20706"/>
                    <wp:lineTo x="21454" y="20706"/>
                    <wp:lineTo x="21454" y="0"/>
                    <wp:lineTo x="0" y="0"/>
                  </wp:wrapPolygon>
                </wp:wrapThrough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0965" cy="5835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D1B88" w14:textId="77777777" w:rsidR="00724760" w:rsidRPr="00DD7EF3" w:rsidRDefault="00724760" w:rsidP="00724760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DD7EF3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7B4605BF" w14:textId="77777777" w:rsidR="00724760" w:rsidRPr="00DD7EF3" w:rsidRDefault="00724760" w:rsidP="00724760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DD7EF3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  <w:p w14:paraId="48576C51" w14:textId="77777777" w:rsidR="00724760" w:rsidRPr="00DD7EF3" w:rsidRDefault="00724760" w:rsidP="00724760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DD7EF3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  <w:p w14:paraId="5CE34A0C" w14:textId="77777777" w:rsidR="00724760" w:rsidRPr="00350F94" w:rsidRDefault="00724760" w:rsidP="00724760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" o:spid="_x0000_s1035" type="#_x0000_t202" style="position:absolute;margin-left:181.9pt;margin-top:5.55pt;width:177.25pt;height:45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" filled="f" stroked="f">
                <v:textbox inset="0,0,0,0">
                  <w:txbxContent>
                    <w:p w14:paraId="38ED1B88" w14:textId="77777777" w:rsidR="00724760" w:rsidRPr="00DD7EF3" w:rsidRDefault="00724760" w:rsidP="00724760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DD7EF3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7B4605BF" w14:textId="77777777" w:rsidR="00724760" w:rsidRPr="00DD7EF3" w:rsidRDefault="00724760" w:rsidP="00724760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DD7EF3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  <w:p w14:paraId="48576C51" w14:textId="77777777" w:rsidR="00724760" w:rsidRPr="00DD7EF3" w:rsidRDefault="00724760" w:rsidP="00724760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DD7EF3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POSITION</w:t>
                      </w:r>
                    </w:p>
                    <w:p w14:paraId="5CE34A0C" w14:textId="77777777" w:rsidR="00724760" w:rsidRPr="00350F94" w:rsidRDefault="00724760" w:rsidP="00724760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DB01127" w14:textId="77777777" w:rsidR="00724760" w:rsidRDefault="00724760" w:rsidP="00724760"/>
    <w:p w14:paraId="768EE047" w14:textId="77777777" w:rsidR="00724760" w:rsidRDefault="00724760" w:rsidP="00724760"/>
    <w:p w14:paraId="623EFF33" w14:textId="77777777" w:rsidR="00724760" w:rsidRDefault="00724760" w:rsidP="00724760">
      <w:r>
        <w:rPr>
          <w:noProof/>
        </w:rPr>
        <w:drawing>
          <wp:anchor distT="0" distB="0" distL="114300" distR="114300" simplePos="0" relativeHeight="251736064" behindDoc="0" locked="0" layoutInCell="1" allowOverlap="1" wp14:anchorId="5E92E1B3" wp14:editId="0F9ABF8F">
            <wp:simplePos x="0" y="0"/>
            <wp:positionH relativeFrom="column">
              <wp:posOffset>2383692</wp:posOffset>
            </wp:positionH>
            <wp:positionV relativeFrom="paragraph">
              <wp:posOffset>51403</wp:posOffset>
            </wp:positionV>
            <wp:extent cx="2120162" cy="156835"/>
            <wp:effectExtent l="0" t="0" r="0" b="0"/>
            <wp:wrapThrough wrapText="bothSides">
              <wp:wrapPolygon edited="0">
                <wp:start x="11505" y="21600"/>
                <wp:lineTo x="21600" y="21600"/>
                <wp:lineTo x="21600" y="11063"/>
                <wp:lineTo x="13576" y="4039"/>
                <wp:lineTo x="8399" y="4039"/>
                <wp:lineTo x="375" y="11063"/>
                <wp:lineTo x="375" y="21600"/>
                <wp:lineTo x="10470" y="21600"/>
                <wp:lineTo x="11505" y="2160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11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162" cy="15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D127AA" w14:textId="77777777" w:rsidR="00724760" w:rsidRDefault="00724760" w:rsidP="00724760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C0B0144" wp14:editId="7D3C8B34">
                <wp:simplePos x="0" y="0"/>
                <wp:positionH relativeFrom="column">
                  <wp:posOffset>371475</wp:posOffset>
                </wp:positionH>
                <wp:positionV relativeFrom="paragraph">
                  <wp:posOffset>95205</wp:posOffset>
                </wp:positionV>
                <wp:extent cx="4326255" cy="6188755"/>
                <wp:effectExtent l="0" t="0" r="0" b="8890"/>
                <wp:wrapThrough wrapText="bothSides">
                  <wp:wrapPolygon edited="0">
                    <wp:start x="127" y="0"/>
                    <wp:lineTo x="127" y="21542"/>
                    <wp:lineTo x="21305" y="21542"/>
                    <wp:lineTo x="21305" y="0"/>
                    <wp:lineTo x="127" y="0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6255" cy="618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0">
                        <w:txbxContent>
                          <w:p w14:paraId="169C9A69" w14:textId="77777777" w:rsidR="00724760" w:rsidRPr="00724760" w:rsidRDefault="00724760" w:rsidP="00724760">
                            <w:pPr>
                              <w:pStyle w:val="NoSpacing"/>
                              <w:ind w:left="2970"/>
                              <w:jc w:val="both"/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Lorem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ipsum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dolor sit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amet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duo in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Elitr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doctus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insolens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quo id.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Sit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exerci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ea.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nam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tale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adolescens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cu, ex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dictas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iudicabit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qui.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Accusata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cotidieque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cu cum, id qui animal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tamquam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ponderum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Eos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causae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oblique ne, qui in stet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repudiandae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0DC5EC7" w14:textId="77777777" w:rsidR="00724760" w:rsidRPr="00724760" w:rsidRDefault="00724760" w:rsidP="00724760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</w:pPr>
                          </w:p>
                          <w:p w14:paraId="712CA758" w14:textId="77777777" w:rsidR="00724760" w:rsidRPr="00724760" w:rsidRDefault="00724760" w:rsidP="00724760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</w:pPr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91CDDDE" w14:textId="77777777" w:rsidR="00724760" w:rsidRPr="00724760" w:rsidRDefault="00724760" w:rsidP="00724760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</w:pPr>
                          </w:p>
                          <w:p w14:paraId="43787413" w14:textId="77777777" w:rsidR="00724760" w:rsidRPr="00724760" w:rsidRDefault="00724760" w:rsidP="00724760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F09E25A" w14:textId="77777777" w:rsidR="00724760" w:rsidRPr="00724760" w:rsidRDefault="00724760" w:rsidP="00724760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</w:pPr>
                          </w:p>
                          <w:p w14:paraId="393D94A7" w14:textId="77777777" w:rsidR="00724760" w:rsidRPr="00724760" w:rsidRDefault="00724760" w:rsidP="00724760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A7C8B2F" w14:textId="77777777" w:rsidR="00724760" w:rsidRPr="00724760" w:rsidRDefault="00724760" w:rsidP="00724760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</w:pPr>
                          </w:p>
                          <w:p w14:paraId="66F44C9C" w14:textId="77777777" w:rsidR="00724760" w:rsidRPr="00724760" w:rsidRDefault="00724760" w:rsidP="00724760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452BE1E6" w14:textId="77777777" w:rsidR="00724760" w:rsidRPr="00724760" w:rsidRDefault="00724760" w:rsidP="00724760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</w:pPr>
                          </w:p>
                          <w:p w14:paraId="3F861D9B" w14:textId="77777777" w:rsidR="00724760" w:rsidRPr="00724760" w:rsidRDefault="00724760" w:rsidP="00724760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Lorem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ipsum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dolor sit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amet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duo in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Elitr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doctus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insolens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quo id.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Sit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exerci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ea.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nam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tale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adolescens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cu, ex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dictas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iudicabit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qui.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Accusata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cotidieque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cu cum, id qui animal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tamquam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ponderum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Eos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causae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oblique ne, qui in stet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repudiandae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72A901D" w14:textId="77777777" w:rsidR="00724760" w:rsidRPr="00724760" w:rsidRDefault="00724760" w:rsidP="00724760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</w:pPr>
                          </w:p>
                          <w:p w14:paraId="56E762FA" w14:textId="77777777" w:rsidR="00724760" w:rsidRPr="00724760" w:rsidRDefault="00724760" w:rsidP="00724760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</w:pPr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5CD04BD" w14:textId="77777777" w:rsidR="00724760" w:rsidRPr="00724760" w:rsidRDefault="00724760" w:rsidP="00724760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</w:pPr>
                          </w:p>
                          <w:p w14:paraId="253B7A10" w14:textId="77777777" w:rsidR="00724760" w:rsidRPr="00724760" w:rsidRDefault="00724760" w:rsidP="00724760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5C68283" w14:textId="77777777" w:rsidR="00724760" w:rsidRPr="00724760" w:rsidRDefault="00724760" w:rsidP="00724760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</w:pPr>
                          </w:p>
                          <w:p w14:paraId="5B89DF76" w14:textId="77777777" w:rsidR="00724760" w:rsidRPr="00724760" w:rsidRDefault="00724760" w:rsidP="00724760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34EA615" w14:textId="77777777" w:rsidR="00724760" w:rsidRPr="00724760" w:rsidRDefault="00724760" w:rsidP="00724760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</w:pPr>
                          </w:p>
                          <w:p w14:paraId="0B4642E8" w14:textId="77777777" w:rsidR="00724760" w:rsidRPr="00724760" w:rsidRDefault="00724760" w:rsidP="00724760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24760"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21817881" w14:textId="77777777" w:rsidR="00724760" w:rsidRPr="00724760" w:rsidRDefault="00724760" w:rsidP="00724760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</w:pPr>
                          </w:p>
                          <w:p w14:paraId="7EF8A581" w14:textId="77777777" w:rsidR="00724760" w:rsidRPr="00724760" w:rsidRDefault="00724760" w:rsidP="00724760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color w:val="D79D6E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36" type="#_x0000_t202" style="position:absolute;margin-left:29.25pt;margin-top:7.5pt;width:340.65pt;height:487.3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" filled="f" stroked="f">
                <v:textbox style="mso-next-textbox:#Text Box 37">
                  <w:txbxContent>
                    <w:p w14:paraId="169C9A69" w14:textId="77777777" w:rsidR="00724760" w:rsidRPr="00724760" w:rsidRDefault="00724760" w:rsidP="00724760">
                      <w:pPr>
                        <w:pStyle w:val="NoSpacing"/>
                        <w:ind w:left="2970"/>
                        <w:jc w:val="both"/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</w:pP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Lorem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ipsum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dolor sit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amet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duo in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Elitr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doctus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insolens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quo id.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Sit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exerci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ea.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nam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tale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adolescens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cu, ex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dictas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iudicabit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qui.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Accusata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cotidieque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cu cum, id qui animal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tamquam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ponderum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Eos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causae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oblique ne, qui in stet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repudiandae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.</w:t>
                      </w:r>
                    </w:p>
                    <w:p w14:paraId="10DC5EC7" w14:textId="77777777" w:rsidR="00724760" w:rsidRPr="00724760" w:rsidRDefault="00724760" w:rsidP="00724760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</w:pPr>
                    </w:p>
                    <w:p w14:paraId="712CA758" w14:textId="77777777" w:rsidR="00724760" w:rsidRPr="00724760" w:rsidRDefault="00724760" w:rsidP="00724760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</w:pPr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.</w:t>
                      </w:r>
                    </w:p>
                    <w:p w14:paraId="591CDDDE" w14:textId="77777777" w:rsidR="00724760" w:rsidRPr="00724760" w:rsidRDefault="00724760" w:rsidP="00724760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</w:pPr>
                    </w:p>
                    <w:p w14:paraId="43787413" w14:textId="77777777" w:rsidR="00724760" w:rsidRPr="00724760" w:rsidRDefault="00724760" w:rsidP="00724760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.</w:t>
                      </w:r>
                    </w:p>
                    <w:p w14:paraId="7F09E25A" w14:textId="77777777" w:rsidR="00724760" w:rsidRPr="00724760" w:rsidRDefault="00724760" w:rsidP="00724760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</w:pPr>
                    </w:p>
                    <w:p w14:paraId="393D94A7" w14:textId="77777777" w:rsidR="00724760" w:rsidRPr="00724760" w:rsidRDefault="00724760" w:rsidP="00724760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</w:pPr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.</w:t>
                      </w:r>
                    </w:p>
                    <w:p w14:paraId="0A7C8B2F" w14:textId="77777777" w:rsidR="00724760" w:rsidRPr="00724760" w:rsidRDefault="00724760" w:rsidP="00724760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</w:pPr>
                    </w:p>
                    <w:p w14:paraId="66F44C9C" w14:textId="77777777" w:rsidR="00724760" w:rsidRPr="00724760" w:rsidRDefault="00724760" w:rsidP="00724760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</w:pP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452BE1E6" w14:textId="77777777" w:rsidR="00724760" w:rsidRPr="00724760" w:rsidRDefault="00724760" w:rsidP="00724760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</w:pPr>
                    </w:p>
                    <w:p w14:paraId="3F861D9B" w14:textId="77777777" w:rsidR="00724760" w:rsidRPr="00724760" w:rsidRDefault="00724760" w:rsidP="00724760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</w:pP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Lorem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ipsum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dolor sit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amet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duo in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Elitr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doctus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insolens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quo id.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Sit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exerci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ea.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nam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tale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adolescens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cu, ex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dictas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iudicabit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qui.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Accusata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cotidieque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cu cum, id qui animal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tamquam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ponderum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Eos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causae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oblique ne, qui in stet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repudiandae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.</w:t>
                      </w:r>
                    </w:p>
                    <w:p w14:paraId="172A901D" w14:textId="77777777" w:rsidR="00724760" w:rsidRPr="00724760" w:rsidRDefault="00724760" w:rsidP="00724760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</w:pPr>
                    </w:p>
                    <w:p w14:paraId="56E762FA" w14:textId="77777777" w:rsidR="00724760" w:rsidRPr="00724760" w:rsidRDefault="00724760" w:rsidP="00724760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</w:pPr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.</w:t>
                      </w:r>
                    </w:p>
                    <w:p w14:paraId="05CD04BD" w14:textId="77777777" w:rsidR="00724760" w:rsidRPr="00724760" w:rsidRDefault="00724760" w:rsidP="00724760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</w:pPr>
                    </w:p>
                    <w:p w14:paraId="253B7A10" w14:textId="77777777" w:rsidR="00724760" w:rsidRPr="00724760" w:rsidRDefault="00724760" w:rsidP="00724760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.</w:t>
                      </w:r>
                    </w:p>
                    <w:p w14:paraId="75C68283" w14:textId="77777777" w:rsidR="00724760" w:rsidRPr="00724760" w:rsidRDefault="00724760" w:rsidP="00724760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</w:pPr>
                    </w:p>
                    <w:p w14:paraId="5B89DF76" w14:textId="77777777" w:rsidR="00724760" w:rsidRPr="00724760" w:rsidRDefault="00724760" w:rsidP="00724760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</w:pPr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.</w:t>
                      </w:r>
                    </w:p>
                    <w:p w14:paraId="534EA615" w14:textId="77777777" w:rsidR="00724760" w:rsidRPr="00724760" w:rsidRDefault="00724760" w:rsidP="00724760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</w:pPr>
                    </w:p>
                    <w:p w14:paraId="0B4642E8" w14:textId="77777777" w:rsidR="00724760" w:rsidRPr="00724760" w:rsidRDefault="00724760" w:rsidP="00724760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</w:pP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24760"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21817881" w14:textId="77777777" w:rsidR="00724760" w:rsidRPr="00724760" w:rsidRDefault="00724760" w:rsidP="00724760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</w:pPr>
                    </w:p>
                    <w:p w14:paraId="7EF8A581" w14:textId="77777777" w:rsidR="00724760" w:rsidRPr="00724760" w:rsidRDefault="00724760" w:rsidP="00724760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color w:val="D79D6E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3EB59F4" w14:textId="77777777" w:rsidR="00724760" w:rsidRDefault="00724760" w:rsidP="00724760"/>
    <w:p w14:paraId="56E6E47E" w14:textId="77777777" w:rsidR="00724760" w:rsidRDefault="00724760" w:rsidP="00724760"/>
    <w:p w14:paraId="72D8A377" w14:textId="77777777" w:rsidR="00724760" w:rsidRDefault="00724760" w:rsidP="00724760"/>
    <w:p w14:paraId="7C04096F" w14:textId="77777777" w:rsidR="00724760" w:rsidRDefault="00724760" w:rsidP="00724760"/>
    <w:p w14:paraId="41EAD53F" w14:textId="77777777" w:rsidR="00724760" w:rsidRDefault="00724760" w:rsidP="00724760"/>
    <w:p w14:paraId="69039758" w14:textId="77777777" w:rsidR="00724760" w:rsidRDefault="00724760" w:rsidP="00724760"/>
    <w:p w14:paraId="49D1F36B" w14:textId="77777777" w:rsidR="00724760" w:rsidRDefault="00724760" w:rsidP="00724760"/>
    <w:p w14:paraId="167431A8" w14:textId="77777777" w:rsidR="00724760" w:rsidRDefault="00724760" w:rsidP="00724760"/>
    <w:p w14:paraId="02A1AF16" w14:textId="77777777" w:rsidR="00724760" w:rsidRDefault="00724760" w:rsidP="00724760"/>
    <w:p w14:paraId="0FC68330" w14:textId="77777777" w:rsidR="00724760" w:rsidRDefault="00724760" w:rsidP="00724760"/>
    <w:p w14:paraId="4DA371A6" w14:textId="77777777" w:rsidR="00724760" w:rsidRDefault="00724760" w:rsidP="00724760"/>
    <w:p w14:paraId="124BDA67" w14:textId="77777777" w:rsidR="00724760" w:rsidRDefault="00724760" w:rsidP="00724760"/>
    <w:p w14:paraId="030666E1" w14:textId="77777777" w:rsidR="00724760" w:rsidRDefault="00724760" w:rsidP="00724760"/>
    <w:p w14:paraId="27A587D4" w14:textId="77777777" w:rsidR="00724760" w:rsidRDefault="00724760" w:rsidP="00724760"/>
    <w:p w14:paraId="14588B70" w14:textId="77777777" w:rsidR="00724760" w:rsidRDefault="00724760" w:rsidP="00724760"/>
    <w:p w14:paraId="23EA13BE" w14:textId="77777777" w:rsidR="00724760" w:rsidRDefault="00724760" w:rsidP="00724760"/>
    <w:p w14:paraId="66042182" w14:textId="77777777" w:rsidR="00724760" w:rsidRDefault="00724760" w:rsidP="00724760"/>
    <w:p w14:paraId="47866EFD" w14:textId="77777777" w:rsidR="00724760" w:rsidRDefault="00724760" w:rsidP="00724760"/>
    <w:p w14:paraId="0B5CB5EE" w14:textId="77777777" w:rsidR="00724760" w:rsidRDefault="00724760" w:rsidP="00724760"/>
    <w:p w14:paraId="7EBC3304" w14:textId="77777777" w:rsidR="00724760" w:rsidRDefault="00724760" w:rsidP="00724760"/>
    <w:p w14:paraId="14FE0C34" w14:textId="77777777" w:rsidR="00724760" w:rsidRDefault="00724760" w:rsidP="00724760"/>
    <w:p w14:paraId="7126E228" w14:textId="77777777" w:rsidR="00724760" w:rsidRDefault="00724760" w:rsidP="00724760"/>
    <w:p w14:paraId="7BBF0C5E" w14:textId="77777777" w:rsidR="00724760" w:rsidRDefault="00724760" w:rsidP="00724760"/>
    <w:p w14:paraId="6B4A6B74" w14:textId="77777777" w:rsidR="00724760" w:rsidRDefault="00724760" w:rsidP="00724760"/>
    <w:p w14:paraId="21094458" w14:textId="77777777" w:rsidR="00724760" w:rsidRDefault="00724760" w:rsidP="00724760"/>
    <w:p w14:paraId="7B8F998A" w14:textId="77777777" w:rsidR="00724760" w:rsidRDefault="00724760" w:rsidP="00724760"/>
    <w:p w14:paraId="4F023E77" w14:textId="77777777" w:rsidR="00724760" w:rsidRDefault="00724760" w:rsidP="00724760"/>
    <w:p w14:paraId="24233479" w14:textId="77777777" w:rsidR="00724760" w:rsidRDefault="00724760" w:rsidP="00724760"/>
    <w:p w14:paraId="75A0C63E" w14:textId="77777777" w:rsidR="00724760" w:rsidRDefault="00724760" w:rsidP="00724760"/>
    <w:p w14:paraId="33E232E2" w14:textId="77777777" w:rsidR="00724760" w:rsidRDefault="00724760" w:rsidP="00724760"/>
    <w:p w14:paraId="07C6D369" w14:textId="77777777" w:rsidR="00724760" w:rsidRDefault="00724760" w:rsidP="00724760"/>
    <w:p w14:paraId="71A9054F" w14:textId="77777777" w:rsidR="00724760" w:rsidRDefault="00724760" w:rsidP="00724760"/>
    <w:p w14:paraId="7C3DA14E" w14:textId="77777777" w:rsidR="00724760" w:rsidRDefault="00724760" w:rsidP="00724760"/>
    <w:p w14:paraId="6362260B" w14:textId="77777777" w:rsidR="00724760" w:rsidRDefault="00724760" w:rsidP="00724760"/>
    <w:p w14:paraId="475A65D0" w14:textId="77777777" w:rsidR="00724760" w:rsidRDefault="00724760" w:rsidP="00724760"/>
    <w:p w14:paraId="7200B307" w14:textId="77777777" w:rsidR="00724760" w:rsidRDefault="00724760" w:rsidP="00724760"/>
    <w:p w14:paraId="1FE104E9" w14:textId="77777777" w:rsidR="00724760" w:rsidRDefault="00724760" w:rsidP="00724760"/>
    <w:p w14:paraId="168631BE" w14:textId="77777777" w:rsidR="00724760" w:rsidRDefault="00724760" w:rsidP="00724760"/>
    <w:p w14:paraId="352F0A5C" w14:textId="77777777" w:rsidR="00724760" w:rsidRDefault="00724760" w:rsidP="00724760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6B553B0" wp14:editId="45583BE9">
                <wp:simplePos x="0" y="0"/>
                <wp:positionH relativeFrom="column">
                  <wp:posOffset>389255</wp:posOffset>
                </wp:positionH>
                <wp:positionV relativeFrom="paragraph">
                  <wp:posOffset>31115</wp:posOffset>
                </wp:positionV>
                <wp:extent cx="4250055" cy="6976745"/>
                <wp:effectExtent l="0" t="0" r="0" b="8255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0055" cy="697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7" type="#_x0000_t202" style="position:absolute;margin-left:30.65pt;margin-top:2.45pt;width:334.65pt;height:549.3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68AD3812" w14:textId="77777777" w:rsidR="00724760" w:rsidRDefault="00724760" w:rsidP="00724760"/>
    <w:p w14:paraId="584D03C6" w14:textId="77777777" w:rsidR="00724760" w:rsidRDefault="00724760" w:rsidP="00724760"/>
    <w:p w14:paraId="1D9698BA" w14:textId="77777777" w:rsidR="00724760" w:rsidRDefault="00724760" w:rsidP="00724760"/>
    <w:p w14:paraId="356DCA39" w14:textId="77777777" w:rsidR="00724760" w:rsidRDefault="00724760" w:rsidP="00724760"/>
    <w:p w14:paraId="4FF3BE74" w14:textId="77777777" w:rsidR="00724760" w:rsidRDefault="00724760" w:rsidP="00724760"/>
    <w:p w14:paraId="54DE487F" w14:textId="77777777" w:rsidR="00724760" w:rsidRDefault="00724760" w:rsidP="00724760"/>
    <w:p w14:paraId="6E90209A" w14:textId="77777777" w:rsidR="00724760" w:rsidRDefault="00724760" w:rsidP="00724760"/>
    <w:p w14:paraId="2A3FA670" w14:textId="77777777" w:rsidR="00724760" w:rsidRDefault="00724760" w:rsidP="00724760"/>
    <w:p w14:paraId="66E0DF24" w14:textId="77777777" w:rsidR="00724760" w:rsidRDefault="00724760" w:rsidP="00724760"/>
    <w:p w14:paraId="5BDD5AB8" w14:textId="77777777" w:rsidR="00724760" w:rsidRDefault="00724760" w:rsidP="00724760"/>
    <w:p w14:paraId="55EE1B3C" w14:textId="77777777" w:rsidR="00724760" w:rsidRDefault="00724760" w:rsidP="00724760"/>
    <w:p w14:paraId="2A97B732" w14:textId="77777777" w:rsidR="00724760" w:rsidRDefault="00724760" w:rsidP="00724760"/>
    <w:p w14:paraId="195BD04F" w14:textId="77777777" w:rsidR="00724760" w:rsidRDefault="00724760" w:rsidP="00724760"/>
    <w:p w14:paraId="725323B0" w14:textId="77777777" w:rsidR="00724760" w:rsidRDefault="00724760" w:rsidP="00724760"/>
    <w:p w14:paraId="7A8D1198" w14:textId="77777777" w:rsidR="00724760" w:rsidRDefault="00724760" w:rsidP="00724760"/>
    <w:p w14:paraId="10E8DB66" w14:textId="77777777" w:rsidR="00724760" w:rsidRDefault="00724760" w:rsidP="00724760"/>
    <w:p w14:paraId="5035902D" w14:textId="77777777" w:rsidR="00724760" w:rsidRDefault="00724760" w:rsidP="00724760"/>
    <w:p w14:paraId="31E8EA10" w14:textId="77777777" w:rsidR="00724760" w:rsidRDefault="00724760" w:rsidP="00724760"/>
    <w:p w14:paraId="4F6827E0" w14:textId="77777777" w:rsidR="00724760" w:rsidRDefault="00724760" w:rsidP="00724760"/>
    <w:p w14:paraId="69CEA1D3" w14:textId="77777777" w:rsidR="00724760" w:rsidRDefault="00724760" w:rsidP="00724760"/>
    <w:p w14:paraId="3723199C" w14:textId="77777777" w:rsidR="00724760" w:rsidRDefault="00724760" w:rsidP="00724760"/>
    <w:p w14:paraId="589A361C" w14:textId="77777777" w:rsidR="00724760" w:rsidRDefault="00724760" w:rsidP="00724760"/>
    <w:p w14:paraId="2F1AB21B" w14:textId="77777777" w:rsidR="00724760" w:rsidRDefault="00724760" w:rsidP="00724760"/>
    <w:p w14:paraId="2E2F78CC" w14:textId="77777777" w:rsidR="00724760" w:rsidRDefault="00724760" w:rsidP="00724760"/>
    <w:p w14:paraId="6E39EC6B" w14:textId="77777777" w:rsidR="00724760" w:rsidRDefault="00724760" w:rsidP="00724760"/>
    <w:p w14:paraId="3F2FBB8F" w14:textId="77777777" w:rsidR="00724760" w:rsidRDefault="00724760" w:rsidP="00724760"/>
    <w:p w14:paraId="253B2C00" w14:textId="77777777" w:rsidR="00724760" w:rsidRDefault="00724760" w:rsidP="00724760"/>
    <w:p w14:paraId="6A13C7AD" w14:textId="77777777" w:rsidR="00724760" w:rsidRDefault="00724760" w:rsidP="00724760"/>
    <w:p w14:paraId="13E02339" w14:textId="77777777" w:rsidR="00724760" w:rsidRDefault="00724760" w:rsidP="00724760"/>
    <w:p w14:paraId="18B4005A" w14:textId="77777777" w:rsidR="00724760" w:rsidRDefault="00724760" w:rsidP="00724760"/>
    <w:p w14:paraId="4C7E2A7A" w14:textId="77777777" w:rsidR="00724760" w:rsidRDefault="00724760" w:rsidP="00724760"/>
    <w:p w14:paraId="1F30637D" w14:textId="77777777" w:rsidR="00724760" w:rsidRDefault="00724760" w:rsidP="00724760"/>
    <w:p w14:paraId="1E656BBC" w14:textId="77777777" w:rsidR="00724760" w:rsidRDefault="00724760" w:rsidP="00724760"/>
    <w:p w14:paraId="33E2BD0D" w14:textId="77777777" w:rsidR="00724760" w:rsidRDefault="00724760" w:rsidP="00724760"/>
    <w:p w14:paraId="64C13751" w14:textId="77777777" w:rsidR="00724760" w:rsidRDefault="00724760"/>
    <w:p w14:paraId="637401A1" w14:textId="77777777" w:rsidR="00724760" w:rsidRDefault="00724760"/>
    <w:p w14:paraId="746F6A35" w14:textId="77777777" w:rsidR="00724760" w:rsidRDefault="00724760"/>
    <w:p w14:paraId="714A6298" w14:textId="77777777" w:rsidR="00724760" w:rsidRDefault="00724760"/>
    <w:p w14:paraId="4DB55E6C" w14:textId="77777777" w:rsidR="00724760" w:rsidRDefault="00724760"/>
    <w:p w14:paraId="779FF236" w14:textId="77777777" w:rsidR="00724760" w:rsidRDefault="00724760"/>
    <w:p w14:paraId="30A32FB1" w14:textId="584289AB" w:rsidR="00D45CC9" w:rsidRDefault="00724760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BA84A5A" wp14:editId="52392161">
                <wp:simplePos x="0" y="0"/>
                <wp:positionH relativeFrom="column">
                  <wp:posOffset>587375</wp:posOffset>
                </wp:positionH>
                <wp:positionV relativeFrom="paragraph">
                  <wp:posOffset>558165</wp:posOffset>
                </wp:positionV>
                <wp:extent cx="3885565" cy="6688667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5565" cy="6688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9344D" w14:textId="77777777" w:rsidR="00724760" w:rsidRPr="00EC0DF2" w:rsidRDefault="00724760" w:rsidP="00724760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</w:pPr>
                            <w:r w:rsidRPr="00EC0DF2"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>Add photo, logo or i</w:t>
                            </w:r>
                            <w:r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>nserts available for download such as</w:t>
                            </w:r>
                          </w:p>
                          <w:p w14:paraId="440844BD" w14:textId="77777777" w:rsidR="00724760" w:rsidRPr="00EC0DF2" w:rsidRDefault="00724760" w:rsidP="00724760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>The Marines’ Hymn, The Marine’s</w:t>
                            </w:r>
                            <w:r w:rsidRPr="00EC0DF2"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 xml:space="preserve"> Prayer, The Watch, Old Glory</w:t>
                            </w:r>
                            <w:r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>, etc.</w:t>
                            </w:r>
                          </w:p>
                          <w:p w14:paraId="0C41ED8A" w14:textId="77777777" w:rsidR="00724760" w:rsidRPr="00A30837" w:rsidRDefault="00724760" w:rsidP="00724760">
                            <w:pPr>
                              <w:rPr>
                                <w:rFonts w:ascii="Times" w:hAnsi="Times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8" type="#_x0000_t202" style="position:absolute;margin-left:46.25pt;margin-top:43.95pt;width:305.95pt;height:526.6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" filled="f" stroked="f">
                <v:textbox>
                  <w:txbxContent>
                    <w:p w14:paraId="2969344D" w14:textId="77777777" w:rsidR="00724760" w:rsidRPr="00EC0DF2" w:rsidRDefault="00724760" w:rsidP="00724760">
                      <w:pPr>
                        <w:jc w:val="center"/>
                        <w:rPr>
                          <w:rFonts w:ascii="Times" w:hAnsi="Times"/>
                          <w:i/>
                          <w:color w:val="FFFFFF" w:themeColor="background1"/>
                        </w:rPr>
                      </w:pPr>
                      <w:r w:rsidRPr="00EC0DF2">
                        <w:rPr>
                          <w:rFonts w:ascii="Times" w:hAnsi="Times"/>
                          <w:i/>
                          <w:color w:val="FFFFFF" w:themeColor="background1"/>
                        </w:rPr>
                        <w:t>Add photo, logo or i</w:t>
                      </w:r>
                      <w:r>
                        <w:rPr>
                          <w:rFonts w:ascii="Times" w:hAnsi="Times"/>
                          <w:i/>
                          <w:color w:val="FFFFFF" w:themeColor="background1"/>
                        </w:rPr>
                        <w:t>nserts available for download such as</w:t>
                      </w:r>
                    </w:p>
                    <w:p w14:paraId="440844BD" w14:textId="77777777" w:rsidR="00724760" w:rsidRPr="00EC0DF2" w:rsidRDefault="00724760" w:rsidP="00724760">
                      <w:pPr>
                        <w:jc w:val="center"/>
                        <w:rPr>
                          <w:rFonts w:ascii="Times" w:hAnsi="Times"/>
                          <w:i/>
                          <w:color w:val="FFFFFF" w:themeColor="background1"/>
                        </w:rPr>
                      </w:pPr>
                      <w:r>
                        <w:rPr>
                          <w:rFonts w:ascii="Times" w:hAnsi="Times"/>
                          <w:i/>
                          <w:color w:val="FFFFFF" w:themeColor="background1"/>
                        </w:rPr>
                        <w:t>The Marines’ Hymn, The Marine’s</w:t>
                      </w:r>
                      <w:r w:rsidRPr="00EC0DF2">
                        <w:rPr>
                          <w:rFonts w:ascii="Times" w:hAnsi="Times"/>
                          <w:i/>
                          <w:color w:val="FFFFFF" w:themeColor="background1"/>
                        </w:rPr>
                        <w:t xml:space="preserve"> Prayer, The Watch, Old Glory</w:t>
                      </w:r>
                      <w:r>
                        <w:rPr>
                          <w:rFonts w:ascii="Times" w:hAnsi="Times"/>
                          <w:i/>
                          <w:color w:val="FFFFFF" w:themeColor="background1"/>
                        </w:rPr>
                        <w:t>, etc.</w:t>
                      </w:r>
                    </w:p>
                    <w:p w14:paraId="0C41ED8A" w14:textId="77777777" w:rsidR="00724760" w:rsidRPr="00A30837" w:rsidRDefault="00724760" w:rsidP="00724760">
                      <w:pPr>
                        <w:rPr>
                          <w:rFonts w:ascii="Times" w:hAnsi="Times"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23CC">
        <w:rPr>
          <w:noProof/>
        </w:rPr>
        <w:drawing>
          <wp:inline distT="0" distB="0" distL="0" distR="0" wp14:anchorId="688E8178" wp14:editId="373C7160">
            <wp:extent cx="5029200" cy="777240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5CC9" w:rsidSect="005D7D24">
      <w:pgSz w:w="7920" w:h="12240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altName w:val="Cambria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20"/>
  <w:drawingGridHorizontalSpacing w:val="187"/>
  <w:drawingGridVerticalSpacing w:val="187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3CC"/>
    <w:rsid w:val="000C0732"/>
    <w:rsid w:val="000E5694"/>
    <w:rsid w:val="00121B44"/>
    <w:rsid w:val="00123884"/>
    <w:rsid w:val="001877AF"/>
    <w:rsid w:val="00293B57"/>
    <w:rsid w:val="002B30A4"/>
    <w:rsid w:val="002C3C40"/>
    <w:rsid w:val="00350F94"/>
    <w:rsid w:val="003940FE"/>
    <w:rsid w:val="003D05A9"/>
    <w:rsid w:val="003E5CEA"/>
    <w:rsid w:val="004C573B"/>
    <w:rsid w:val="00511969"/>
    <w:rsid w:val="005249AA"/>
    <w:rsid w:val="005742D2"/>
    <w:rsid w:val="005C6BB2"/>
    <w:rsid w:val="005D7D24"/>
    <w:rsid w:val="006023AE"/>
    <w:rsid w:val="00693CB0"/>
    <w:rsid w:val="006B7044"/>
    <w:rsid w:val="006F3141"/>
    <w:rsid w:val="00724760"/>
    <w:rsid w:val="007B1678"/>
    <w:rsid w:val="007B4381"/>
    <w:rsid w:val="007F0726"/>
    <w:rsid w:val="008178FA"/>
    <w:rsid w:val="00850040"/>
    <w:rsid w:val="008623CC"/>
    <w:rsid w:val="008A458D"/>
    <w:rsid w:val="008E7844"/>
    <w:rsid w:val="0091020B"/>
    <w:rsid w:val="009D7BAF"/>
    <w:rsid w:val="00A27F13"/>
    <w:rsid w:val="00A30837"/>
    <w:rsid w:val="00A819B7"/>
    <w:rsid w:val="00B82859"/>
    <w:rsid w:val="00BE504B"/>
    <w:rsid w:val="00CD2885"/>
    <w:rsid w:val="00D241E2"/>
    <w:rsid w:val="00D45CC9"/>
    <w:rsid w:val="00D6181C"/>
    <w:rsid w:val="00D84FA9"/>
    <w:rsid w:val="00E46097"/>
    <w:rsid w:val="00E82608"/>
    <w:rsid w:val="00E859BC"/>
    <w:rsid w:val="00EA7513"/>
    <w:rsid w:val="00F23045"/>
    <w:rsid w:val="00F23755"/>
    <w:rsid w:val="00F30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4FE9D1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oParagraphStyle">
    <w:name w:val="[No Paragraph Style]"/>
    <w:rsid w:val="003E5CE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NewRomanPSMT" w:hAnsi="TimesNewRomanPSMT" w:cs="TimesNewRomanPSMT"/>
      <w:color w:val="000000"/>
      <w:sz w:val="24"/>
      <w:szCs w:val="24"/>
    </w:rPr>
  </w:style>
  <w:style w:type="paragraph" w:styleId="NoSpacing">
    <w:name w:val="No Spacing"/>
    <w:uiPriority w:val="1"/>
    <w:qFormat/>
    <w:rsid w:val="0072476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oParagraphStyle">
    <w:name w:val="[No Paragraph Style]"/>
    <w:rsid w:val="003E5CE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NewRomanPSMT" w:hAnsi="TimesNewRomanPSMT" w:cs="TimesNewRomanPSMT"/>
      <w:color w:val="000000"/>
      <w:sz w:val="24"/>
      <w:szCs w:val="24"/>
    </w:rPr>
  </w:style>
  <w:style w:type="paragraph" w:styleId="NoSpacing">
    <w:name w:val="No Spacing"/>
    <w:uiPriority w:val="1"/>
    <w:qFormat/>
    <w:rsid w:val="0072476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jpeg"/><Relationship Id="rId15" Type="http://schemas.microsoft.com/office/2007/relationships/hdphoto" Target="media/hdphoto2.wdp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image" Target="media/image1.jpeg"/><Relationship Id="rId10" Type="http://schemas.microsoft.com/office/2007/relationships/hdphoto" Target="media/hdphoto1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comcamimacjdhjw:Downloads:Document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>
            <a:lumMod val="75000"/>
          </a:schemeClr>
        </a:solidFill>
        <a:ln w="12700" cmpd="sng"/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D8BD96DA59164692113C1EA4C9AEFC" ma:contentTypeVersion="2" ma:contentTypeDescription="Create a new document." ma:contentTypeScope="" ma:versionID="ae2d3e01f7ced3097f3c7122afb9fddc">
  <xsd:schema xmlns:xsd="http://www.w3.org/2001/XMLSchema" xmlns:xs="http://www.w3.org/2001/XMLSchema" xmlns:p="http://schemas.microsoft.com/office/2006/metadata/properties" xmlns:ns2="25a9be34-2663-41e7-8609-fed3eaf114b7" targetNamespace="http://schemas.microsoft.com/office/2006/metadata/properties" ma:root="true" ma:fieldsID="e784ab72e03fa7091aac23b8cc2154e7" ns2:_="">
    <xsd:import namespace="25a9be34-2663-41e7-8609-fed3eaf114b7"/>
    <xsd:element name="properties">
      <xsd:complexType>
        <xsd:sequence>
          <xsd:element name="documentManagement">
            <xsd:complexType>
              <xsd:all>
                <xsd:element ref="ns2:ProgramType" minOccurs="0"/>
                <xsd:element ref="ns2:Thumbnai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9be34-2663-41e7-8609-fed3eaf114b7" elementFormDefault="qualified">
    <xsd:import namespace="http://schemas.microsoft.com/office/2006/documentManagement/types"/>
    <xsd:import namespace="http://schemas.microsoft.com/office/infopath/2007/PartnerControls"/>
    <xsd:element name="ProgramType" ma:index="8" nillable="true" ma:displayName="Program Type" ma:format="Dropdown" ma:internalName="ProgramType">
      <xsd:simpleType>
        <xsd:restriction base="dms:Text">
          <xsd:maxLength value="255"/>
        </xsd:restriction>
      </xsd:simpleType>
    </xsd:element>
    <xsd:element name="Thumbnail" ma:index="9" nillable="true" ma:displayName="Thumbnail" ma:format="Thumbnail" ma:internalName="Thumbnail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gramType xmlns="25a9be34-2663-41e7-8609-fed3eaf114b7">Retirement</ProgramType>
    <Thumbnail xmlns="25a9be34-2663-41e7-8609-fed3eaf114b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06C451F-DBA1-4E10-9D79-57EED202A9CC}"/>
</file>

<file path=customXml/itemProps2.xml><?xml version="1.0" encoding="utf-8"?>
<ds:datastoreItem xmlns:ds="http://schemas.openxmlformats.org/officeDocument/2006/customXml" ds:itemID="{B48402E9-003F-44CA-8FA1-8D707343C8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DFA7DB-C375-4D90-AC5F-8D8182CE4B3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1F678F57-8440-AA48-BBDD-918FA524C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Document1.dot</Template>
  <TotalTime>3</TotalTime>
  <Pages>8</Pages>
  <Words>48</Words>
  <Characters>278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Retirement - Brown Bag</dc:title>
  <dc:subject/>
  <dc:creator/>
  <cp:keywords>Retirement - Brown Bag</cp:keywords>
  <dc:description/>
  <cp:lastModifiedBy/>
  <cp:revision>3</cp:revision>
  <dcterms:created xsi:type="dcterms:W3CDTF">2021-04-02T16:14:00Z</dcterms:created>
  <dcterms:modified xsi:type="dcterms:W3CDTF">2021-04-14T18:56:00Z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0x010100B4D8BD96DA59164692113C1EA4C9AEFC</vt:lpwstr>
  </property>
  <property fmtid="{D5CDD505-2E9C-101B-9397-08002B2CF9AE}" pid="3" name="Order">
    <vt:r8>1000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vti_imgdate">
    <vt:lpwstr/>
  </property>
</Properties>
</file>