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6D29617B" w:rsidR="004C573B" w:rsidRDefault="008623CC">
      <w:r>
        <w:rPr>
          <w:noProof/>
        </w:rPr>
        <w:drawing>
          <wp:anchor distT="0" distB="0" distL="114300" distR="114300" simplePos="0" relativeHeight="251639808" behindDoc="0" locked="1" layoutInCell="1" allowOverlap="1" wp14:anchorId="7F696773" wp14:editId="30109714">
            <wp:simplePos x="0" y="0"/>
            <wp:positionH relativeFrom="column">
              <wp:posOffset>797560</wp:posOffset>
            </wp:positionH>
            <wp:positionV relativeFrom="page">
              <wp:posOffset>3377565</wp:posOffset>
            </wp:positionV>
            <wp:extent cx="3342005" cy="2228215"/>
            <wp:effectExtent l="0" t="0" r="0" b="0"/>
            <wp:wrapNone/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2950159" wp14:editId="09D24498">
                <wp:simplePos x="0" y="0"/>
                <wp:positionH relativeFrom="margin">
                  <wp:posOffset>393700</wp:posOffset>
                </wp:positionH>
                <wp:positionV relativeFrom="margin">
                  <wp:posOffset>1581150</wp:posOffset>
                </wp:positionV>
                <wp:extent cx="4254500" cy="5334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614B23B" w14:textId="0433DBE8" w:rsidR="002D79A6" w:rsidRPr="00123884" w:rsidRDefault="002D79A6" w:rsidP="009D7BAF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48"/>
                                <w:szCs w:val="48"/>
                              </w:rPr>
                              <w:t>RETIREMENT CEREMONY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1pt;margin-top:124.5pt;width:335pt;height:42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" filled="f" stroked="f">
                <v:path arrowok="t"/>
                <v:textbox>
                  <w:txbxContent>
                    <w:p w14:paraId="1614B23B" w14:textId="0433DBE8" w:rsidR="002D79A6" w:rsidRPr="00123884" w:rsidRDefault="002D79A6" w:rsidP="009D7BAF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48"/>
                          <w:szCs w:val="48"/>
                        </w:rPr>
                        <w:t>RETIREMENT CEREMONY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784" behindDoc="1" locked="1" layoutInCell="1" allowOverlap="1" wp14:anchorId="3BC8614F" wp14:editId="629E391C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99405EB" wp14:editId="6B01C25B">
                <wp:simplePos x="0" y="0"/>
                <wp:positionH relativeFrom="margin">
                  <wp:posOffset>603250</wp:posOffset>
                </wp:positionH>
                <wp:positionV relativeFrom="margin">
                  <wp:posOffset>6559550</wp:posOffset>
                </wp:positionV>
                <wp:extent cx="3829050" cy="4572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E16963" w14:textId="77777777" w:rsidR="002D79A6" w:rsidRPr="00123884" w:rsidRDefault="002D79A6" w:rsidP="009D7BAF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  <w:sz w:val="44"/>
                                <w:szCs w:val="44"/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47.5pt;margin-top:516.5pt;width:301.5pt;height:36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" filled="f" stroked="f">
                <v:path arrowok="t"/>
                <v:textbox>
                  <w:txbxContent>
                    <w:p w14:paraId="1BE16963" w14:textId="77777777" w:rsidR="002D79A6" w:rsidRPr="00123884" w:rsidRDefault="002D79A6" w:rsidP="009D7BAF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4"/>
                          <w:szCs w:val="44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  <w:sz w:val="44"/>
                          <w:szCs w:val="44"/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DCD11D7" w14:textId="77777777" w:rsidR="00A30837" w:rsidRDefault="00A30837"/>
    <w:p w14:paraId="6F32592B" w14:textId="77777777" w:rsidR="00A30837" w:rsidRDefault="00A30837"/>
    <w:p w14:paraId="7993AE65" w14:textId="77777777" w:rsidR="00A30837" w:rsidRDefault="00A30837"/>
    <w:p w14:paraId="31964890" w14:textId="77777777" w:rsidR="00A30837" w:rsidRDefault="00A30837"/>
    <w:p w14:paraId="6D6A7721" w14:textId="77777777" w:rsidR="00A30837" w:rsidRDefault="00A30837"/>
    <w:p w14:paraId="28691D62" w14:textId="77777777" w:rsidR="00A30837" w:rsidRDefault="00A30837"/>
    <w:p w14:paraId="6398FDC2" w14:textId="77777777" w:rsidR="00A30837" w:rsidRDefault="00A30837"/>
    <w:p w14:paraId="7F4BEE6A" w14:textId="77777777" w:rsidR="00A30837" w:rsidRDefault="00A30837"/>
    <w:p w14:paraId="1F064AC7" w14:textId="77777777" w:rsidR="00A30837" w:rsidRDefault="00A30837"/>
    <w:p w14:paraId="4F6F67EB" w14:textId="77777777" w:rsidR="00A30837" w:rsidRDefault="00A30837"/>
    <w:p w14:paraId="7FF281FA" w14:textId="77777777" w:rsidR="00A30837" w:rsidRDefault="00A30837"/>
    <w:p w14:paraId="15714B55" w14:textId="77777777" w:rsidR="00A30837" w:rsidRDefault="00A30837"/>
    <w:p w14:paraId="3663CAEE" w14:textId="77777777" w:rsidR="00A30837" w:rsidRDefault="00A30837"/>
    <w:p w14:paraId="2D6CD824" w14:textId="0AF22F09" w:rsidR="00A30837" w:rsidRDefault="003E5CEA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DFE4ABE" wp14:editId="76027301">
                <wp:simplePos x="0" y="0"/>
                <wp:positionH relativeFrom="margin">
                  <wp:posOffset>393700</wp:posOffset>
                </wp:positionH>
                <wp:positionV relativeFrom="margin">
                  <wp:posOffset>2647527</wp:posOffset>
                </wp:positionV>
                <wp:extent cx="4254500" cy="677333"/>
                <wp:effectExtent l="0" t="0" r="0" b="889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00" cy="677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C6524B" w14:textId="70229AA0" w:rsidR="002D79A6" w:rsidRPr="00123884" w:rsidRDefault="002D79A6" w:rsidP="009D7BAF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  <w:sz w:val="32"/>
                                <w:szCs w:val="32"/>
                              </w:rPr>
                              <w:t xml:space="preserve">RANK </w:t>
                            </w:r>
                            <w:r w:rsidR="00BF643F">
                              <w:rPr>
                                <w:rFonts w:ascii="Times New Roman" w:hAnsi="Times New Roman"/>
                                <w:color w:val="FFFFFF"/>
                                <w:sz w:val="32"/>
                                <w:szCs w:val="32"/>
                              </w:rPr>
                              <w:br/>
                            </w:r>
                            <w:r w:rsidR="00BF643F" w:rsidRPr="00BF643F">
                              <w:rPr>
                                <w:rFonts w:ascii="Times New Roman" w:hAnsi="Times New Roman"/>
                                <w:color w:val="FFFFFF"/>
                                <w:sz w:val="36"/>
                                <w:szCs w:val="36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1pt;margin-top:208.45pt;width:335pt;height:53.35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" filled="f" stroked="f">
                <v:path arrowok="t"/>
                <v:textbox>
                  <w:txbxContent>
                    <w:p w14:paraId="43C6524B" w14:textId="70229AA0" w:rsidR="002D79A6" w:rsidRPr="00123884" w:rsidRDefault="002D79A6" w:rsidP="009D7BAF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32"/>
                          <w:szCs w:val="32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  <w:sz w:val="32"/>
                          <w:szCs w:val="32"/>
                        </w:rPr>
                        <w:t xml:space="preserve">RANK </w:t>
                      </w:r>
                      <w:r w:rsidR="00BF643F">
                        <w:rPr>
                          <w:rFonts w:ascii="Times New Roman" w:hAnsi="Times New Roman"/>
                          <w:color w:val="FFFFFF"/>
                          <w:sz w:val="32"/>
                          <w:szCs w:val="32"/>
                        </w:rPr>
                        <w:br/>
                      </w:r>
                      <w:r w:rsidR="00BF643F" w:rsidRPr="00BF643F">
                        <w:rPr>
                          <w:rFonts w:ascii="Times New Roman" w:hAnsi="Times New Roman"/>
                          <w:color w:val="FFFFFF"/>
                          <w:sz w:val="36"/>
                          <w:szCs w:val="36"/>
                        </w:rPr>
                        <w:t>FIRST M. LAST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3ACA216" w14:textId="77777777" w:rsidR="00A30837" w:rsidRDefault="00A30837"/>
    <w:p w14:paraId="50D30AFF" w14:textId="77777777" w:rsidR="00A30837" w:rsidRDefault="00A30837"/>
    <w:p w14:paraId="4B59ACC8" w14:textId="77777777" w:rsidR="00A30837" w:rsidRDefault="00A30837"/>
    <w:p w14:paraId="4A464DD2" w14:textId="77777777" w:rsidR="00A30837" w:rsidRDefault="00A30837"/>
    <w:p w14:paraId="062450FA" w14:textId="77777777" w:rsidR="00A30837" w:rsidRDefault="00A30837"/>
    <w:p w14:paraId="3A433893" w14:textId="77777777" w:rsidR="00A30837" w:rsidRDefault="00A30837"/>
    <w:p w14:paraId="3FDE2A42" w14:textId="77777777" w:rsidR="00A30837" w:rsidRDefault="00A30837"/>
    <w:p w14:paraId="4907EB0F" w14:textId="77777777" w:rsidR="00A30837" w:rsidRDefault="00A30837"/>
    <w:p w14:paraId="4FD18A6C" w14:textId="77777777" w:rsidR="00A30837" w:rsidRDefault="00A30837"/>
    <w:p w14:paraId="34B82142" w14:textId="77777777" w:rsidR="00A30837" w:rsidRDefault="00A30837"/>
    <w:p w14:paraId="16E0BA85" w14:textId="77777777" w:rsidR="00A30837" w:rsidRDefault="00A30837"/>
    <w:p w14:paraId="4660361D" w14:textId="77777777" w:rsidR="00A30837" w:rsidRDefault="00A30837"/>
    <w:p w14:paraId="7408E068" w14:textId="77777777" w:rsidR="00A30837" w:rsidRDefault="00A30837"/>
    <w:p w14:paraId="1395E8E0" w14:textId="77777777" w:rsidR="00A30837" w:rsidRDefault="00A30837"/>
    <w:p w14:paraId="79138CD9" w14:textId="77777777" w:rsidR="00A30837" w:rsidRDefault="00A30837"/>
    <w:p w14:paraId="7E0F58DD" w14:textId="77777777" w:rsidR="00A30837" w:rsidRDefault="00A30837"/>
    <w:p w14:paraId="2DD11630" w14:textId="678D8F30" w:rsidR="00A30837" w:rsidRDefault="002D79A6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8FD1D67" wp14:editId="76E4C142">
                <wp:simplePos x="0" y="0"/>
                <wp:positionH relativeFrom="margin">
                  <wp:posOffset>435610</wp:posOffset>
                </wp:positionH>
                <wp:positionV relativeFrom="margin">
                  <wp:posOffset>5645150</wp:posOffset>
                </wp:positionV>
                <wp:extent cx="4133850" cy="6350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385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161F239" w14:textId="77777777" w:rsidR="002D79A6" w:rsidRPr="00123884" w:rsidRDefault="002D79A6" w:rsidP="009D7BAF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LOCATION OF EVENT</w:t>
                            </w:r>
                          </w:p>
                          <w:p w14:paraId="759632E5" w14:textId="77777777" w:rsidR="002D79A6" w:rsidRPr="00123884" w:rsidRDefault="002D79A6" w:rsidP="009D7BAF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BASE OR STATION</w:t>
                            </w:r>
                          </w:p>
                          <w:p w14:paraId="1E2B7241" w14:textId="77777777" w:rsidR="002D79A6" w:rsidRPr="00123884" w:rsidRDefault="002D79A6" w:rsidP="009D7BAF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4.3pt;margin-top:444.5pt;width:325.5pt;height:50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" filled="f" stroked="f">
                <v:path arrowok="t"/>
                <v:textbox>
                  <w:txbxContent>
                    <w:p w14:paraId="1161F239" w14:textId="77777777" w:rsidR="002D79A6" w:rsidRPr="00123884" w:rsidRDefault="002D79A6" w:rsidP="009D7BAF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LOCATION OF EVENT</w:t>
                      </w:r>
                    </w:p>
                    <w:p w14:paraId="759632E5" w14:textId="77777777" w:rsidR="002D79A6" w:rsidRPr="00123884" w:rsidRDefault="002D79A6" w:rsidP="009D7BAF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BASE OR STATION</w:t>
                      </w:r>
                    </w:p>
                    <w:p w14:paraId="1E2B7241" w14:textId="77777777" w:rsidR="002D79A6" w:rsidRPr="00123884" w:rsidRDefault="002D79A6" w:rsidP="009D7BAF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94D0BAD" w14:textId="77777777" w:rsidR="00A30837" w:rsidRDefault="00A30837"/>
    <w:p w14:paraId="2BC5B654" w14:textId="77777777" w:rsidR="00A30837" w:rsidRDefault="00A30837"/>
    <w:p w14:paraId="5AF07D1F" w14:textId="77777777" w:rsidR="00A30837" w:rsidRDefault="00A30837"/>
    <w:p w14:paraId="56FCE879" w14:textId="77777777" w:rsidR="00A30837" w:rsidRDefault="00A30837"/>
    <w:p w14:paraId="3F6F5E79" w14:textId="77777777" w:rsidR="00A30837" w:rsidRDefault="00A30837"/>
    <w:p w14:paraId="2E880CBE" w14:textId="77777777" w:rsidR="00A30837" w:rsidRDefault="00A30837"/>
    <w:p w14:paraId="345DA51F" w14:textId="77777777" w:rsidR="00A30837" w:rsidRDefault="00A30837"/>
    <w:p w14:paraId="079476C6" w14:textId="77777777" w:rsidR="00A30837" w:rsidRDefault="00A30837"/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5B5417BF" w14:textId="3EEFEB4C" w:rsidR="00A30837" w:rsidRDefault="002D79A6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5228E5D" wp14:editId="40D6FC4F">
                <wp:simplePos x="0" y="0"/>
                <wp:positionH relativeFrom="margin">
                  <wp:posOffset>613410</wp:posOffset>
                </wp:positionH>
                <wp:positionV relativeFrom="margin">
                  <wp:posOffset>279400</wp:posOffset>
                </wp:positionV>
                <wp:extent cx="3794760" cy="7207885"/>
                <wp:effectExtent l="0" t="0" r="0" b="5715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0" cy="7207885"/>
                          <a:chOff x="0" y="0"/>
                          <a:chExt cx="3794760" cy="720788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60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6924675"/>
                            <a:ext cx="3794760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" o:spid="_x0000_s1026" style="position:absolute;margin-left:48.3pt;margin-top:22pt;width:298.8pt;height:567.55pt;z-index:251680768;mso-position-horizontal-relative:margin;mso-position-vertical-relative:margin" coordsize="3794760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pmYzQyZTIxZS1hNDM2LTRmZjUtYTdmMS1mOTM3MjY1OTNlNjY8L3N0RXZ0Omluc3RhbmNl&#10;SUQ+CiAgICAgICAgICAgICAgICAgIDxzdEV2dDp3aGVuPjIwMTctMDctMThUMDM6MjI6MzUtMDc6&#10;MDA8L3N0RXZ0OndoZW4+CiAgICAgICAgICAgICAgICAgIDxzdEV2dDpzb2Z0d2FyZUFnZW50PkFk&#10;b2JlIFBob3Rvc2hvcCBDQyAyMDE3IChNYWNpbnRvc2g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width:3794760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Dl&#10;pk7CAAAA2wAAAA8AAABkcnMvZG93bnJldi54bWxEj9FqwkAURN+F/sNyC33TjRXERlcRMdYnpbYf&#10;cMlek8Xs3TS7MfHvXUHwcZiZM8xi1dtKXKnxxrGC8SgBQZw7bbhQ8PebDWcgfEDWWDkmBTfysFq+&#10;DRaYatfxD11PoRARwj5FBWUIdSqlz0uy6EeuJo7e2TUWQ5RNIXWDXYTbSn4myVRaNBwXSqxpU1J+&#10;ObVWgfRdi5f2O9ttMzKb/f9ha44HpT7e+/UcRKA+vMLP9l4rmHzB40v8AXJ5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A5aZOwgAAANsAAAAPAAAAAAAAAAAAAAAAAJwCAABk&#10;cnMvZG93bnJldi54bWxQSwUGAAAAAAQABAD3AAAAiwMAAAAA&#10;">
                  <v:imagedata r:id="rId12" o:title=""/>
                  <v:path arrowok="t"/>
                </v:shape>
                <v:shape id="Picture 43" o:spid="_x0000_s1028" type="#_x0000_t75" style="position:absolute;top:6924675;width:3794760;height:283210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x&#10;kwLCAAAA2wAAAA8AAABkcnMvZG93bnJldi54bWxEj09rwkAUxO8Fv8PyCt7qplpEoptQhUKv2oLX&#10;Z/aZxGbfxt01f/z0bqHQ4zAzv2E2+WAa0ZHztWUFr7MEBHFhdc2lgu+vj5cVCB+QNTaWScFIHvJs&#10;8rTBVNue99QdQikihH2KCqoQ2lRKX1Rk0M9sSxy9s3UGQ5SulNphH+GmkfMkWUqDNceFClvaVVT8&#10;HG5GAbc06NWps255vLh63N5Dcr0rNX0e3tcgAg3hP/zX/tQK3hbw+yX+AJk9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WcZMCwgAAANsAAAAPAAAAAAAAAAAAAAAAAJwCAABk&#10;cnMvZG93bnJldi54bWxQSwUGAAAAAAQABAD3AAAAiwMAAAAA&#10;">
                  <v:imagedata r:id="rId1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441FE888" w14:textId="00DBB9B8" w:rsidR="00A30837" w:rsidRDefault="00A30837"/>
    <w:p w14:paraId="172883B3" w14:textId="77777777" w:rsidR="00A30837" w:rsidRDefault="00A30837"/>
    <w:p w14:paraId="085118C9" w14:textId="1E6B38AD" w:rsidR="00A30837" w:rsidRDefault="00A30837"/>
    <w:p w14:paraId="2A3097AF" w14:textId="126A10C1" w:rsidR="00A30837" w:rsidRDefault="00693CB0">
      <w:r>
        <w:rPr>
          <w:noProof/>
        </w:rPr>
        <w:drawing>
          <wp:anchor distT="0" distB="0" distL="114300" distR="114300" simplePos="0" relativeHeight="251723776" behindDoc="0" locked="0" layoutInCell="1" allowOverlap="1" wp14:anchorId="6559F200" wp14:editId="129A3BF1">
            <wp:simplePos x="0" y="0"/>
            <wp:positionH relativeFrom="column">
              <wp:posOffset>693420</wp:posOffset>
            </wp:positionH>
            <wp:positionV relativeFrom="paragraph">
              <wp:posOffset>1905</wp:posOffset>
            </wp:positionV>
            <wp:extent cx="3656419" cy="291465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15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7E50D" w14:textId="774C62A8" w:rsidR="00A30837" w:rsidRDefault="00A30837"/>
    <w:p w14:paraId="6C5ADA58" w14:textId="77777777" w:rsidR="00A30837" w:rsidRDefault="00A30837"/>
    <w:p w14:paraId="74774BC4" w14:textId="4EB457C4" w:rsidR="00A30837" w:rsidRDefault="00A30837"/>
    <w:p w14:paraId="1FA28A54" w14:textId="72CC3FBA" w:rsidR="00A30837" w:rsidRDefault="00A30837"/>
    <w:p w14:paraId="39A17030" w14:textId="1D894EB5" w:rsidR="00E82608" w:rsidRDefault="00E82608"/>
    <w:p w14:paraId="0159B9B5" w14:textId="77777777" w:rsidR="00E82608" w:rsidRDefault="00E82608"/>
    <w:p w14:paraId="6A36072E" w14:textId="2CE596CA" w:rsidR="00E82608" w:rsidRDefault="00E82608"/>
    <w:p w14:paraId="35BE52EB" w14:textId="77777777" w:rsidR="00E82608" w:rsidRDefault="00E82608"/>
    <w:p w14:paraId="617FD331" w14:textId="33AAA266" w:rsidR="00E82608" w:rsidRDefault="00E82608"/>
    <w:p w14:paraId="7FD5E620" w14:textId="0AA847D2" w:rsidR="00E82608" w:rsidRDefault="00E82608"/>
    <w:p w14:paraId="4BEA45F9" w14:textId="77777777" w:rsidR="00E82608" w:rsidRDefault="00E82608"/>
    <w:p w14:paraId="758B2E1B" w14:textId="77777777" w:rsidR="00E82608" w:rsidRDefault="00E82608"/>
    <w:p w14:paraId="7774BB0A" w14:textId="77777777" w:rsidR="00E82608" w:rsidRDefault="00E82608"/>
    <w:p w14:paraId="54386AF0" w14:textId="77777777" w:rsidR="00E82608" w:rsidRDefault="00E82608"/>
    <w:p w14:paraId="136B6038" w14:textId="77777777" w:rsidR="00E82608" w:rsidRDefault="00E82608"/>
    <w:p w14:paraId="1956EE75" w14:textId="77777777" w:rsidR="00E82608" w:rsidRDefault="00E82608"/>
    <w:p w14:paraId="3706B521" w14:textId="77777777" w:rsidR="00E82608" w:rsidRDefault="00E82608"/>
    <w:p w14:paraId="175F766D" w14:textId="5B510AF3" w:rsidR="00E82608" w:rsidRDefault="002D79A6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DF4CE" wp14:editId="41FA4CD7">
                <wp:simplePos x="0" y="0"/>
                <wp:positionH relativeFrom="margin">
                  <wp:posOffset>431800</wp:posOffset>
                </wp:positionH>
                <wp:positionV relativeFrom="margin">
                  <wp:posOffset>4207930</wp:posOffset>
                </wp:positionV>
                <wp:extent cx="4157345" cy="2785534"/>
                <wp:effectExtent l="0" t="0" r="0" b="889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2785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5B32F" w14:textId="5ED7D9C6" w:rsidR="002D79A6" w:rsidRDefault="002D79A6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The Commanding General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Marine Corps Installations West – Marine Corps Base Camp Pendleton 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W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elcomes you to the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Retirement Ceremony in honor of </w:t>
                            </w:r>
                          </w:p>
                          <w:p w14:paraId="741A191C" w14:textId="18C0B688" w:rsidR="002D79A6" w:rsidRDefault="002D79A6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Rank</w:t>
                            </w:r>
                          </w:p>
                          <w:p w14:paraId="1231BA31" w14:textId="46FEFE16" w:rsidR="002D79A6" w:rsidRPr="0091020B" w:rsidRDefault="002D79A6" w:rsidP="003E5CEA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First M. Last. </w:t>
                            </w:r>
                          </w:p>
                          <w:p w14:paraId="34AA1415" w14:textId="77777777" w:rsidR="002D79A6" w:rsidRDefault="002D79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34pt;margin-top:331.35pt;width:327.35pt;height:219.3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BFx9ICAAAY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" filled="f" stroked="f">
                <v:textbox>
                  <w:txbxContent>
                    <w:p w14:paraId="7D45B32F" w14:textId="5ED7D9C6" w:rsidR="002D79A6" w:rsidRDefault="002D79A6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The Commanding General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Marine Corps Installations West – Marine Corps Base Camp Pendleton 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W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elcomes you to the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Retirement Ceremony in honor of </w:t>
                      </w:r>
                    </w:p>
                    <w:p w14:paraId="741A191C" w14:textId="18C0B688" w:rsidR="002D79A6" w:rsidRDefault="002D79A6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Rank</w:t>
                      </w:r>
                    </w:p>
                    <w:p w14:paraId="1231BA31" w14:textId="46FEFE16" w:rsidR="002D79A6" w:rsidRPr="0091020B" w:rsidRDefault="002D79A6" w:rsidP="003E5CEA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First M. Last. </w:t>
                      </w:r>
                    </w:p>
                    <w:p w14:paraId="34AA1415" w14:textId="77777777" w:rsidR="002D79A6" w:rsidRDefault="002D79A6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44EF95B" w14:textId="77777777" w:rsidR="00E82608" w:rsidRDefault="00E82608"/>
    <w:p w14:paraId="24C0F605" w14:textId="77777777" w:rsidR="00E82608" w:rsidRDefault="00E82608"/>
    <w:p w14:paraId="19AAEF1E" w14:textId="77777777" w:rsidR="00E82608" w:rsidRDefault="00E82608"/>
    <w:p w14:paraId="4DA40872" w14:textId="77777777" w:rsidR="00E82608" w:rsidRDefault="00E82608"/>
    <w:p w14:paraId="28E4E03F" w14:textId="77777777" w:rsidR="00E82608" w:rsidRDefault="00E82608"/>
    <w:p w14:paraId="6F7B9AC3" w14:textId="77777777" w:rsidR="00E82608" w:rsidRDefault="00E82608"/>
    <w:p w14:paraId="73ED2EC9" w14:textId="77777777" w:rsidR="00E82608" w:rsidRDefault="00E82608"/>
    <w:p w14:paraId="6D28D046" w14:textId="77777777" w:rsidR="00E82608" w:rsidRDefault="00E82608"/>
    <w:p w14:paraId="51CB05FD" w14:textId="77777777" w:rsidR="00E82608" w:rsidRDefault="00E82608"/>
    <w:p w14:paraId="74B19EC9" w14:textId="77777777" w:rsidR="00E82608" w:rsidRDefault="00E82608"/>
    <w:p w14:paraId="5D258A17" w14:textId="77777777" w:rsidR="00E82608" w:rsidRDefault="00E82608"/>
    <w:p w14:paraId="042F84FA" w14:textId="77777777" w:rsidR="00E82608" w:rsidRDefault="00E82608"/>
    <w:p w14:paraId="2E0D1E86" w14:textId="77777777" w:rsidR="00E82608" w:rsidRDefault="00E82608"/>
    <w:p w14:paraId="4858BAE5" w14:textId="375E3B55" w:rsidR="00E82608" w:rsidRDefault="00E82608"/>
    <w:p w14:paraId="0F06B039" w14:textId="77777777" w:rsidR="00E82608" w:rsidRDefault="00E82608"/>
    <w:p w14:paraId="0EA323B2" w14:textId="77777777" w:rsidR="00E82608" w:rsidRDefault="00E82608"/>
    <w:p w14:paraId="239D24DB" w14:textId="65043BCE" w:rsidR="00E82608" w:rsidRDefault="00E82608"/>
    <w:p w14:paraId="5E9B9A15" w14:textId="77777777" w:rsidR="00E82608" w:rsidRDefault="00E82608"/>
    <w:p w14:paraId="1272FE22" w14:textId="77777777" w:rsidR="00E82608" w:rsidRDefault="00E82608"/>
    <w:p w14:paraId="608C2468" w14:textId="77777777" w:rsidR="00E82608" w:rsidRDefault="00E82608"/>
    <w:p w14:paraId="7B5DA39D" w14:textId="23CC75E6" w:rsidR="00E82608" w:rsidRDefault="002D79A6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5D3B76B" wp14:editId="6D2D1A4A">
                <wp:simplePos x="0" y="0"/>
                <wp:positionH relativeFrom="margin">
                  <wp:posOffset>613410</wp:posOffset>
                </wp:positionH>
                <wp:positionV relativeFrom="margin">
                  <wp:posOffset>279400</wp:posOffset>
                </wp:positionV>
                <wp:extent cx="3794760" cy="7207885"/>
                <wp:effectExtent l="0" t="0" r="0" b="5715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0" cy="7207885"/>
                          <a:chOff x="0" y="0"/>
                          <a:chExt cx="3794760" cy="720788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60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6924675"/>
                            <a:ext cx="3794760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48.3pt;margin-top:22pt;width:298.8pt;height:567.55pt;z-index:251684864;mso-position-horizontal-relative:margin;mso-position-vertical-relative:margin" coordsize="3794760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">
                <v:shape id="Picture 46" o:spid="_x0000_s1027" type="#_x0000_t75" style="position:absolute;width:3794760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l8&#10;QUHDAAAA2wAAAA8AAABkcnMvZG93bnJldi54bWxEj81qwzAQhO+FvIPYQG613BBCcaOEEuLWp5S6&#10;fYDF2toi1sqx5J+8fVQo9DjMzDfM7jDbVozUe+NYwVOSgiCunDZcK/j+yh+fQfiArLF1TApu5OGw&#10;XzzsMNNu4k8ay1CLCGGfoYImhC6T0lcNWfSJ64ij9+N6iyHKvpa6xynCbSvXabqVFg3HhQY7OjZU&#10;XcrBKpB+GvAyvOdvp5zMsbieT+bjrNRqOb++gAg0h//wX7vQCjZb+P0Sf4Dc3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6XxBQcMAAADbAAAADwAAAAAAAAAAAAAAAACcAgAA&#10;ZHJzL2Rvd25yZXYueG1sUEsFBgAAAAAEAAQA9wAAAIwDAAAAAA==&#10;">
                  <v:imagedata r:id="rId15" o:title=""/>
                  <v:path arrowok="t"/>
                </v:shape>
                <v:shape id="Picture 47" o:spid="_x0000_s1028" type="#_x0000_t75" style="position:absolute;top:6924675;width:3794760;height:283210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lK&#10;lQHCAAAA2wAAAA8AAABkcnMvZG93bnJldi54bWxEj0FrwkAUhO+F/oflCd6ajUVUYlapQqHXRsHr&#10;M/tMYrNv091tjPn1XaHQ4zAz3zD5djCt6Mn5xrKCWZKCIC6tbrhScDy8v6xA+ICssbVMCu7kYbt5&#10;fsox0/bGn9QXoRIRwj5DBXUIXSalL2sy6BPbEUfvYp3BEKWrpHZ4i3DTytc0XUiDDceFGjva11R+&#10;FT9GAXc06NW5t25xurrmvhtD+j0qNZ0Mb2sQgYbwH/5rf2gF8yU8vsQfID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pSpUBwgAAANsAAAAPAAAAAAAAAAAAAAAAAJwCAABk&#10;cnMvZG93bnJldi54bWxQSwUGAAAAAAQABAD3AAAAiwMAAAAA&#10;">
                  <v:imagedata r:id="rId16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25AA536" w14:textId="394E8591" w:rsidR="00E82608" w:rsidRDefault="00E82608"/>
    <w:p w14:paraId="7A80E719" w14:textId="1466CC6B" w:rsidR="00E82608" w:rsidRDefault="002D79A6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A1E4E5" wp14:editId="356AE8A5">
                <wp:simplePos x="0" y="0"/>
                <wp:positionH relativeFrom="margin">
                  <wp:posOffset>431165</wp:posOffset>
                </wp:positionH>
                <wp:positionV relativeFrom="margin">
                  <wp:posOffset>635000</wp:posOffset>
                </wp:positionV>
                <wp:extent cx="4157345" cy="38798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E65D" w14:textId="19E65EF3" w:rsidR="002D79A6" w:rsidRPr="00BE504B" w:rsidRDefault="002D79A6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BE504B"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SEQUENCE OF EVENTS</w:t>
                            </w:r>
                          </w:p>
                          <w:p w14:paraId="031936A9" w14:textId="77777777" w:rsidR="002D79A6" w:rsidRDefault="002D79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33.95pt;margin-top:50pt;width:327.35pt;height:30.55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PuXNICAAAX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" filled="f" stroked="f">
                <v:textbox>
                  <w:txbxContent>
                    <w:p w14:paraId="1533E65D" w14:textId="19E65EF3" w:rsidR="002D79A6" w:rsidRPr="00BE504B" w:rsidRDefault="002D79A6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BE504B"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  <w:t>SEQUENCE OF EVENTS</w:t>
                      </w:r>
                    </w:p>
                    <w:p w14:paraId="031936A9" w14:textId="77777777" w:rsidR="002D79A6" w:rsidRDefault="002D79A6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E2EAC28" w14:textId="77777777" w:rsidR="00E82608" w:rsidRDefault="00E82608"/>
    <w:p w14:paraId="1F8F60F6" w14:textId="54B3F6D9" w:rsidR="00E82608" w:rsidRDefault="00E82608"/>
    <w:p w14:paraId="5A877C75" w14:textId="1711D28E" w:rsidR="00E82608" w:rsidRDefault="002D79A6" w:rsidP="002D79A6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23039F" wp14:editId="4F87A6D9">
                <wp:simplePos x="0" y="0"/>
                <wp:positionH relativeFrom="margin">
                  <wp:posOffset>431800</wp:posOffset>
                </wp:positionH>
                <wp:positionV relativeFrom="margin">
                  <wp:posOffset>1252855</wp:posOffset>
                </wp:positionV>
                <wp:extent cx="4157345" cy="592455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2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85C9E" w14:textId="77777777" w:rsidR="002D79A6" w:rsidRPr="003E5CEA" w:rsidRDefault="002D79A6" w:rsidP="002D79A6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Invocation</w:t>
                            </w:r>
                          </w:p>
                          <w:p w14:paraId="6455D39E" w14:textId="77777777" w:rsidR="002D79A6" w:rsidRPr="003E5CEA" w:rsidRDefault="002D79A6" w:rsidP="002D79A6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Sound Attention</w:t>
                            </w:r>
                          </w:p>
                          <w:p w14:paraId="4BA43368" w14:textId="77777777" w:rsidR="002D79A6" w:rsidRPr="003E5CEA" w:rsidRDefault="002D79A6" w:rsidP="002D79A6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National Anthem</w:t>
                            </w:r>
                          </w:p>
                          <w:p w14:paraId="755502E8" w14:textId="25F3670F" w:rsidR="002D79A6" w:rsidRPr="003E5CEA" w:rsidRDefault="002D79A6" w:rsidP="002D79A6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Awards &amp; Retirement of Marine</w:t>
                            </w:r>
                          </w:p>
                          <w:p w14:paraId="595D6E39" w14:textId="77777777" w:rsidR="002D79A6" w:rsidRPr="003E5CEA" w:rsidRDefault="002D79A6" w:rsidP="002D79A6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Retiring Officer Remarks</w:t>
                            </w:r>
                          </w:p>
                          <w:p w14:paraId="705A68EE" w14:textId="77777777" w:rsidR="002D79A6" w:rsidRPr="003E5CEA" w:rsidRDefault="002D79A6" w:rsidP="002D79A6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Remark by Marine</w:t>
                            </w:r>
                          </w:p>
                          <w:p w14:paraId="577865B3" w14:textId="77777777" w:rsidR="002D79A6" w:rsidRPr="003E5CEA" w:rsidRDefault="002D79A6" w:rsidP="002D79A6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Anchors Aweigh</w:t>
                            </w:r>
                          </w:p>
                          <w:p w14:paraId="40E26BF4" w14:textId="77777777" w:rsidR="002D79A6" w:rsidRPr="003E5CEA" w:rsidRDefault="002D79A6" w:rsidP="002D79A6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Marine’s Hymn</w:t>
                            </w:r>
                          </w:p>
                          <w:p w14:paraId="49544702" w14:textId="77777777" w:rsidR="002D79A6" w:rsidRPr="003E5CEA" w:rsidRDefault="002D79A6" w:rsidP="002D79A6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Conclusion of Ceremony</w:t>
                            </w:r>
                          </w:p>
                          <w:p w14:paraId="6FDA491C" w14:textId="4134E9A0" w:rsidR="002D79A6" w:rsidRPr="00A819B7" w:rsidRDefault="002D79A6" w:rsidP="002D79A6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Presentation of Old Glory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34pt;margin-top:98.65pt;width:327.35pt;height:466.5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" filled="f" stroked="f">
                <v:textbox>
                  <w:txbxContent>
                    <w:p w14:paraId="22885C9E" w14:textId="77777777" w:rsidR="002D79A6" w:rsidRPr="003E5CEA" w:rsidRDefault="002D79A6" w:rsidP="002D79A6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Invocation</w:t>
                      </w:r>
                    </w:p>
                    <w:p w14:paraId="6455D39E" w14:textId="77777777" w:rsidR="002D79A6" w:rsidRPr="003E5CEA" w:rsidRDefault="002D79A6" w:rsidP="002D79A6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Sound Attention</w:t>
                      </w:r>
                    </w:p>
                    <w:p w14:paraId="4BA43368" w14:textId="77777777" w:rsidR="002D79A6" w:rsidRPr="003E5CEA" w:rsidRDefault="002D79A6" w:rsidP="002D79A6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National Anthem</w:t>
                      </w:r>
                    </w:p>
                    <w:p w14:paraId="755502E8" w14:textId="25F3670F" w:rsidR="002D79A6" w:rsidRPr="003E5CEA" w:rsidRDefault="002D79A6" w:rsidP="002D79A6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Awards &amp; Retirement of Marine</w:t>
                      </w:r>
                    </w:p>
                    <w:p w14:paraId="595D6E39" w14:textId="77777777" w:rsidR="002D79A6" w:rsidRPr="003E5CEA" w:rsidRDefault="002D79A6" w:rsidP="002D79A6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Retiring Officer Remarks</w:t>
                      </w:r>
                    </w:p>
                    <w:p w14:paraId="705A68EE" w14:textId="77777777" w:rsidR="002D79A6" w:rsidRPr="003E5CEA" w:rsidRDefault="002D79A6" w:rsidP="002D79A6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Remark by Marine</w:t>
                      </w:r>
                    </w:p>
                    <w:p w14:paraId="577865B3" w14:textId="77777777" w:rsidR="002D79A6" w:rsidRPr="003E5CEA" w:rsidRDefault="002D79A6" w:rsidP="002D79A6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Anchors Aweigh</w:t>
                      </w:r>
                    </w:p>
                    <w:p w14:paraId="40E26BF4" w14:textId="77777777" w:rsidR="002D79A6" w:rsidRPr="003E5CEA" w:rsidRDefault="002D79A6" w:rsidP="002D79A6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Marine’s Hymn</w:t>
                      </w:r>
                    </w:p>
                    <w:p w14:paraId="49544702" w14:textId="77777777" w:rsidR="002D79A6" w:rsidRPr="003E5CEA" w:rsidRDefault="002D79A6" w:rsidP="002D79A6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Conclusion of Ceremony</w:t>
                      </w:r>
                    </w:p>
                    <w:p w14:paraId="6FDA491C" w14:textId="4134E9A0" w:rsidR="002D79A6" w:rsidRPr="00A819B7" w:rsidRDefault="002D79A6" w:rsidP="002D79A6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Presentation of Old Glory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ABE6C19" w14:textId="77777777" w:rsidR="00E82608" w:rsidRDefault="00E82608"/>
    <w:p w14:paraId="1645BB86" w14:textId="77777777" w:rsidR="00E82608" w:rsidRDefault="00E82608"/>
    <w:p w14:paraId="0C37BF40" w14:textId="77777777" w:rsidR="00E82608" w:rsidRDefault="00E82608"/>
    <w:p w14:paraId="51B0BD3C" w14:textId="77777777" w:rsidR="00E82608" w:rsidRDefault="00E82608"/>
    <w:p w14:paraId="04588F7A" w14:textId="77777777" w:rsidR="00E82608" w:rsidRDefault="00E82608"/>
    <w:p w14:paraId="5484E547" w14:textId="77777777" w:rsidR="00E82608" w:rsidRDefault="00E82608"/>
    <w:p w14:paraId="095CCA36" w14:textId="77777777" w:rsidR="00E82608" w:rsidRDefault="00E82608"/>
    <w:p w14:paraId="47C61EEE" w14:textId="77777777" w:rsidR="00E82608" w:rsidRDefault="00E82608"/>
    <w:p w14:paraId="169D7BD6" w14:textId="77777777" w:rsidR="00E82608" w:rsidRDefault="00E82608"/>
    <w:p w14:paraId="32A47F62" w14:textId="77777777" w:rsidR="00E82608" w:rsidRDefault="00E82608"/>
    <w:p w14:paraId="6BB7A6BE" w14:textId="77777777" w:rsidR="00E82608" w:rsidRDefault="00E82608"/>
    <w:p w14:paraId="7F84C68C" w14:textId="77777777" w:rsidR="00E82608" w:rsidRDefault="00E82608"/>
    <w:p w14:paraId="23C1EF0F" w14:textId="77777777" w:rsidR="00E82608" w:rsidRDefault="00E82608"/>
    <w:p w14:paraId="61FCD236" w14:textId="77777777" w:rsidR="00E82608" w:rsidRDefault="00E82608"/>
    <w:p w14:paraId="3B195190" w14:textId="77777777" w:rsidR="00E82608" w:rsidRDefault="00E82608"/>
    <w:p w14:paraId="555AC306" w14:textId="77777777" w:rsidR="00E82608" w:rsidRDefault="00E82608"/>
    <w:p w14:paraId="15F8A27C" w14:textId="77777777" w:rsidR="00E82608" w:rsidRDefault="00E82608"/>
    <w:p w14:paraId="7E7E38B3" w14:textId="77777777" w:rsidR="00E82608" w:rsidRDefault="00E82608"/>
    <w:p w14:paraId="4B521A12" w14:textId="77777777" w:rsidR="00E82608" w:rsidRDefault="00E82608"/>
    <w:p w14:paraId="27BF05DF" w14:textId="77777777" w:rsidR="00E82608" w:rsidRDefault="00E82608"/>
    <w:p w14:paraId="665113FA" w14:textId="77777777" w:rsidR="00E82608" w:rsidRDefault="00E82608"/>
    <w:p w14:paraId="4F78411A" w14:textId="77777777" w:rsidR="00A30837" w:rsidRDefault="00A30837"/>
    <w:p w14:paraId="53664FC5" w14:textId="77777777" w:rsidR="00A30837" w:rsidRDefault="00A30837"/>
    <w:p w14:paraId="170F23CB" w14:textId="77777777" w:rsidR="00E82608" w:rsidRDefault="00E82608"/>
    <w:p w14:paraId="3ADCD373" w14:textId="77777777" w:rsidR="00E82608" w:rsidRDefault="00E82608"/>
    <w:p w14:paraId="44A8BF2A" w14:textId="77777777" w:rsidR="00E82608" w:rsidRDefault="00E82608"/>
    <w:p w14:paraId="18BA86AD" w14:textId="77777777" w:rsidR="00E82608" w:rsidRDefault="00E82608"/>
    <w:p w14:paraId="46CD5B36" w14:textId="77777777" w:rsidR="00E82608" w:rsidRDefault="00E82608"/>
    <w:p w14:paraId="4F310194" w14:textId="77777777" w:rsidR="00E82608" w:rsidRDefault="00E82608"/>
    <w:p w14:paraId="2616783D" w14:textId="77777777" w:rsidR="00E82608" w:rsidRDefault="00E82608"/>
    <w:p w14:paraId="470F7E19" w14:textId="27045FF8" w:rsidR="00E82608" w:rsidRDefault="00E82608"/>
    <w:p w14:paraId="386558ED" w14:textId="77777777" w:rsidR="00E82608" w:rsidRDefault="00E82608"/>
    <w:p w14:paraId="23115FC1" w14:textId="77777777" w:rsidR="00E82608" w:rsidRDefault="00E82608"/>
    <w:p w14:paraId="6C9338EA" w14:textId="77777777" w:rsidR="00E82608" w:rsidRDefault="00E82608"/>
    <w:p w14:paraId="66FB65FC" w14:textId="77777777" w:rsidR="00E82608" w:rsidRDefault="00E82608"/>
    <w:p w14:paraId="6E47ABCA" w14:textId="77777777" w:rsidR="00BF643F" w:rsidRDefault="00BF643F" w:rsidP="00BF643F"/>
    <w:p w14:paraId="4E964D35" w14:textId="77777777" w:rsidR="00BF643F" w:rsidRDefault="00BF643F" w:rsidP="00BF643F"/>
    <w:p w14:paraId="771CC896" w14:textId="77777777" w:rsidR="00BF643F" w:rsidRDefault="00BF643F" w:rsidP="00BF643F">
      <w:r>
        <w:rPr>
          <w:noProof/>
        </w:rPr>
        <w:drawing>
          <wp:anchor distT="0" distB="0" distL="114300" distR="114300" simplePos="0" relativeHeight="251735040" behindDoc="0" locked="0" layoutInCell="1" allowOverlap="1" wp14:anchorId="08473672" wp14:editId="2F006205">
            <wp:simplePos x="0" y="0"/>
            <wp:positionH relativeFrom="column">
              <wp:posOffset>431800</wp:posOffset>
            </wp:positionH>
            <wp:positionV relativeFrom="paragraph">
              <wp:posOffset>66040</wp:posOffset>
            </wp:positionV>
            <wp:extent cx="1785620" cy="2376805"/>
            <wp:effectExtent l="0" t="0" r="0" b="10795"/>
            <wp:wrapThrough wrapText="bothSides">
              <wp:wrapPolygon edited="0">
                <wp:start x="0" y="0"/>
                <wp:lineTo x="0" y="21467"/>
                <wp:lineTo x="21201" y="21467"/>
                <wp:lineTo x="21201" y="0"/>
                <wp:lineTo x="0" y="0"/>
              </wp:wrapPolygon>
            </wp:wrapThrough>
            <wp:docPr id="11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laceholder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23768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BD32E8" wp14:editId="4156C6FF">
                <wp:simplePos x="0" y="0"/>
                <wp:positionH relativeFrom="column">
                  <wp:posOffset>2277110</wp:posOffset>
                </wp:positionH>
                <wp:positionV relativeFrom="paragraph">
                  <wp:posOffset>28575</wp:posOffset>
                </wp:positionV>
                <wp:extent cx="2251075" cy="583565"/>
                <wp:effectExtent l="0" t="0" r="9525" b="635"/>
                <wp:wrapThrough wrapText="bothSides">
                  <wp:wrapPolygon edited="0">
                    <wp:start x="0" y="0"/>
                    <wp:lineTo x="0" y="20683"/>
                    <wp:lineTo x="21448" y="20683"/>
                    <wp:lineTo x="21448" y="0"/>
                    <wp:lineTo x="0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07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92446" w14:textId="77777777" w:rsidR="00BF643F" w:rsidRPr="00DD7EF3" w:rsidRDefault="00BF643F" w:rsidP="00BF643F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73318172" w14:textId="77777777" w:rsidR="00BF643F" w:rsidRPr="00DD7EF3" w:rsidRDefault="00BF643F" w:rsidP="00BF643F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4D3FE175" w14:textId="77777777" w:rsidR="00BF643F" w:rsidRPr="00DD7EF3" w:rsidRDefault="00BF643F" w:rsidP="00BF643F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26B926D6" w14:textId="77777777" w:rsidR="00BF643F" w:rsidRPr="00350F94" w:rsidRDefault="00BF643F" w:rsidP="00BF643F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33" type="#_x0000_t202" style="position:absolute;margin-left:179.3pt;margin-top:2.25pt;width:177.25pt;height:45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" filled="f" stroked="f">
                <v:textbox inset="0,0,0,0">
                  <w:txbxContent>
                    <w:p w14:paraId="68392446" w14:textId="77777777" w:rsidR="00BF643F" w:rsidRPr="00DD7EF3" w:rsidRDefault="00BF643F" w:rsidP="00BF643F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73318172" w14:textId="77777777" w:rsidR="00BF643F" w:rsidRPr="00DD7EF3" w:rsidRDefault="00BF643F" w:rsidP="00BF643F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4D3FE175" w14:textId="77777777" w:rsidR="00BF643F" w:rsidRPr="00DD7EF3" w:rsidRDefault="00BF643F" w:rsidP="00BF643F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26B926D6" w14:textId="77777777" w:rsidR="00BF643F" w:rsidRPr="00350F94" w:rsidRDefault="00BF643F" w:rsidP="00BF643F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64816A2" w14:textId="77777777" w:rsidR="00BF643F" w:rsidRDefault="00BF643F" w:rsidP="00BF643F"/>
    <w:p w14:paraId="36990D4F" w14:textId="77777777" w:rsidR="00BF643F" w:rsidRDefault="00BF643F" w:rsidP="00BF643F"/>
    <w:p w14:paraId="28A05BFA" w14:textId="77777777" w:rsidR="00BF643F" w:rsidRDefault="00BF643F" w:rsidP="00BF643F">
      <w:r>
        <w:rPr>
          <w:noProof/>
        </w:rPr>
        <w:drawing>
          <wp:anchor distT="0" distB="0" distL="114300" distR="114300" simplePos="0" relativeHeight="251726848" behindDoc="0" locked="0" layoutInCell="1" allowOverlap="1" wp14:anchorId="391D00E0" wp14:editId="28B75BDB">
            <wp:simplePos x="0" y="0"/>
            <wp:positionH relativeFrom="column">
              <wp:posOffset>2350770</wp:posOffset>
            </wp:positionH>
            <wp:positionV relativeFrom="paragraph">
              <wp:posOffset>9525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55C37" w14:textId="77777777" w:rsidR="00BF643F" w:rsidRDefault="00BF643F" w:rsidP="00BF643F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4BA92B" wp14:editId="7AA58A78">
                <wp:simplePos x="0" y="0"/>
                <wp:positionH relativeFrom="column">
                  <wp:posOffset>338455</wp:posOffset>
                </wp:positionH>
                <wp:positionV relativeFrom="paragraph">
                  <wp:posOffset>53340</wp:posOffset>
                </wp:positionV>
                <wp:extent cx="4326466" cy="6189133"/>
                <wp:effectExtent l="0" t="0" r="0" b="8890"/>
                <wp:wrapThrough wrapText="bothSides">
                  <wp:wrapPolygon edited="0">
                    <wp:start x="127" y="0"/>
                    <wp:lineTo x="127" y="21542"/>
                    <wp:lineTo x="21305" y="21542"/>
                    <wp:lineTo x="21305" y="0"/>
                    <wp:lineTo x="127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466" cy="6189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4">
                        <w:txbxContent>
                          <w:p w14:paraId="2813B7B6" w14:textId="77777777" w:rsidR="00BF643F" w:rsidRPr="00763B73" w:rsidRDefault="00BF643F" w:rsidP="00BF643F">
                            <w:pPr>
                              <w:pStyle w:val="NoSpacing"/>
                              <w:ind w:left="297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77B7E09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79EEC98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6E76E71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784BC32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A348728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C31DDD4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017CEC2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C63998D" w14:textId="77777777" w:rsidR="00BF643F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1406B574" w14:textId="77777777" w:rsidR="00BF643F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06BE719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68DA09F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257B4E0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9C2C94C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0B12CDE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8132CB3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2A67FA7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87C2574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DB58950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7861A869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4" type="#_x0000_t202" style="position:absolute;margin-left:26.65pt;margin-top:4.2pt;width:340.65pt;height:487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dYB9QCAAAZBgAADgAAAGRycy9lMm9Eb2MueG1srFRNb9swDL0P2H8QdE9tp27W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" filled="f" stroked="f">
                <v:textbox style="mso-next-textbox:#Text Box 29">
                  <w:txbxContent>
                    <w:p w14:paraId="2813B7B6" w14:textId="77777777" w:rsidR="00BF643F" w:rsidRPr="00763B73" w:rsidRDefault="00BF643F" w:rsidP="00BF643F">
                      <w:pPr>
                        <w:pStyle w:val="NoSpacing"/>
                        <w:ind w:left="297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77B7E09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79EEC98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6E76E71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784BC32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A348728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C31DDD4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017CEC2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C63998D" w14:textId="77777777" w:rsidR="00BF643F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1406B574" w14:textId="77777777" w:rsidR="00BF643F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06BE719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68DA09F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257B4E0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9C2C94C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0B12CDE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8132CB3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2A67FA7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87C2574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DB58950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7861A869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1DF6E04" w14:textId="77777777" w:rsidR="00BF643F" w:rsidRDefault="00BF643F" w:rsidP="00BF643F"/>
    <w:p w14:paraId="138C6699" w14:textId="77777777" w:rsidR="00BF643F" w:rsidRDefault="00BF643F" w:rsidP="00BF643F"/>
    <w:p w14:paraId="0C48B894" w14:textId="77777777" w:rsidR="00BF643F" w:rsidRDefault="00BF643F" w:rsidP="00BF643F"/>
    <w:p w14:paraId="5CDDB3B2" w14:textId="77777777" w:rsidR="00BF643F" w:rsidRDefault="00BF643F" w:rsidP="00BF643F"/>
    <w:p w14:paraId="40439AC4" w14:textId="77777777" w:rsidR="00BF643F" w:rsidRDefault="00BF643F" w:rsidP="00BF643F"/>
    <w:p w14:paraId="7C9528A4" w14:textId="77777777" w:rsidR="00BF643F" w:rsidRDefault="00BF643F" w:rsidP="00BF643F"/>
    <w:p w14:paraId="01451ACF" w14:textId="77777777" w:rsidR="00BF643F" w:rsidRDefault="00BF643F" w:rsidP="00BF643F"/>
    <w:p w14:paraId="53223B29" w14:textId="77777777" w:rsidR="00BF643F" w:rsidRDefault="00BF643F" w:rsidP="00BF643F"/>
    <w:p w14:paraId="63446411" w14:textId="77777777" w:rsidR="00BF643F" w:rsidRDefault="00BF643F" w:rsidP="00BF643F"/>
    <w:p w14:paraId="51BFD31D" w14:textId="77777777" w:rsidR="00BF643F" w:rsidRDefault="00BF643F" w:rsidP="00BF643F"/>
    <w:p w14:paraId="4712F1CD" w14:textId="77777777" w:rsidR="00BF643F" w:rsidRDefault="00BF643F" w:rsidP="00BF643F"/>
    <w:p w14:paraId="3CD31F63" w14:textId="77777777" w:rsidR="00BF643F" w:rsidRDefault="00BF643F" w:rsidP="00BF643F"/>
    <w:p w14:paraId="0A67F19C" w14:textId="77777777" w:rsidR="00BF643F" w:rsidRDefault="00BF643F" w:rsidP="00BF643F"/>
    <w:p w14:paraId="50AC9C94" w14:textId="77777777" w:rsidR="00BF643F" w:rsidRDefault="00BF643F" w:rsidP="00BF643F"/>
    <w:p w14:paraId="08FFA85E" w14:textId="77777777" w:rsidR="00BF643F" w:rsidRDefault="00BF643F" w:rsidP="00BF643F"/>
    <w:p w14:paraId="52EAE661" w14:textId="77777777" w:rsidR="00BF643F" w:rsidRDefault="00BF643F" w:rsidP="00BF643F"/>
    <w:p w14:paraId="1894F4FA" w14:textId="77777777" w:rsidR="00BF643F" w:rsidRDefault="00BF643F" w:rsidP="00BF643F"/>
    <w:p w14:paraId="2586D737" w14:textId="77777777" w:rsidR="00BF643F" w:rsidRDefault="00BF643F" w:rsidP="00BF643F"/>
    <w:p w14:paraId="40FB1BE4" w14:textId="77777777" w:rsidR="00BF643F" w:rsidRDefault="00BF643F" w:rsidP="00BF643F"/>
    <w:p w14:paraId="7C69DB88" w14:textId="77777777" w:rsidR="00BF643F" w:rsidRDefault="00BF643F" w:rsidP="00BF643F"/>
    <w:p w14:paraId="0417EB38" w14:textId="77777777" w:rsidR="00BF643F" w:rsidRDefault="00BF643F" w:rsidP="00BF643F"/>
    <w:p w14:paraId="24A76BBB" w14:textId="77777777" w:rsidR="00BF643F" w:rsidRDefault="00BF643F" w:rsidP="00BF643F"/>
    <w:p w14:paraId="45DCBB1A" w14:textId="77777777" w:rsidR="00BF643F" w:rsidRDefault="00BF643F" w:rsidP="00BF643F"/>
    <w:p w14:paraId="4002A9F0" w14:textId="77777777" w:rsidR="00BF643F" w:rsidRDefault="00BF643F" w:rsidP="00BF643F"/>
    <w:p w14:paraId="413E3FB1" w14:textId="77777777" w:rsidR="00BF643F" w:rsidRDefault="00BF643F" w:rsidP="00BF643F"/>
    <w:p w14:paraId="0C1E4B89" w14:textId="77777777" w:rsidR="00BF643F" w:rsidRDefault="00BF643F" w:rsidP="00BF643F"/>
    <w:p w14:paraId="01447F45" w14:textId="77777777" w:rsidR="00BF643F" w:rsidRDefault="00BF643F" w:rsidP="00BF643F"/>
    <w:p w14:paraId="3BD32BE5" w14:textId="77777777" w:rsidR="00BF643F" w:rsidRDefault="00BF643F" w:rsidP="00BF643F"/>
    <w:p w14:paraId="2F47C204" w14:textId="77777777" w:rsidR="00BF643F" w:rsidRDefault="00BF643F" w:rsidP="00BF643F"/>
    <w:p w14:paraId="6EEADFE1" w14:textId="77777777" w:rsidR="00BF643F" w:rsidRDefault="00BF643F" w:rsidP="00BF643F"/>
    <w:p w14:paraId="439B9F11" w14:textId="77777777" w:rsidR="00BF643F" w:rsidRDefault="00BF643F" w:rsidP="00BF643F"/>
    <w:p w14:paraId="44323168" w14:textId="77777777" w:rsidR="00BF643F" w:rsidRDefault="00BF643F" w:rsidP="00BF643F"/>
    <w:p w14:paraId="549E41A4" w14:textId="77777777" w:rsidR="00BF643F" w:rsidRDefault="00BF643F" w:rsidP="00BF643F"/>
    <w:p w14:paraId="564908C5" w14:textId="77777777" w:rsidR="00BF643F" w:rsidRDefault="00BF643F" w:rsidP="00BF643F"/>
    <w:p w14:paraId="4AE23F63" w14:textId="77777777" w:rsidR="00BF643F" w:rsidRDefault="00BF643F" w:rsidP="00BF643F"/>
    <w:p w14:paraId="64A6A04A" w14:textId="77777777" w:rsidR="00BF643F" w:rsidRDefault="00BF643F" w:rsidP="00BF643F"/>
    <w:p w14:paraId="6760233A" w14:textId="77777777" w:rsidR="00BF643F" w:rsidRDefault="00BF643F" w:rsidP="00BF643F"/>
    <w:p w14:paraId="6E345AEF" w14:textId="77777777" w:rsidR="00BF643F" w:rsidRDefault="00BF643F" w:rsidP="00BF643F"/>
    <w:p w14:paraId="69916E1F" w14:textId="77777777" w:rsidR="00BF643F" w:rsidRDefault="00BF643F" w:rsidP="00BF643F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BBE121C" wp14:editId="05C98109">
                <wp:simplePos x="0" y="0"/>
                <wp:positionH relativeFrom="column">
                  <wp:posOffset>414020</wp:posOffset>
                </wp:positionH>
                <wp:positionV relativeFrom="paragraph">
                  <wp:posOffset>29845</wp:posOffset>
                </wp:positionV>
                <wp:extent cx="4233545" cy="6993255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3545" cy="699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32.6pt;margin-top:2.35pt;width:333.35pt;height:550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0B3A794D" w14:textId="77777777" w:rsidR="00BF643F" w:rsidRDefault="00BF643F" w:rsidP="00BF643F"/>
    <w:p w14:paraId="5D4C30E0" w14:textId="77777777" w:rsidR="00BF643F" w:rsidRDefault="00BF643F" w:rsidP="00BF643F"/>
    <w:p w14:paraId="4EFBDA2A" w14:textId="77777777" w:rsidR="00BF643F" w:rsidRDefault="00BF643F" w:rsidP="00BF643F"/>
    <w:p w14:paraId="2EED6077" w14:textId="77777777" w:rsidR="00BF643F" w:rsidRDefault="00BF643F" w:rsidP="00BF643F"/>
    <w:p w14:paraId="639A7B96" w14:textId="77777777" w:rsidR="00BF643F" w:rsidRDefault="00BF643F" w:rsidP="00BF643F"/>
    <w:p w14:paraId="388418D6" w14:textId="77777777" w:rsidR="00BF643F" w:rsidRDefault="00BF643F" w:rsidP="00BF643F"/>
    <w:p w14:paraId="3EB9A06F" w14:textId="77777777" w:rsidR="00BF643F" w:rsidRDefault="00BF643F" w:rsidP="00BF643F"/>
    <w:p w14:paraId="724CA23B" w14:textId="77777777" w:rsidR="00BF643F" w:rsidRDefault="00BF643F" w:rsidP="00BF643F"/>
    <w:p w14:paraId="00F89E75" w14:textId="77777777" w:rsidR="00BF643F" w:rsidRDefault="00BF643F" w:rsidP="00BF643F"/>
    <w:p w14:paraId="5CE3AD11" w14:textId="77777777" w:rsidR="00BF643F" w:rsidRDefault="00BF643F" w:rsidP="00BF643F"/>
    <w:p w14:paraId="257358B8" w14:textId="77777777" w:rsidR="00BF643F" w:rsidRDefault="00BF643F" w:rsidP="00BF643F"/>
    <w:p w14:paraId="551F4D3B" w14:textId="77777777" w:rsidR="00BF643F" w:rsidRDefault="00BF643F" w:rsidP="00BF643F"/>
    <w:p w14:paraId="2CE2A7BA" w14:textId="77777777" w:rsidR="00BF643F" w:rsidRDefault="00BF643F" w:rsidP="00BF643F"/>
    <w:p w14:paraId="0E495581" w14:textId="77777777" w:rsidR="00BF643F" w:rsidRDefault="00BF643F" w:rsidP="00BF643F"/>
    <w:p w14:paraId="2E61DB8E" w14:textId="77777777" w:rsidR="00BF643F" w:rsidRDefault="00BF643F" w:rsidP="00BF643F"/>
    <w:p w14:paraId="7B309812" w14:textId="77777777" w:rsidR="00BF643F" w:rsidRDefault="00BF643F" w:rsidP="00BF643F"/>
    <w:p w14:paraId="1246E14E" w14:textId="77777777" w:rsidR="00BF643F" w:rsidRDefault="00BF643F" w:rsidP="00BF643F"/>
    <w:p w14:paraId="443E1D11" w14:textId="77777777" w:rsidR="00BF643F" w:rsidRDefault="00BF643F" w:rsidP="00BF643F"/>
    <w:p w14:paraId="1DEDE3B4" w14:textId="77777777" w:rsidR="00BF643F" w:rsidRDefault="00BF643F" w:rsidP="00BF643F"/>
    <w:p w14:paraId="4A4531A7" w14:textId="77777777" w:rsidR="00BF643F" w:rsidRDefault="00BF643F" w:rsidP="00BF643F"/>
    <w:p w14:paraId="5B8EB586" w14:textId="77777777" w:rsidR="00BF643F" w:rsidRDefault="00BF643F" w:rsidP="00BF643F"/>
    <w:p w14:paraId="0CD6B810" w14:textId="77777777" w:rsidR="00BF643F" w:rsidRDefault="00BF643F" w:rsidP="00BF643F"/>
    <w:p w14:paraId="2460043F" w14:textId="77777777" w:rsidR="00BF643F" w:rsidRDefault="00BF643F" w:rsidP="00BF643F"/>
    <w:p w14:paraId="128FB4D7" w14:textId="77777777" w:rsidR="00BF643F" w:rsidRDefault="00BF643F" w:rsidP="00BF643F"/>
    <w:p w14:paraId="2E194851" w14:textId="77777777" w:rsidR="00BF643F" w:rsidRDefault="00BF643F" w:rsidP="00BF643F"/>
    <w:p w14:paraId="1AF80559" w14:textId="77777777" w:rsidR="00BF643F" w:rsidRDefault="00BF643F" w:rsidP="00BF643F"/>
    <w:p w14:paraId="37F1EA78" w14:textId="77777777" w:rsidR="00BF643F" w:rsidRDefault="00BF643F" w:rsidP="00BF643F"/>
    <w:p w14:paraId="56BCCDD7" w14:textId="77777777" w:rsidR="00BF643F" w:rsidRDefault="00BF643F" w:rsidP="00BF643F"/>
    <w:p w14:paraId="24319F8D" w14:textId="77777777" w:rsidR="00BF643F" w:rsidRDefault="00BF643F" w:rsidP="00BF643F"/>
    <w:p w14:paraId="1EC2B406" w14:textId="77777777" w:rsidR="00BF643F" w:rsidRDefault="00BF643F" w:rsidP="00BF643F"/>
    <w:p w14:paraId="2E810ED1" w14:textId="77777777" w:rsidR="00BF643F" w:rsidRDefault="00BF643F" w:rsidP="00BF643F"/>
    <w:p w14:paraId="28222A17" w14:textId="77777777" w:rsidR="00BF643F" w:rsidRDefault="00BF643F" w:rsidP="00BF643F"/>
    <w:p w14:paraId="41B576BE" w14:textId="77777777" w:rsidR="00BF643F" w:rsidRDefault="00BF643F" w:rsidP="00BF643F"/>
    <w:p w14:paraId="69992E50" w14:textId="77777777" w:rsidR="00BF643F" w:rsidRDefault="00BF643F" w:rsidP="00BF643F"/>
    <w:p w14:paraId="3492A45B" w14:textId="77777777" w:rsidR="00BF643F" w:rsidRDefault="00BF643F" w:rsidP="00BF643F"/>
    <w:p w14:paraId="78B8031C" w14:textId="77777777" w:rsidR="00BF643F" w:rsidRDefault="00BF643F" w:rsidP="00BF643F"/>
    <w:p w14:paraId="465C3106" w14:textId="77777777" w:rsidR="00BF643F" w:rsidRDefault="00BF643F" w:rsidP="00BF643F"/>
    <w:p w14:paraId="59D183BA" w14:textId="77777777" w:rsidR="00BF643F" w:rsidRDefault="00BF643F" w:rsidP="00BF643F"/>
    <w:p w14:paraId="55B75A86" w14:textId="77777777" w:rsidR="00BF643F" w:rsidRDefault="00BF643F" w:rsidP="00BF643F"/>
    <w:p w14:paraId="7618AC5B" w14:textId="77777777" w:rsidR="00BF643F" w:rsidRDefault="00BF643F" w:rsidP="00BF643F"/>
    <w:p w14:paraId="2B990B8E" w14:textId="77777777" w:rsidR="00BF643F" w:rsidRDefault="00BF643F" w:rsidP="00BF643F"/>
    <w:p w14:paraId="295D2107" w14:textId="77777777" w:rsidR="00BF643F" w:rsidRDefault="00BF643F" w:rsidP="00BF643F"/>
    <w:p w14:paraId="74C8C63B" w14:textId="77777777" w:rsidR="00BF643F" w:rsidRDefault="00BF643F" w:rsidP="00BF643F">
      <w:r>
        <w:rPr>
          <w:noProof/>
        </w:rPr>
        <w:drawing>
          <wp:anchor distT="0" distB="0" distL="114300" distR="114300" simplePos="0" relativeHeight="251734016" behindDoc="0" locked="0" layoutInCell="1" allowOverlap="1" wp14:anchorId="1E67E6FA" wp14:editId="1314BAD9">
            <wp:simplePos x="0" y="0"/>
            <wp:positionH relativeFrom="column">
              <wp:posOffset>464185</wp:posOffset>
            </wp:positionH>
            <wp:positionV relativeFrom="paragraph">
              <wp:posOffset>107950</wp:posOffset>
            </wp:positionV>
            <wp:extent cx="1784985" cy="2376805"/>
            <wp:effectExtent l="0" t="0" r="0" b="10795"/>
            <wp:wrapThrough wrapText="bothSides">
              <wp:wrapPolygon edited="0">
                <wp:start x="0" y="0"/>
                <wp:lineTo x="0" y="21467"/>
                <wp:lineTo x="21208" y="21467"/>
                <wp:lineTo x="21208" y="0"/>
                <wp:lineTo x="0" y="0"/>
              </wp:wrapPolygon>
            </wp:wrapThrough>
            <wp:docPr id="3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laceholder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23768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D50C8E3" wp14:editId="3F376CD4">
                <wp:simplePos x="0" y="0"/>
                <wp:positionH relativeFrom="column">
                  <wp:posOffset>2310035</wp:posOffset>
                </wp:positionH>
                <wp:positionV relativeFrom="paragraph">
                  <wp:posOffset>70485</wp:posOffset>
                </wp:positionV>
                <wp:extent cx="2250965" cy="583529"/>
                <wp:effectExtent l="0" t="0" r="10160" b="1270"/>
                <wp:wrapThrough wrapText="bothSides">
                  <wp:wrapPolygon edited="0">
                    <wp:start x="0" y="0"/>
                    <wp:lineTo x="0" y="20706"/>
                    <wp:lineTo x="21454" y="20706"/>
                    <wp:lineTo x="21454" y="0"/>
                    <wp:lineTo x="0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965" cy="5835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6C8FE" w14:textId="77777777" w:rsidR="00BF643F" w:rsidRPr="00DD7EF3" w:rsidRDefault="00BF643F" w:rsidP="00BF643F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2ED99410" w14:textId="77777777" w:rsidR="00BF643F" w:rsidRPr="00DD7EF3" w:rsidRDefault="00BF643F" w:rsidP="00BF643F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6C11F0D8" w14:textId="77777777" w:rsidR="00BF643F" w:rsidRPr="00DD7EF3" w:rsidRDefault="00BF643F" w:rsidP="00BF643F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07516FCE" w14:textId="77777777" w:rsidR="00BF643F" w:rsidRPr="00350F94" w:rsidRDefault="00BF643F" w:rsidP="00BF643F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36" type="#_x0000_t202" style="position:absolute;margin-left:181.9pt;margin-top:5.55pt;width:177.25pt;height:45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" filled="f" stroked="f">
                <v:textbox inset="0,0,0,0">
                  <w:txbxContent>
                    <w:p w14:paraId="5586C8FE" w14:textId="77777777" w:rsidR="00BF643F" w:rsidRPr="00DD7EF3" w:rsidRDefault="00BF643F" w:rsidP="00BF643F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2ED99410" w14:textId="77777777" w:rsidR="00BF643F" w:rsidRPr="00DD7EF3" w:rsidRDefault="00BF643F" w:rsidP="00BF643F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6C11F0D8" w14:textId="77777777" w:rsidR="00BF643F" w:rsidRPr="00DD7EF3" w:rsidRDefault="00BF643F" w:rsidP="00BF643F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07516FCE" w14:textId="77777777" w:rsidR="00BF643F" w:rsidRPr="00350F94" w:rsidRDefault="00BF643F" w:rsidP="00BF643F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569CA95" w14:textId="77777777" w:rsidR="00BF643F" w:rsidRDefault="00BF643F" w:rsidP="00BF643F"/>
    <w:p w14:paraId="568D876D" w14:textId="77777777" w:rsidR="00BF643F" w:rsidRDefault="00BF643F" w:rsidP="00BF643F"/>
    <w:p w14:paraId="0E913D83" w14:textId="77777777" w:rsidR="00BF643F" w:rsidRDefault="00BF643F" w:rsidP="00BF643F">
      <w:r>
        <w:rPr>
          <w:noProof/>
        </w:rPr>
        <w:drawing>
          <wp:anchor distT="0" distB="0" distL="114300" distR="114300" simplePos="0" relativeHeight="251730944" behindDoc="0" locked="0" layoutInCell="1" allowOverlap="1" wp14:anchorId="4C56DBFA" wp14:editId="3B41F34B">
            <wp:simplePos x="0" y="0"/>
            <wp:positionH relativeFrom="column">
              <wp:posOffset>2383692</wp:posOffset>
            </wp:positionH>
            <wp:positionV relativeFrom="paragraph">
              <wp:posOffset>51403</wp:posOffset>
            </wp:positionV>
            <wp:extent cx="2120162" cy="156835"/>
            <wp:effectExtent l="0" t="0" r="0" b="0"/>
            <wp:wrapThrough wrapText="bothSides">
              <wp:wrapPolygon edited="0">
                <wp:start x="11505" y="21600"/>
                <wp:lineTo x="21600" y="21600"/>
                <wp:lineTo x="21600" y="11063"/>
                <wp:lineTo x="13576" y="4039"/>
                <wp:lineTo x="8399" y="4039"/>
                <wp:lineTo x="375" y="11063"/>
                <wp:lineTo x="375" y="21600"/>
                <wp:lineTo x="10470" y="21600"/>
                <wp:lineTo x="11505" y="2160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162" cy="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F1870E" w14:textId="77777777" w:rsidR="00BF643F" w:rsidRDefault="00BF643F" w:rsidP="00BF643F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C1F462E" wp14:editId="06D44CEC">
                <wp:simplePos x="0" y="0"/>
                <wp:positionH relativeFrom="column">
                  <wp:posOffset>371475</wp:posOffset>
                </wp:positionH>
                <wp:positionV relativeFrom="paragraph">
                  <wp:posOffset>95205</wp:posOffset>
                </wp:positionV>
                <wp:extent cx="4326255" cy="6188755"/>
                <wp:effectExtent l="0" t="0" r="0" b="8890"/>
                <wp:wrapThrough wrapText="bothSides">
                  <wp:wrapPolygon edited="0">
                    <wp:start x="127" y="0"/>
                    <wp:lineTo x="127" y="21542"/>
                    <wp:lineTo x="21305" y="21542"/>
                    <wp:lineTo x="21305" y="0"/>
                    <wp:lineTo x="127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255" cy="618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2">
                        <w:txbxContent>
                          <w:p w14:paraId="5A3AE383" w14:textId="77777777" w:rsidR="00BF643F" w:rsidRPr="00763B73" w:rsidRDefault="00BF643F" w:rsidP="00BF643F">
                            <w:pPr>
                              <w:pStyle w:val="NoSpacing"/>
                              <w:ind w:left="297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03702D7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974BB4F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E42B14D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F988428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912BA51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E82695A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C1076D0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EAAF096" w14:textId="77777777" w:rsidR="00BF643F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7EDCA153" w14:textId="77777777" w:rsidR="00BF643F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125F0A6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78E081D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EDA2B74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2C20910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8E27178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227ED72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0CD1AFD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79116F4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42A6D94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0ABA7F91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FBC8504" w14:textId="77777777" w:rsidR="00BF643F" w:rsidRPr="00763B73" w:rsidRDefault="00BF643F" w:rsidP="00BF643F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37" type="#_x0000_t202" style="position:absolute;margin-left:29.25pt;margin-top:7.5pt;width:340.65pt;height:487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" filled="f" stroked="f">
                <v:textbox style="mso-next-textbox:#Text Box 37">
                  <w:txbxContent>
                    <w:p w14:paraId="5A3AE383" w14:textId="77777777" w:rsidR="00BF643F" w:rsidRPr="00763B73" w:rsidRDefault="00BF643F" w:rsidP="00BF643F">
                      <w:pPr>
                        <w:pStyle w:val="NoSpacing"/>
                        <w:ind w:left="297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03702D7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974BB4F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E42B14D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F988428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912BA51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E82695A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C1076D0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EAAF096" w14:textId="77777777" w:rsidR="00BF643F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7EDCA153" w14:textId="77777777" w:rsidR="00BF643F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125F0A6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78E081D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EDA2B74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2C20910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8E27178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6227ED72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0CD1AFD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79116F4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42A6D94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0ABA7F91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FBC8504" w14:textId="77777777" w:rsidR="00BF643F" w:rsidRPr="00763B73" w:rsidRDefault="00BF643F" w:rsidP="00BF643F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0D71453" w14:textId="77777777" w:rsidR="00BF643F" w:rsidRDefault="00BF643F" w:rsidP="00BF643F"/>
    <w:p w14:paraId="0633B841" w14:textId="77777777" w:rsidR="00BF643F" w:rsidRDefault="00BF643F" w:rsidP="00BF643F"/>
    <w:p w14:paraId="09305216" w14:textId="77777777" w:rsidR="00BF643F" w:rsidRDefault="00BF643F" w:rsidP="00BF643F"/>
    <w:p w14:paraId="1DC9B983" w14:textId="77777777" w:rsidR="00BF643F" w:rsidRDefault="00BF643F" w:rsidP="00BF643F"/>
    <w:p w14:paraId="5EDE8DCF" w14:textId="77777777" w:rsidR="00BF643F" w:rsidRDefault="00BF643F" w:rsidP="00BF643F"/>
    <w:p w14:paraId="1AF33962" w14:textId="77777777" w:rsidR="00BF643F" w:rsidRDefault="00BF643F" w:rsidP="00BF643F"/>
    <w:p w14:paraId="7FED2FC0" w14:textId="77777777" w:rsidR="00BF643F" w:rsidRDefault="00BF643F" w:rsidP="00BF643F"/>
    <w:p w14:paraId="494DE012" w14:textId="77777777" w:rsidR="00BF643F" w:rsidRDefault="00BF643F" w:rsidP="00BF643F"/>
    <w:p w14:paraId="4B99EE2D" w14:textId="77777777" w:rsidR="00BF643F" w:rsidRDefault="00BF643F" w:rsidP="00BF643F"/>
    <w:p w14:paraId="6B5313CE" w14:textId="77777777" w:rsidR="00BF643F" w:rsidRDefault="00BF643F" w:rsidP="00BF643F"/>
    <w:p w14:paraId="6D2BAF68" w14:textId="77777777" w:rsidR="00BF643F" w:rsidRDefault="00BF643F" w:rsidP="00BF643F"/>
    <w:p w14:paraId="3FF52670" w14:textId="77777777" w:rsidR="00BF643F" w:rsidRDefault="00BF643F" w:rsidP="00BF643F"/>
    <w:p w14:paraId="3AD061B1" w14:textId="77777777" w:rsidR="00BF643F" w:rsidRDefault="00BF643F" w:rsidP="00BF643F"/>
    <w:p w14:paraId="67409652" w14:textId="77777777" w:rsidR="00BF643F" w:rsidRDefault="00BF643F" w:rsidP="00BF643F"/>
    <w:p w14:paraId="33D3AB85" w14:textId="77777777" w:rsidR="00BF643F" w:rsidRDefault="00BF643F" w:rsidP="00BF643F"/>
    <w:p w14:paraId="5A67DE16" w14:textId="77777777" w:rsidR="00BF643F" w:rsidRDefault="00BF643F" w:rsidP="00BF643F"/>
    <w:p w14:paraId="5DBFEADA" w14:textId="77777777" w:rsidR="00BF643F" w:rsidRDefault="00BF643F" w:rsidP="00BF643F"/>
    <w:p w14:paraId="26A18683" w14:textId="77777777" w:rsidR="00BF643F" w:rsidRDefault="00BF643F" w:rsidP="00BF643F"/>
    <w:p w14:paraId="1DB216D9" w14:textId="77777777" w:rsidR="00BF643F" w:rsidRDefault="00BF643F" w:rsidP="00BF643F"/>
    <w:p w14:paraId="542352B4" w14:textId="77777777" w:rsidR="00BF643F" w:rsidRDefault="00BF643F" w:rsidP="00BF643F"/>
    <w:p w14:paraId="6A28B55B" w14:textId="77777777" w:rsidR="00BF643F" w:rsidRDefault="00BF643F" w:rsidP="00BF643F"/>
    <w:p w14:paraId="36C24877" w14:textId="77777777" w:rsidR="00BF643F" w:rsidRDefault="00BF643F" w:rsidP="00BF643F"/>
    <w:p w14:paraId="5662BFFE" w14:textId="77777777" w:rsidR="00BF643F" w:rsidRDefault="00BF643F" w:rsidP="00BF643F"/>
    <w:p w14:paraId="256C470C" w14:textId="77777777" w:rsidR="00BF643F" w:rsidRDefault="00BF643F" w:rsidP="00BF643F"/>
    <w:p w14:paraId="45EE4DAF" w14:textId="77777777" w:rsidR="00BF643F" w:rsidRDefault="00BF643F" w:rsidP="00BF643F"/>
    <w:p w14:paraId="6227007F" w14:textId="77777777" w:rsidR="00BF643F" w:rsidRDefault="00BF643F" w:rsidP="00BF643F"/>
    <w:p w14:paraId="0D4B04BF" w14:textId="77777777" w:rsidR="00BF643F" w:rsidRDefault="00BF643F" w:rsidP="00BF643F"/>
    <w:p w14:paraId="1201C97D" w14:textId="77777777" w:rsidR="00BF643F" w:rsidRDefault="00BF643F" w:rsidP="00BF643F"/>
    <w:p w14:paraId="699B796E" w14:textId="77777777" w:rsidR="00BF643F" w:rsidRDefault="00BF643F" w:rsidP="00BF643F"/>
    <w:p w14:paraId="0C8E5392" w14:textId="77777777" w:rsidR="00BF643F" w:rsidRDefault="00BF643F" w:rsidP="00BF643F"/>
    <w:p w14:paraId="4B28BD03" w14:textId="77777777" w:rsidR="00BF643F" w:rsidRDefault="00BF643F" w:rsidP="00BF643F"/>
    <w:p w14:paraId="74E80609" w14:textId="77777777" w:rsidR="00BF643F" w:rsidRDefault="00BF643F" w:rsidP="00BF643F"/>
    <w:p w14:paraId="043C8155" w14:textId="77777777" w:rsidR="00BF643F" w:rsidRDefault="00BF643F" w:rsidP="00BF643F"/>
    <w:p w14:paraId="203A4950" w14:textId="77777777" w:rsidR="00BF643F" w:rsidRDefault="00BF643F" w:rsidP="00BF643F"/>
    <w:p w14:paraId="771B34B6" w14:textId="77777777" w:rsidR="00BF643F" w:rsidRDefault="00BF643F" w:rsidP="00BF643F"/>
    <w:p w14:paraId="69C2223A" w14:textId="77777777" w:rsidR="00BF643F" w:rsidRDefault="00BF643F" w:rsidP="00BF643F"/>
    <w:p w14:paraId="57A7EB80" w14:textId="77777777" w:rsidR="00BF643F" w:rsidRDefault="00BF643F" w:rsidP="00BF643F"/>
    <w:p w14:paraId="600284EF" w14:textId="77777777" w:rsidR="00BF643F" w:rsidRDefault="00BF643F" w:rsidP="00BF643F"/>
    <w:p w14:paraId="5BB2B331" w14:textId="77777777" w:rsidR="00BF643F" w:rsidRDefault="00BF643F" w:rsidP="00BF643F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97B71A" wp14:editId="6C583137">
                <wp:simplePos x="0" y="0"/>
                <wp:positionH relativeFrom="column">
                  <wp:posOffset>389255</wp:posOffset>
                </wp:positionH>
                <wp:positionV relativeFrom="paragraph">
                  <wp:posOffset>31115</wp:posOffset>
                </wp:positionV>
                <wp:extent cx="4250055" cy="6976745"/>
                <wp:effectExtent l="0" t="0" r="0" b="8255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055" cy="697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8" type="#_x0000_t202" style="position:absolute;margin-left:30.65pt;margin-top:2.45pt;width:334.65pt;height:549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71914DFE" w14:textId="77777777" w:rsidR="00BF643F" w:rsidRDefault="00BF643F" w:rsidP="00BF643F"/>
    <w:p w14:paraId="6E69F864" w14:textId="77777777" w:rsidR="00BF643F" w:rsidRDefault="00BF643F" w:rsidP="00BF643F">
      <w:bookmarkStart w:id="0" w:name="_GoBack"/>
    </w:p>
    <w:bookmarkEnd w:id="0"/>
    <w:p w14:paraId="726AFC8D" w14:textId="77777777" w:rsidR="00BF643F" w:rsidRDefault="00BF643F" w:rsidP="00BF643F"/>
    <w:p w14:paraId="0D67A08A" w14:textId="77777777" w:rsidR="00BF643F" w:rsidRDefault="00BF643F" w:rsidP="00BF643F"/>
    <w:p w14:paraId="5B869696" w14:textId="77777777" w:rsidR="00BF643F" w:rsidRDefault="00BF643F" w:rsidP="00BF643F"/>
    <w:p w14:paraId="554BEB22" w14:textId="77777777" w:rsidR="00BF643F" w:rsidRDefault="00BF643F" w:rsidP="00BF643F"/>
    <w:p w14:paraId="5C884DBE" w14:textId="77777777" w:rsidR="00BF643F" w:rsidRDefault="00BF643F" w:rsidP="00BF643F"/>
    <w:p w14:paraId="741B5C6B" w14:textId="77777777" w:rsidR="00BF643F" w:rsidRDefault="00BF643F" w:rsidP="00BF643F"/>
    <w:p w14:paraId="58B57260" w14:textId="77777777" w:rsidR="00BF643F" w:rsidRDefault="00BF643F" w:rsidP="00BF643F"/>
    <w:p w14:paraId="43F1B04E" w14:textId="77777777" w:rsidR="00BF643F" w:rsidRDefault="00BF643F" w:rsidP="00BF643F"/>
    <w:p w14:paraId="2A057B9A" w14:textId="77777777" w:rsidR="00BF643F" w:rsidRDefault="00BF643F" w:rsidP="00BF643F"/>
    <w:p w14:paraId="2F637F90" w14:textId="77777777" w:rsidR="00BF643F" w:rsidRDefault="00BF643F" w:rsidP="00BF643F"/>
    <w:p w14:paraId="17218F22" w14:textId="77777777" w:rsidR="00BF643F" w:rsidRDefault="00BF643F" w:rsidP="00BF643F"/>
    <w:p w14:paraId="7D7CBA54" w14:textId="77777777" w:rsidR="00BF643F" w:rsidRDefault="00BF643F" w:rsidP="00BF643F"/>
    <w:p w14:paraId="35052473" w14:textId="77777777" w:rsidR="00BF643F" w:rsidRDefault="00BF643F" w:rsidP="00BF643F"/>
    <w:p w14:paraId="2154140A" w14:textId="77777777" w:rsidR="00BF643F" w:rsidRDefault="00BF643F" w:rsidP="00BF643F"/>
    <w:p w14:paraId="31918951" w14:textId="77777777" w:rsidR="00BF643F" w:rsidRDefault="00BF643F" w:rsidP="00BF643F"/>
    <w:p w14:paraId="374DBF6B" w14:textId="77777777" w:rsidR="00BF643F" w:rsidRDefault="00BF643F" w:rsidP="00BF643F"/>
    <w:p w14:paraId="3CB5414A" w14:textId="77777777" w:rsidR="00BF643F" w:rsidRDefault="00BF643F" w:rsidP="00BF643F"/>
    <w:p w14:paraId="1096906C" w14:textId="77777777" w:rsidR="00BF643F" w:rsidRDefault="00BF643F" w:rsidP="00BF643F"/>
    <w:p w14:paraId="7B2F3F38" w14:textId="77777777" w:rsidR="00BF643F" w:rsidRDefault="00BF643F" w:rsidP="00BF643F"/>
    <w:p w14:paraId="5E994C31" w14:textId="77777777" w:rsidR="00BF643F" w:rsidRDefault="00BF643F" w:rsidP="00BF643F"/>
    <w:p w14:paraId="3A0CCF97" w14:textId="77777777" w:rsidR="00BF643F" w:rsidRDefault="00BF643F" w:rsidP="00BF643F"/>
    <w:p w14:paraId="18849AE4" w14:textId="77777777" w:rsidR="00BF643F" w:rsidRDefault="00BF643F" w:rsidP="00BF643F"/>
    <w:p w14:paraId="3236D7CC" w14:textId="77777777" w:rsidR="00BF643F" w:rsidRDefault="00BF643F" w:rsidP="00BF643F"/>
    <w:p w14:paraId="7D018512" w14:textId="77777777" w:rsidR="00BF643F" w:rsidRDefault="00BF643F" w:rsidP="00BF643F"/>
    <w:p w14:paraId="3E5B0D2F" w14:textId="77777777" w:rsidR="00BF643F" w:rsidRDefault="00BF643F" w:rsidP="00BF643F"/>
    <w:p w14:paraId="4615917A" w14:textId="77777777" w:rsidR="00BF643F" w:rsidRDefault="00BF643F" w:rsidP="00BF643F"/>
    <w:p w14:paraId="447AC126" w14:textId="77777777" w:rsidR="00BF643F" w:rsidRDefault="00BF643F" w:rsidP="00BF643F"/>
    <w:p w14:paraId="3450A1C0" w14:textId="77777777" w:rsidR="00BF643F" w:rsidRDefault="00BF643F" w:rsidP="00BF643F"/>
    <w:p w14:paraId="145A1F84" w14:textId="77777777" w:rsidR="00BF643F" w:rsidRDefault="00BF643F" w:rsidP="00BF643F"/>
    <w:p w14:paraId="6077B97B" w14:textId="77777777" w:rsidR="00BF643F" w:rsidRDefault="00BF643F" w:rsidP="00BF643F"/>
    <w:p w14:paraId="6C139C2A" w14:textId="77777777" w:rsidR="00BF643F" w:rsidRDefault="00BF643F" w:rsidP="00BF643F"/>
    <w:p w14:paraId="475AFA75" w14:textId="77777777" w:rsidR="00BF643F" w:rsidRDefault="00BF643F" w:rsidP="00BF643F"/>
    <w:p w14:paraId="5A63E7AA" w14:textId="77777777" w:rsidR="00BF643F" w:rsidRDefault="00BF643F"/>
    <w:p w14:paraId="30A32FB1" w14:textId="0A496812" w:rsidR="00D45CC9" w:rsidRDefault="00BF643F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2A25C6" wp14:editId="14F7EF5B">
                <wp:simplePos x="0" y="0"/>
                <wp:positionH relativeFrom="column">
                  <wp:posOffset>587375</wp:posOffset>
                </wp:positionH>
                <wp:positionV relativeFrom="paragraph">
                  <wp:posOffset>558165</wp:posOffset>
                </wp:positionV>
                <wp:extent cx="3885565" cy="668866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688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BDA67" w14:textId="77777777" w:rsidR="00BF643F" w:rsidRPr="00EC0DF2" w:rsidRDefault="00BF643F" w:rsidP="00BF643F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 w:rsidRPr="00EC0DF2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Add photo, logo or i</w:t>
                            </w: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nserts available for download such as</w:t>
                            </w:r>
                          </w:p>
                          <w:p w14:paraId="28C6A3F2" w14:textId="77777777" w:rsidR="00BF643F" w:rsidRPr="00EC0DF2" w:rsidRDefault="00BF643F" w:rsidP="00BF643F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The Marines’ Hymn, The Marine’s</w:t>
                            </w:r>
                            <w:r w:rsidRPr="00EC0DF2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 xml:space="preserve"> Prayer, The Watch, Old Glory</w:t>
                            </w: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, etc.</w:t>
                            </w:r>
                          </w:p>
                          <w:p w14:paraId="678C3E92" w14:textId="77777777" w:rsidR="00BF643F" w:rsidRPr="00A30837" w:rsidRDefault="00BF643F" w:rsidP="00BF643F">
                            <w:pPr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9" type="#_x0000_t202" style="position:absolute;margin-left:46.25pt;margin-top:43.95pt;width:305.95pt;height:526.6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" filled="f" stroked="f">
                <v:textbox>
                  <w:txbxContent>
                    <w:p w14:paraId="730BDA67" w14:textId="77777777" w:rsidR="00BF643F" w:rsidRPr="00EC0DF2" w:rsidRDefault="00BF643F" w:rsidP="00BF643F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 w:rsidRPr="00EC0DF2">
                        <w:rPr>
                          <w:rFonts w:ascii="Times" w:hAnsi="Times"/>
                          <w:i/>
                          <w:color w:val="FFFFFF" w:themeColor="background1"/>
                        </w:rPr>
                        <w:t>Add photo, logo or i</w:t>
                      </w: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nserts available for download such as</w:t>
                      </w:r>
                    </w:p>
                    <w:p w14:paraId="28C6A3F2" w14:textId="77777777" w:rsidR="00BF643F" w:rsidRPr="00EC0DF2" w:rsidRDefault="00BF643F" w:rsidP="00BF643F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The Marines’ Hymn, The Marine’s</w:t>
                      </w:r>
                      <w:r w:rsidRPr="00EC0DF2">
                        <w:rPr>
                          <w:rFonts w:ascii="Times" w:hAnsi="Times"/>
                          <w:i/>
                          <w:color w:val="FFFFFF" w:themeColor="background1"/>
                        </w:rPr>
                        <w:t xml:space="preserve"> Prayer, The Watch, Old Glory</w:t>
                      </w: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, etc.</w:t>
                      </w:r>
                    </w:p>
                    <w:p w14:paraId="678C3E92" w14:textId="77777777" w:rsidR="00BF643F" w:rsidRPr="00A30837" w:rsidRDefault="00BF643F" w:rsidP="00BF643F">
                      <w:pPr>
                        <w:rPr>
                          <w:rFonts w:ascii="Times" w:hAnsi="Time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3CC">
        <w:rPr>
          <w:noProof/>
        </w:rPr>
        <w:drawing>
          <wp:inline distT="0" distB="0" distL="0" distR="0" wp14:anchorId="688E8178" wp14:editId="53066C7F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C0732"/>
    <w:rsid w:val="000E5694"/>
    <w:rsid w:val="00121B44"/>
    <w:rsid w:val="00123884"/>
    <w:rsid w:val="001877AF"/>
    <w:rsid w:val="00293B57"/>
    <w:rsid w:val="002B30A4"/>
    <w:rsid w:val="002C3C40"/>
    <w:rsid w:val="002D79A6"/>
    <w:rsid w:val="00350F94"/>
    <w:rsid w:val="003940FE"/>
    <w:rsid w:val="003D05A9"/>
    <w:rsid w:val="003E5CEA"/>
    <w:rsid w:val="004C573B"/>
    <w:rsid w:val="00511969"/>
    <w:rsid w:val="005742D2"/>
    <w:rsid w:val="005C6BB2"/>
    <w:rsid w:val="005D7D24"/>
    <w:rsid w:val="006023AE"/>
    <w:rsid w:val="00693CB0"/>
    <w:rsid w:val="006B7044"/>
    <w:rsid w:val="006F3141"/>
    <w:rsid w:val="007B1678"/>
    <w:rsid w:val="007B4381"/>
    <w:rsid w:val="007F0726"/>
    <w:rsid w:val="008178FA"/>
    <w:rsid w:val="008623CC"/>
    <w:rsid w:val="008A458D"/>
    <w:rsid w:val="008E7844"/>
    <w:rsid w:val="0091020B"/>
    <w:rsid w:val="009D7BAF"/>
    <w:rsid w:val="00A27F13"/>
    <w:rsid w:val="00A30837"/>
    <w:rsid w:val="00A819B7"/>
    <w:rsid w:val="00B82859"/>
    <w:rsid w:val="00BE504B"/>
    <w:rsid w:val="00BF643F"/>
    <w:rsid w:val="00CD2885"/>
    <w:rsid w:val="00D45CC9"/>
    <w:rsid w:val="00E46097"/>
    <w:rsid w:val="00E82608"/>
    <w:rsid w:val="00E859BC"/>
    <w:rsid w:val="00EA7513"/>
    <w:rsid w:val="00F23755"/>
    <w:rsid w:val="00F3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3E5CE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styleId="NoSpacing">
    <w:name w:val="No Spacing"/>
    <w:uiPriority w:val="1"/>
    <w:qFormat/>
    <w:rsid w:val="00BF643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3E5CE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styleId="NoSpacing">
    <w:name w:val="No Spacing"/>
    <w:uiPriority w:val="1"/>
    <w:qFormat/>
    <w:rsid w:val="00BF643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jp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Retirement</ProgramType>
    <Thumbnail xmlns="25a9be34-2663-41e7-8609-fed3eaf114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D06448-AAC6-4134-AFB6-8D19F7A7B8FE}"/>
</file>

<file path=customXml/itemProps2.xml><?xml version="1.0" encoding="utf-8"?>
<ds:datastoreItem xmlns:ds="http://schemas.openxmlformats.org/officeDocument/2006/customXml" ds:itemID="{9B560D70-749F-4B29-A22E-30F7F8FCBF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53BD45-E91C-4D4D-AAD5-68EA28D608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998C7F6-55B9-364F-8A89-3CC766C49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31</TotalTime>
  <Pages>8</Pages>
  <Words>47</Words>
  <Characters>273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Retirement - Deep Blue</dc:title>
  <dc:subject/>
  <dc:creator/>
  <cp:keywords>Retirement - Deep Blue</cp:keywords>
  <dc:description/>
  <cp:lastModifiedBy/>
  <cp:revision>3</cp:revision>
  <dcterms:created xsi:type="dcterms:W3CDTF">2017-07-18T14:19:00Z</dcterms:created>
  <dcterms:modified xsi:type="dcterms:W3CDTF">2021-04-14T15:18:00Z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1100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