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476ABF04" w:rsidR="004C573B" w:rsidRDefault="0002540F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DD3099" wp14:editId="339E0465">
                <wp:simplePos x="0" y="0"/>
                <wp:positionH relativeFrom="margin">
                  <wp:posOffset>508000</wp:posOffset>
                </wp:positionH>
                <wp:positionV relativeFrom="margin">
                  <wp:posOffset>843280</wp:posOffset>
                </wp:positionV>
                <wp:extent cx="4038600" cy="6286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86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BF7D95" w14:textId="1C784AD7" w:rsidR="0002540F" w:rsidRPr="0002540F" w:rsidRDefault="0002540F" w:rsidP="0002540F">
                            <w:pPr>
                              <w:jc w:val="center"/>
                              <w:rPr>
                                <w:rFonts w:ascii="Times New Roman" w:hAnsi="Times New Roman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2540F">
                              <w:rPr>
                                <w:rFonts w:ascii="Times New Roman" w:hAnsi="Times New Roman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RETIREMENT CEREMONY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0pt;margin-top:66.4pt;width:318pt;height:49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" filled="f" stroked="f">
                <v:path arrowok="t"/>
                <v:textbox>
                  <w:txbxContent>
                    <w:p w14:paraId="4FBF7D95" w14:textId="1C784AD7" w:rsidR="0002540F" w:rsidRPr="0002540F" w:rsidRDefault="0002540F" w:rsidP="0002540F">
                      <w:pPr>
                        <w:jc w:val="center"/>
                        <w:rPr>
                          <w:rFonts w:ascii="Times New Roman" w:hAnsi="Times New Roman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2540F">
                        <w:rPr>
                          <w:rFonts w:ascii="Times New Roman" w:hAnsi="Times New Roman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RETIREMENT CEREMONY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9356A0" wp14:editId="3F96F221">
                <wp:simplePos x="0" y="0"/>
                <wp:positionH relativeFrom="margin">
                  <wp:posOffset>558800</wp:posOffset>
                </wp:positionH>
                <wp:positionV relativeFrom="margin">
                  <wp:posOffset>5791200</wp:posOffset>
                </wp:positionV>
                <wp:extent cx="3962400" cy="723900"/>
                <wp:effectExtent l="0" t="0" r="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CAA0CC" w14:textId="77777777" w:rsidR="0002540F" w:rsidRPr="0026653F" w:rsidRDefault="0002540F" w:rsidP="0002540F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653F"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LOCATION OF EVENT</w:t>
                            </w:r>
                          </w:p>
                          <w:p w14:paraId="7F878A99" w14:textId="77777777" w:rsidR="0002540F" w:rsidRPr="0026653F" w:rsidRDefault="0002540F" w:rsidP="0002540F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653F"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BASE OR STATION</w:t>
                            </w:r>
                          </w:p>
                          <w:p w14:paraId="0DDCFD48" w14:textId="77777777" w:rsidR="0002540F" w:rsidRPr="0026653F" w:rsidRDefault="0002540F" w:rsidP="0002540F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653F"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44pt;margin-top:456pt;width:312pt;height:57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" filled="f" stroked="f">
                <v:path arrowok="t"/>
                <v:textbox>
                  <w:txbxContent>
                    <w:p w14:paraId="33CAA0CC" w14:textId="77777777" w:rsidR="0002540F" w:rsidRPr="0026653F" w:rsidRDefault="0002540F" w:rsidP="0002540F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653F"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LOCATION OF EVENT</w:t>
                      </w:r>
                    </w:p>
                    <w:p w14:paraId="7F878A99" w14:textId="77777777" w:rsidR="0002540F" w:rsidRPr="0026653F" w:rsidRDefault="0002540F" w:rsidP="0002540F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653F"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BASE OR STATION</w:t>
                      </w:r>
                    </w:p>
                    <w:p w14:paraId="0DDCFD48" w14:textId="77777777" w:rsidR="0002540F" w:rsidRPr="0026653F" w:rsidRDefault="0002540F" w:rsidP="0002540F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653F"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E898DA" wp14:editId="343CC859">
                <wp:simplePos x="0" y="0"/>
                <wp:positionH relativeFrom="margin">
                  <wp:posOffset>575310</wp:posOffset>
                </wp:positionH>
                <wp:positionV relativeFrom="margin">
                  <wp:posOffset>6591935</wp:posOffset>
                </wp:positionV>
                <wp:extent cx="3902710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27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ED63A2" w14:textId="77777777" w:rsidR="0002540F" w:rsidRPr="0026653F" w:rsidRDefault="0002540F" w:rsidP="0002540F">
                            <w:pPr>
                              <w:jc w:val="center"/>
                              <w:rPr>
                                <w:rFonts w:ascii="Times New Roman" w:hAnsi="Times New Roman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653F">
                              <w:rPr>
                                <w:rFonts w:ascii="Times New Roman" w:hAnsi="Times New Roman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45.3pt;margin-top:519.05pt;width:307.3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" filled="f" stroked="f">
                <v:path arrowok="t"/>
                <v:textbox>
                  <w:txbxContent>
                    <w:p w14:paraId="71ED63A2" w14:textId="77777777" w:rsidR="0002540F" w:rsidRPr="0026653F" w:rsidRDefault="0002540F" w:rsidP="0002540F">
                      <w:pPr>
                        <w:jc w:val="center"/>
                        <w:rPr>
                          <w:rFonts w:ascii="Times New Roman" w:hAnsi="Times New Roman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653F">
                        <w:rPr>
                          <w:rFonts w:ascii="Times New Roman" w:hAnsi="Times New Roman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623CC">
        <w:rPr>
          <w:noProof/>
        </w:rPr>
        <w:drawing>
          <wp:anchor distT="0" distB="0" distL="114300" distR="114300" simplePos="0" relativeHeight="251624448" behindDoc="1" locked="1" layoutInCell="1" allowOverlap="1" wp14:anchorId="3BC8614F" wp14:editId="3528305D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77777777" w:rsidR="00A30837" w:rsidRDefault="00A30837"/>
    <w:p w14:paraId="7F4BEE6A" w14:textId="7D1584F7" w:rsidR="00A30837" w:rsidRDefault="00A73B4A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9B03C6" wp14:editId="61D431E8">
                <wp:simplePos x="0" y="0"/>
                <wp:positionH relativeFrom="margin">
                  <wp:posOffset>384810</wp:posOffset>
                </wp:positionH>
                <wp:positionV relativeFrom="margin">
                  <wp:posOffset>1511088</wp:posOffset>
                </wp:positionV>
                <wp:extent cx="4254500" cy="681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2FCB73" w14:textId="77777777" w:rsidR="00A73B4A" w:rsidRPr="00A73B4A" w:rsidRDefault="00A73B4A" w:rsidP="00A73B4A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73B4A">
                              <w:rPr>
                                <w:rFonts w:ascii="Times New Roman" w:hAnsi="Times New Roman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RANK </w:t>
                            </w:r>
                          </w:p>
                          <w:p w14:paraId="729C9BE5" w14:textId="77777777" w:rsidR="00A73B4A" w:rsidRPr="00A73B4A" w:rsidRDefault="00A73B4A" w:rsidP="00A73B4A">
                            <w:pPr>
                              <w:jc w:val="center"/>
                              <w:rPr>
                                <w:rFonts w:ascii="Times New Roman" w:hAnsi="Times New Roman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73B4A">
                              <w:rPr>
                                <w:rFonts w:ascii="Times New Roman" w:hAnsi="Times New Roman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9" type="#_x0000_t202" style="position:absolute;margin-left:30.3pt;margin-top:119pt;width:335pt;height:53.6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" filled="f" stroked="f">
                <v:path arrowok="t"/>
                <v:textbox>
                  <w:txbxContent>
                    <w:p w14:paraId="062FCB73" w14:textId="77777777" w:rsidR="00A73B4A" w:rsidRPr="00A73B4A" w:rsidRDefault="00A73B4A" w:rsidP="00A73B4A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73B4A">
                        <w:rPr>
                          <w:rFonts w:ascii="Times New Roman" w:hAnsi="Times New Roman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RANK </w:t>
                      </w:r>
                    </w:p>
                    <w:p w14:paraId="729C9BE5" w14:textId="77777777" w:rsidR="00A73B4A" w:rsidRPr="00A73B4A" w:rsidRDefault="00A73B4A" w:rsidP="00A73B4A">
                      <w:pPr>
                        <w:jc w:val="center"/>
                        <w:rPr>
                          <w:rFonts w:ascii="Times New Roman" w:hAnsi="Times New Roman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73B4A">
                        <w:rPr>
                          <w:rFonts w:ascii="Times New Roman" w:hAnsi="Times New Roman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064AC7" w14:textId="77777777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77777777" w:rsidR="00A30837" w:rsidRDefault="00A30837"/>
    <w:p w14:paraId="2D6CD824" w14:textId="652EDAB6" w:rsidR="00A30837" w:rsidRDefault="00A73B4A">
      <w:r>
        <w:rPr>
          <w:noProof/>
        </w:rPr>
        <w:drawing>
          <wp:anchor distT="0" distB="0" distL="114300" distR="114300" simplePos="0" relativeHeight="251732992" behindDoc="0" locked="0" layoutInCell="1" allowOverlap="1" wp14:anchorId="1ADEE06A" wp14:editId="248B6E1F">
            <wp:simplePos x="0" y="0"/>
            <wp:positionH relativeFrom="column">
              <wp:posOffset>804333</wp:posOffset>
            </wp:positionH>
            <wp:positionV relativeFrom="paragraph">
              <wp:posOffset>67945</wp:posOffset>
            </wp:positionV>
            <wp:extent cx="3438525" cy="30257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7" r="20871"/>
                    <a:stretch/>
                  </pic:blipFill>
                  <pic:spPr bwMode="auto">
                    <a:xfrm>
                      <a:off x="0" y="0"/>
                      <a:ext cx="3438525" cy="302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77777777" w:rsidR="00A30837" w:rsidRDefault="00A30837"/>
    <w:p w14:paraId="494D0BAD" w14:textId="77777777" w:rsidR="00A30837" w:rsidRDefault="00A30837"/>
    <w:p w14:paraId="2BC5B654" w14:textId="77777777" w:rsidR="00A30837" w:rsidRDefault="00A30837"/>
    <w:p w14:paraId="5AF07D1F" w14:textId="77777777" w:rsidR="00A30837" w:rsidRDefault="00A30837"/>
    <w:p w14:paraId="56FCE879" w14:textId="77777777" w:rsidR="00A30837" w:rsidRDefault="00A30837"/>
    <w:p w14:paraId="3F6F5E79" w14:textId="77777777" w:rsidR="00A30837" w:rsidRDefault="00A30837"/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68BC8234" w:rsidR="00A30837" w:rsidRDefault="00A73B4A">
      <w:r>
        <w:rPr>
          <w:noProof/>
        </w:rPr>
        <w:drawing>
          <wp:anchor distT="0" distB="0" distL="114300" distR="114300" simplePos="0" relativeHeight="251666432" behindDoc="0" locked="0" layoutInCell="1" allowOverlap="1" wp14:anchorId="22DBE5C7" wp14:editId="140C50C3">
            <wp:simplePos x="0" y="0"/>
            <wp:positionH relativeFrom="margin">
              <wp:posOffset>1161415</wp:posOffset>
            </wp:positionH>
            <wp:positionV relativeFrom="margin">
              <wp:posOffset>279400</wp:posOffset>
            </wp:positionV>
            <wp:extent cx="2698108" cy="28321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08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FE888" w14:textId="00DBB9B8" w:rsidR="00A30837" w:rsidRDefault="00A30837"/>
    <w:p w14:paraId="172883B3" w14:textId="77777777" w:rsidR="00A30837" w:rsidRDefault="00A30837"/>
    <w:p w14:paraId="085118C9" w14:textId="1E6B38AD" w:rsidR="00A30837" w:rsidRDefault="00A30837"/>
    <w:p w14:paraId="2A3097AF" w14:textId="126A10C1" w:rsidR="00A30837" w:rsidRDefault="00693CB0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378316D7">
            <wp:simplePos x="0" y="0"/>
            <wp:positionH relativeFrom="column">
              <wp:posOffset>693420</wp:posOffset>
            </wp:positionH>
            <wp:positionV relativeFrom="paragraph">
              <wp:posOffset>1905</wp:posOffset>
            </wp:positionV>
            <wp:extent cx="3656419" cy="291465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1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77777777" w:rsidR="00E82608" w:rsidRDefault="00E82608"/>
    <w:p w14:paraId="7774BB0A" w14:textId="77777777" w:rsidR="00E82608" w:rsidRDefault="00E82608"/>
    <w:p w14:paraId="54386AF0" w14:textId="77777777" w:rsidR="00E82608" w:rsidRDefault="00E82608"/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349FE3F6" w:rsidR="00E82608" w:rsidRDefault="00A73B4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F92AE8" wp14:editId="3B101351">
                <wp:simplePos x="0" y="0"/>
                <wp:positionH relativeFrom="margin">
                  <wp:posOffset>431800</wp:posOffset>
                </wp:positionH>
                <wp:positionV relativeFrom="margin">
                  <wp:posOffset>4207930</wp:posOffset>
                </wp:positionV>
                <wp:extent cx="4157345" cy="2785534"/>
                <wp:effectExtent l="0" t="0" r="0" b="889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2785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5ED7D9C6" w:rsidR="00693CB0" w:rsidRDefault="00693CB0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 w:rsidR="003E5CEA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Retirement Ceremony in honor of </w:t>
                            </w:r>
                          </w:p>
                          <w:p w14:paraId="741A191C" w14:textId="18C0B688" w:rsidR="003E5CEA" w:rsidRDefault="003E5CEA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Rank</w:t>
                            </w:r>
                          </w:p>
                          <w:p w14:paraId="1231BA31" w14:textId="46FEFE16" w:rsidR="003E5CEA" w:rsidRPr="0091020B" w:rsidRDefault="003E5CEA" w:rsidP="003E5CEA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First M. Last. </w:t>
                            </w:r>
                          </w:p>
                          <w:p w14:paraId="34AA1415" w14:textId="77777777" w:rsidR="00693CB0" w:rsidRDefault="00693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331.35pt;width:327.35pt;height:219.3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BFx9I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" filled="f" stroked="f">
                <v:textbox>
                  <w:txbxContent>
                    <w:p w14:paraId="7D45B32F" w14:textId="5ED7D9C6" w:rsidR="00693CB0" w:rsidRDefault="00693CB0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 w:rsidR="003E5CEA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Retirement Ceremony in honor of </w:t>
                      </w:r>
                    </w:p>
                    <w:p w14:paraId="741A191C" w14:textId="18C0B688" w:rsidR="003E5CEA" w:rsidRDefault="003E5CEA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Rank</w:t>
                      </w:r>
                    </w:p>
                    <w:p w14:paraId="1231BA31" w14:textId="46FEFE16" w:rsidR="003E5CEA" w:rsidRPr="0091020B" w:rsidRDefault="003E5CEA" w:rsidP="003E5CEA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First M. Last. </w:t>
                      </w:r>
                    </w:p>
                    <w:p w14:paraId="34AA1415" w14:textId="77777777" w:rsidR="00693CB0" w:rsidRDefault="00693CB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5BFE2AA2" w:rsidR="00E82608" w:rsidRDefault="00A73B4A">
      <w:r>
        <w:rPr>
          <w:noProof/>
        </w:rPr>
        <w:drawing>
          <wp:anchor distT="0" distB="0" distL="114300" distR="114300" simplePos="0" relativeHeight="251667456" behindDoc="0" locked="0" layoutInCell="1" allowOverlap="1" wp14:anchorId="40B66996" wp14:editId="72C1E2C3">
            <wp:simplePos x="0" y="0"/>
            <wp:positionH relativeFrom="margin">
              <wp:posOffset>1161415</wp:posOffset>
            </wp:positionH>
            <wp:positionV relativeFrom="margin">
              <wp:posOffset>7204075</wp:posOffset>
            </wp:positionV>
            <wp:extent cx="2698108" cy="28321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08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2097714D" w:rsidR="00E82608" w:rsidRDefault="00A73B4A">
      <w:r>
        <w:rPr>
          <w:noProof/>
        </w:rPr>
        <w:drawing>
          <wp:anchor distT="0" distB="0" distL="114300" distR="114300" simplePos="0" relativeHeight="251671552" behindDoc="0" locked="0" layoutInCell="1" allowOverlap="1" wp14:anchorId="6CE25BAE" wp14:editId="21303E8A">
            <wp:simplePos x="0" y="0"/>
            <wp:positionH relativeFrom="margin">
              <wp:posOffset>1161415</wp:posOffset>
            </wp:positionH>
            <wp:positionV relativeFrom="margin">
              <wp:posOffset>279400</wp:posOffset>
            </wp:positionV>
            <wp:extent cx="2698108" cy="28321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08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AA536" w14:textId="5068D582" w:rsidR="00E82608" w:rsidRDefault="00E82608"/>
    <w:p w14:paraId="7A80E719" w14:textId="70B1E1D3" w:rsidR="00E82608" w:rsidRDefault="00E82608"/>
    <w:p w14:paraId="3E2EAC28" w14:textId="73313FD4" w:rsidR="00E82608" w:rsidRDefault="00A73B4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4AF29" wp14:editId="0FE43B51">
                <wp:simplePos x="0" y="0"/>
                <wp:positionH relativeFrom="margin">
                  <wp:posOffset>428625</wp:posOffset>
                </wp:positionH>
                <wp:positionV relativeFrom="margin">
                  <wp:posOffset>730250</wp:posOffset>
                </wp:positionV>
                <wp:extent cx="4157345" cy="41084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693CB0" w:rsidRPr="00BE504B" w:rsidRDefault="00693CB0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BE504B"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693CB0" w:rsidRDefault="00693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3.75pt;margin-top:57.5pt;width:327.35pt;height:32.3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I5Ts8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" filled="f" stroked="f">
                <v:textbox>
                  <w:txbxContent>
                    <w:p w14:paraId="1533E65D" w14:textId="19E65EF3" w:rsidR="00693CB0" w:rsidRPr="00BE504B" w:rsidRDefault="00693CB0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BE504B"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693CB0" w:rsidRDefault="00693CB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F8F60F6" w14:textId="7BAC9A75" w:rsidR="00E82608" w:rsidRDefault="00E82608"/>
    <w:p w14:paraId="5A877C75" w14:textId="77777777" w:rsidR="00E82608" w:rsidRDefault="00E82608"/>
    <w:p w14:paraId="1ABE6C19" w14:textId="27AE8067" w:rsidR="00E82608" w:rsidRDefault="00A73B4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BCA168" wp14:editId="4C4A73C6">
                <wp:simplePos x="0" y="0"/>
                <wp:positionH relativeFrom="margin">
                  <wp:posOffset>431800</wp:posOffset>
                </wp:positionH>
                <wp:positionV relativeFrom="margin">
                  <wp:posOffset>1405255</wp:posOffset>
                </wp:positionV>
                <wp:extent cx="4157345" cy="577215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77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85C9E" w14:textId="77777777" w:rsidR="003E5CEA" w:rsidRPr="003E5CEA" w:rsidRDefault="003E5CEA" w:rsidP="00A73B4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Invocation</w:t>
                            </w:r>
                          </w:p>
                          <w:p w14:paraId="6455D39E" w14:textId="77777777" w:rsidR="003E5CEA" w:rsidRPr="003E5CEA" w:rsidRDefault="003E5CEA" w:rsidP="00A73B4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Sound Attention</w:t>
                            </w:r>
                          </w:p>
                          <w:p w14:paraId="4BA43368" w14:textId="77777777" w:rsidR="003E5CEA" w:rsidRPr="003E5CEA" w:rsidRDefault="003E5CEA" w:rsidP="00A73B4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National Anthem</w:t>
                            </w:r>
                          </w:p>
                          <w:p w14:paraId="755502E8" w14:textId="25F3670F" w:rsidR="003E5CEA" w:rsidRPr="003E5CEA" w:rsidRDefault="003E5CEA" w:rsidP="00A73B4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Awards &amp; Retirement of Marine</w:t>
                            </w:r>
                          </w:p>
                          <w:p w14:paraId="595D6E39" w14:textId="77777777" w:rsidR="003E5CEA" w:rsidRPr="003E5CEA" w:rsidRDefault="003E5CEA" w:rsidP="00A73B4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Retiring Officer Remarks</w:t>
                            </w:r>
                          </w:p>
                          <w:p w14:paraId="705A68EE" w14:textId="77777777" w:rsidR="003E5CEA" w:rsidRPr="003E5CEA" w:rsidRDefault="003E5CEA" w:rsidP="00A73B4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Remark by Marine</w:t>
                            </w:r>
                          </w:p>
                          <w:p w14:paraId="577865B3" w14:textId="77777777" w:rsidR="003E5CEA" w:rsidRPr="003E5CEA" w:rsidRDefault="003E5CEA" w:rsidP="00A73B4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Anchors Aweigh</w:t>
                            </w:r>
                          </w:p>
                          <w:p w14:paraId="40E26BF4" w14:textId="77777777" w:rsidR="003E5CEA" w:rsidRPr="003E5CEA" w:rsidRDefault="003E5CEA" w:rsidP="00A73B4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Marine’s Hymn</w:t>
                            </w:r>
                          </w:p>
                          <w:p w14:paraId="49544702" w14:textId="77777777" w:rsidR="003E5CEA" w:rsidRPr="003E5CEA" w:rsidRDefault="003E5CEA" w:rsidP="00A73B4A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Conclusion of Ceremony</w:t>
                            </w:r>
                          </w:p>
                          <w:p w14:paraId="6FDA491C" w14:textId="4134E9A0" w:rsidR="00693CB0" w:rsidRPr="00A819B7" w:rsidRDefault="003E5CEA" w:rsidP="00A73B4A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Presentation of Old Glory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pt;margin-top:110.65pt;width:327.35pt;height:454.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pBUNQCAAAY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" filled="f" stroked="f">
                <v:textbox>
                  <w:txbxContent>
                    <w:p w14:paraId="22885C9E" w14:textId="77777777" w:rsidR="003E5CEA" w:rsidRPr="003E5CEA" w:rsidRDefault="003E5CEA" w:rsidP="00A73B4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Invocation</w:t>
                      </w:r>
                    </w:p>
                    <w:p w14:paraId="6455D39E" w14:textId="77777777" w:rsidR="003E5CEA" w:rsidRPr="003E5CEA" w:rsidRDefault="003E5CEA" w:rsidP="00A73B4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Sound Attention</w:t>
                      </w:r>
                    </w:p>
                    <w:p w14:paraId="4BA43368" w14:textId="77777777" w:rsidR="003E5CEA" w:rsidRPr="003E5CEA" w:rsidRDefault="003E5CEA" w:rsidP="00A73B4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National Anthem</w:t>
                      </w:r>
                    </w:p>
                    <w:p w14:paraId="755502E8" w14:textId="25F3670F" w:rsidR="003E5CEA" w:rsidRPr="003E5CEA" w:rsidRDefault="003E5CEA" w:rsidP="00A73B4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Awards &amp; Retirement of Marine</w:t>
                      </w:r>
                    </w:p>
                    <w:p w14:paraId="595D6E39" w14:textId="77777777" w:rsidR="003E5CEA" w:rsidRPr="003E5CEA" w:rsidRDefault="003E5CEA" w:rsidP="00A73B4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Retiring Officer Remarks</w:t>
                      </w:r>
                    </w:p>
                    <w:p w14:paraId="705A68EE" w14:textId="77777777" w:rsidR="003E5CEA" w:rsidRPr="003E5CEA" w:rsidRDefault="003E5CEA" w:rsidP="00A73B4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Remark by Marine</w:t>
                      </w:r>
                    </w:p>
                    <w:p w14:paraId="577865B3" w14:textId="77777777" w:rsidR="003E5CEA" w:rsidRPr="003E5CEA" w:rsidRDefault="003E5CEA" w:rsidP="00A73B4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Anchors Aweigh</w:t>
                      </w:r>
                    </w:p>
                    <w:p w14:paraId="40E26BF4" w14:textId="77777777" w:rsidR="003E5CEA" w:rsidRPr="003E5CEA" w:rsidRDefault="003E5CEA" w:rsidP="00A73B4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Marine’s Hymn</w:t>
                      </w:r>
                    </w:p>
                    <w:p w14:paraId="49544702" w14:textId="77777777" w:rsidR="003E5CEA" w:rsidRPr="003E5CEA" w:rsidRDefault="003E5CEA" w:rsidP="00A73B4A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Conclusion of Ceremony</w:t>
                      </w:r>
                    </w:p>
                    <w:p w14:paraId="6FDA491C" w14:textId="4134E9A0" w:rsidR="00693CB0" w:rsidRPr="00A819B7" w:rsidRDefault="003E5CEA" w:rsidP="00A73B4A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Presentation of Old Glory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42880B05" w:rsidR="00E82608" w:rsidRDefault="00A73B4A">
      <w:r>
        <w:rPr>
          <w:noProof/>
        </w:rPr>
        <w:drawing>
          <wp:anchor distT="0" distB="0" distL="114300" distR="114300" simplePos="0" relativeHeight="251672576" behindDoc="0" locked="0" layoutInCell="1" allowOverlap="1" wp14:anchorId="781B967B" wp14:editId="52DBE655">
            <wp:simplePos x="0" y="0"/>
            <wp:positionH relativeFrom="margin">
              <wp:posOffset>1161415</wp:posOffset>
            </wp:positionH>
            <wp:positionV relativeFrom="margin">
              <wp:posOffset>7204075</wp:posOffset>
            </wp:positionV>
            <wp:extent cx="2698108" cy="28321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08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B65FC" w14:textId="77777777" w:rsidR="00E82608" w:rsidRDefault="00E82608"/>
    <w:p w14:paraId="3FEBE09D" w14:textId="77777777" w:rsidR="00E82608" w:rsidRDefault="00E82608"/>
    <w:p w14:paraId="194D2A62" w14:textId="77777777" w:rsidR="00A73B4A" w:rsidRDefault="00A73B4A" w:rsidP="00A73B4A"/>
    <w:p w14:paraId="405FC1B3" w14:textId="77777777" w:rsidR="00A73B4A" w:rsidRDefault="00A73B4A" w:rsidP="00A73B4A"/>
    <w:p w14:paraId="3496D089" w14:textId="77777777" w:rsidR="00A73B4A" w:rsidRDefault="00A73B4A" w:rsidP="00A73B4A">
      <w:r>
        <w:rPr>
          <w:noProof/>
        </w:rPr>
        <w:drawing>
          <wp:anchor distT="0" distB="0" distL="114300" distR="114300" simplePos="0" relativeHeight="251750400" behindDoc="0" locked="0" layoutInCell="1" allowOverlap="1" wp14:anchorId="2651FA56" wp14:editId="31FD7DEC">
            <wp:simplePos x="0" y="0"/>
            <wp:positionH relativeFrom="column">
              <wp:posOffset>431800</wp:posOffset>
            </wp:positionH>
            <wp:positionV relativeFrom="paragraph">
              <wp:posOffset>66040</wp:posOffset>
            </wp:positionV>
            <wp:extent cx="1785620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1" y="21467"/>
                <wp:lineTo x="21201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D4A7EA" wp14:editId="4D3AAC66">
                <wp:simplePos x="0" y="0"/>
                <wp:positionH relativeFrom="column">
                  <wp:posOffset>2277110</wp:posOffset>
                </wp:positionH>
                <wp:positionV relativeFrom="paragraph">
                  <wp:posOffset>28575</wp:posOffset>
                </wp:positionV>
                <wp:extent cx="2251075" cy="583565"/>
                <wp:effectExtent l="0" t="0" r="9525" b="635"/>
                <wp:wrapThrough wrapText="bothSides">
                  <wp:wrapPolygon edited="0">
                    <wp:start x="0" y="0"/>
                    <wp:lineTo x="0" y="20683"/>
                    <wp:lineTo x="21448" y="20683"/>
                    <wp:lineTo x="21448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07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EB59D" w14:textId="77777777" w:rsidR="00A73B4A" w:rsidRPr="00DD7EF3" w:rsidRDefault="00A73B4A" w:rsidP="00A73B4A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20A25EB" w14:textId="77777777" w:rsidR="00A73B4A" w:rsidRPr="00DD7EF3" w:rsidRDefault="00A73B4A" w:rsidP="00A73B4A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3A5D9910" w14:textId="77777777" w:rsidR="00A73B4A" w:rsidRPr="00DD7EF3" w:rsidRDefault="00A73B4A" w:rsidP="00A73B4A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33C5DBD9" w14:textId="77777777" w:rsidR="00A73B4A" w:rsidRPr="00350F94" w:rsidRDefault="00A73B4A" w:rsidP="00A73B4A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3" type="#_x0000_t202" style="position:absolute;margin-left:179.3pt;margin-top:2.25pt;width:177.25pt;height:45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" filled="f" stroked="f">
                <v:textbox inset="0,0,0,0">
                  <w:txbxContent>
                    <w:p w14:paraId="527EB59D" w14:textId="77777777" w:rsidR="00A73B4A" w:rsidRPr="00DD7EF3" w:rsidRDefault="00A73B4A" w:rsidP="00A73B4A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20A25EB" w14:textId="77777777" w:rsidR="00A73B4A" w:rsidRPr="00DD7EF3" w:rsidRDefault="00A73B4A" w:rsidP="00A73B4A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3A5D9910" w14:textId="77777777" w:rsidR="00A73B4A" w:rsidRPr="00DD7EF3" w:rsidRDefault="00A73B4A" w:rsidP="00A73B4A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33C5DBD9" w14:textId="77777777" w:rsidR="00A73B4A" w:rsidRPr="00350F94" w:rsidRDefault="00A73B4A" w:rsidP="00A73B4A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8CAEFD0" w14:textId="77777777" w:rsidR="00A73B4A" w:rsidRDefault="00A73B4A" w:rsidP="00A73B4A"/>
    <w:p w14:paraId="3C5EC273" w14:textId="77777777" w:rsidR="00A73B4A" w:rsidRDefault="00A73B4A" w:rsidP="00A73B4A"/>
    <w:p w14:paraId="1A567EFC" w14:textId="77777777" w:rsidR="00A73B4A" w:rsidRDefault="00A73B4A" w:rsidP="00A73B4A">
      <w:r>
        <w:rPr>
          <w:noProof/>
        </w:rPr>
        <w:drawing>
          <wp:anchor distT="0" distB="0" distL="114300" distR="114300" simplePos="0" relativeHeight="251742208" behindDoc="0" locked="0" layoutInCell="1" allowOverlap="1" wp14:anchorId="5EF4B093" wp14:editId="6C26EA57">
            <wp:simplePos x="0" y="0"/>
            <wp:positionH relativeFrom="column">
              <wp:posOffset>2350770</wp:posOffset>
            </wp:positionH>
            <wp:positionV relativeFrom="paragraph">
              <wp:posOffset>9525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24EC9" w14:textId="77777777" w:rsidR="00A73B4A" w:rsidRDefault="00A73B4A" w:rsidP="00A73B4A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BF8FDDF" wp14:editId="0A302E01">
                <wp:simplePos x="0" y="0"/>
                <wp:positionH relativeFrom="column">
                  <wp:posOffset>338455</wp:posOffset>
                </wp:positionH>
                <wp:positionV relativeFrom="paragraph">
                  <wp:posOffset>53340</wp:posOffset>
                </wp:positionV>
                <wp:extent cx="4326466" cy="6189133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466" cy="6189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488FCFED" w14:textId="77777777" w:rsidR="00A73B4A" w:rsidRPr="00763B73" w:rsidRDefault="00A73B4A" w:rsidP="00A73B4A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028847F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D6FEE54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A16DF77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A878EA1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D778B62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E2B00B9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2C7960B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DD3FFDC" w14:textId="77777777" w:rsidR="00A73B4A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390B68EC" w14:textId="77777777" w:rsidR="00A73B4A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5C502F3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20ED640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E3E5B5F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9442ABE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728B60E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FDD1AD0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05A94B2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E0769AD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D6DD2BC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093A5BAE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4" type="#_x0000_t202" style="position:absolute;margin-left:26.65pt;margin-top:4.2pt;width:340.65pt;height:487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UX0tUCAAAZBgAADgAAAGRycy9lMm9Eb2MueG1srFRNb9swDL0P2H8QdE9tp27W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" filled="f" stroked="f">
                <v:textbox style="mso-next-textbox:#Text Box 29">
                  <w:txbxContent>
                    <w:p w14:paraId="488FCFED" w14:textId="77777777" w:rsidR="00A73B4A" w:rsidRPr="00763B73" w:rsidRDefault="00A73B4A" w:rsidP="00A73B4A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028847F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D6FEE54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A16DF77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A878EA1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D778B62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E2B00B9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2C7960B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DD3FFDC" w14:textId="77777777" w:rsidR="00A73B4A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390B68EC" w14:textId="77777777" w:rsidR="00A73B4A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5C502F3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20ED640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E3E5B5F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9442ABE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728B60E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FDD1AD0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05A94B2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E0769AD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D6DD2BC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093A5BAE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7A52234" w14:textId="77777777" w:rsidR="00A73B4A" w:rsidRDefault="00A73B4A" w:rsidP="00A73B4A"/>
    <w:p w14:paraId="651DECAC" w14:textId="77777777" w:rsidR="00A73B4A" w:rsidRDefault="00A73B4A" w:rsidP="00A73B4A"/>
    <w:p w14:paraId="480D73C4" w14:textId="77777777" w:rsidR="00A73B4A" w:rsidRDefault="00A73B4A" w:rsidP="00A73B4A"/>
    <w:p w14:paraId="471F0955" w14:textId="77777777" w:rsidR="00A73B4A" w:rsidRDefault="00A73B4A" w:rsidP="00A73B4A"/>
    <w:p w14:paraId="0CB5E7A3" w14:textId="77777777" w:rsidR="00A73B4A" w:rsidRDefault="00A73B4A" w:rsidP="00A73B4A"/>
    <w:p w14:paraId="3983FEF4" w14:textId="77777777" w:rsidR="00A73B4A" w:rsidRDefault="00A73B4A" w:rsidP="00A73B4A"/>
    <w:p w14:paraId="17D8ACF6" w14:textId="77777777" w:rsidR="00A73B4A" w:rsidRDefault="00A73B4A" w:rsidP="00A73B4A"/>
    <w:p w14:paraId="6E70166E" w14:textId="77777777" w:rsidR="00A73B4A" w:rsidRDefault="00A73B4A" w:rsidP="00A73B4A"/>
    <w:p w14:paraId="5D197B96" w14:textId="77777777" w:rsidR="00A73B4A" w:rsidRDefault="00A73B4A" w:rsidP="00A73B4A"/>
    <w:p w14:paraId="35A70CA0" w14:textId="77777777" w:rsidR="00A73B4A" w:rsidRDefault="00A73B4A" w:rsidP="00A73B4A"/>
    <w:p w14:paraId="649C1583" w14:textId="77777777" w:rsidR="00A73B4A" w:rsidRDefault="00A73B4A" w:rsidP="00A73B4A"/>
    <w:p w14:paraId="52F2360E" w14:textId="77777777" w:rsidR="00A73B4A" w:rsidRDefault="00A73B4A" w:rsidP="00A73B4A"/>
    <w:p w14:paraId="31108D68" w14:textId="77777777" w:rsidR="00A73B4A" w:rsidRDefault="00A73B4A" w:rsidP="00A73B4A"/>
    <w:p w14:paraId="630D8BD9" w14:textId="77777777" w:rsidR="00A73B4A" w:rsidRDefault="00A73B4A" w:rsidP="00A73B4A"/>
    <w:p w14:paraId="19BADF19" w14:textId="77777777" w:rsidR="00A73B4A" w:rsidRDefault="00A73B4A" w:rsidP="00A73B4A"/>
    <w:p w14:paraId="310D7EB3" w14:textId="77777777" w:rsidR="00A73B4A" w:rsidRDefault="00A73B4A" w:rsidP="00A73B4A"/>
    <w:p w14:paraId="6DC270D7" w14:textId="77777777" w:rsidR="00A73B4A" w:rsidRDefault="00A73B4A" w:rsidP="00A73B4A"/>
    <w:p w14:paraId="576FE3D0" w14:textId="77777777" w:rsidR="00A73B4A" w:rsidRDefault="00A73B4A" w:rsidP="00A73B4A"/>
    <w:p w14:paraId="7A837834" w14:textId="77777777" w:rsidR="00A73B4A" w:rsidRDefault="00A73B4A" w:rsidP="00A73B4A"/>
    <w:p w14:paraId="20A75456" w14:textId="77777777" w:rsidR="00A73B4A" w:rsidRDefault="00A73B4A" w:rsidP="00A73B4A"/>
    <w:p w14:paraId="4E5B1B04" w14:textId="77777777" w:rsidR="00A73B4A" w:rsidRDefault="00A73B4A" w:rsidP="00A73B4A"/>
    <w:p w14:paraId="18285600" w14:textId="77777777" w:rsidR="00A73B4A" w:rsidRDefault="00A73B4A" w:rsidP="00A73B4A"/>
    <w:p w14:paraId="5E7806E7" w14:textId="77777777" w:rsidR="00A73B4A" w:rsidRDefault="00A73B4A" w:rsidP="00A73B4A"/>
    <w:p w14:paraId="3DADC201" w14:textId="77777777" w:rsidR="00A73B4A" w:rsidRDefault="00A73B4A" w:rsidP="00A73B4A"/>
    <w:p w14:paraId="4DF88464" w14:textId="77777777" w:rsidR="00A73B4A" w:rsidRDefault="00A73B4A" w:rsidP="00A73B4A"/>
    <w:p w14:paraId="51FBDCF9" w14:textId="77777777" w:rsidR="00A73B4A" w:rsidRDefault="00A73B4A" w:rsidP="00A73B4A"/>
    <w:p w14:paraId="465924D5" w14:textId="77777777" w:rsidR="00A73B4A" w:rsidRDefault="00A73B4A" w:rsidP="00A73B4A"/>
    <w:p w14:paraId="64E6DA31" w14:textId="77777777" w:rsidR="00A73B4A" w:rsidRDefault="00A73B4A" w:rsidP="00A73B4A"/>
    <w:p w14:paraId="074D6957" w14:textId="77777777" w:rsidR="00A73B4A" w:rsidRDefault="00A73B4A" w:rsidP="00A73B4A"/>
    <w:p w14:paraId="3FCED26C" w14:textId="77777777" w:rsidR="00A73B4A" w:rsidRDefault="00A73B4A" w:rsidP="00A73B4A"/>
    <w:p w14:paraId="7C6B4C54" w14:textId="77777777" w:rsidR="00A73B4A" w:rsidRDefault="00A73B4A" w:rsidP="00A73B4A"/>
    <w:p w14:paraId="3B5C1D37" w14:textId="77777777" w:rsidR="00A73B4A" w:rsidRDefault="00A73B4A" w:rsidP="00A73B4A"/>
    <w:p w14:paraId="57D993A2" w14:textId="77777777" w:rsidR="00A73B4A" w:rsidRDefault="00A73B4A" w:rsidP="00A73B4A"/>
    <w:p w14:paraId="510180B9" w14:textId="77777777" w:rsidR="00A73B4A" w:rsidRDefault="00A73B4A" w:rsidP="00A73B4A"/>
    <w:p w14:paraId="41B40F00" w14:textId="77777777" w:rsidR="00A73B4A" w:rsidRDefault="00A73B4A" w:rsidP="00A73B4A"/>
    <w:p w14:paraId="33B04C04" w14:textId="77777777" w:rsidR="00A73B4A" w:rsidRDefault="00A73B4A" w:rsidP="00A73B4A"/>
    <w:p w14:paraId="0D610734" w14:textId="77777777" w:rsidR="00A73B4A" w:rsidRDefault="00A73B4A" w:rsidP="00A73B4A"/>
    <w:p w14:paraId="5E5E0FE2" w14:textId="77777777" w:rsidR="00A73B4A" w:rsidRDefault="00A73B4A" w:rsidP="00A73B4A"/>
    <w:p w14:paraId="59944191" w14:textId="77777777" w:rsidR="00A73B4A" w:rsidRDefault="00A73B4A" w:rsidP="00A73B4A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61959B" wp14:editId="3BB552D2">
                <wp:simplePos x="0" y="0"/>
                <wp:positionH relativeFrom="column">
                  <wp:posOffset>414020</wp:posOffset>
                </wp:positionH>
                <wp:positionV relativeFrom="paragraph">
                  <wp:posOffset>29845</wp:posOffset>
                </wp:positionV>
                <wp:extent cx="4233545" cy="699325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545" cy="699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32.6pt;margin-top:2.35pt;width:333.35pt;height:550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7A44A2B" w14:textId="77777777" w:rsidR="00A73B4A" w:rsidRDefault="00A73B4A" w:rsidP="00A73B4A"/>
    <w:p w14:paraId="64BE1C13" w14:textId="77777777" w:rsidR="00A73B4A" w:rsidRDefault="00A73B4A" w:rsidP="00A73B4A"/>
    <w:p w14:paraId="6C47F78A" w14:textId="77777777" w:rsidR="00A73B4A" w:rsidRDefault="00A73B4A" w:rsidP="00A73B4A"/>
    <w:p w14:paraId="1FF065E4" w14:textId="77777777" w:rsidR="00A73B4A" w:rsidRDefault="00A73B4A" w:rsidP="00A73B4A"/>
    <w:p w14:paraId="64819FF0" w14:textId="77777777" w:rsidR="00A73B4A" w:rsidRDefault="00A73B4A" w:rsidP="00A73B4A"/>
    <w:p w14:paraId="5BE1984C" w14:textId="77777777" w:rsidR="00A73B4A" w:rsidRDefault="00A73B4A" w:rsidP="00A73B4A"/>
    <w:p w14:paraId="789C7AD7" w14:textId="77777777" w:rsidR="00A73B4A" w:rsidRDefault="00A73B4A" w:rsidP="00A73B4A"/>
    <w:p w14:paraId="26218524" w14:textId="77777777" w:rsidR="00A73B4A" w:rsidRDefault="00A73B4A" w:rsidP="00A73B4A"/>
    <w:p w14:paraId="6EFD7371" w14:textId="77777777" w:rsidR="00A73B4A" w:rsidRDefault="00A73B4A" w:rsidP="00A73B4A"/>
    <w:p w14:paraId="0C42AD31" w14:textId="77777777" w:rsidR="00A73B4A" w:rsidRDefault="00A73B4A" w:rsidP="00A73B4A"/>
    <w:p w14:paraId="74FADD15" w14:textId="77777777" w:rsidR="00A73B4A" w:rsidRDefault="00A73B4A" w:rsidP="00A73B4A"/>
    <w:p w14:paraId="570055E1" w14:textId="77777777" w:rsidR="00A73B4A" w:rsidRDefault="00A73B4A" w:rsidP="00A73B4A"/>
    <w:p w14:paraId="42EB7E44" w14:textId="77777777" w:rsidR="00A73B4A" w:rsidRDefault="00A73B4A" w:rsidP="00A73B4A"/>
    <w:p w14:paraId="5F57D543" w14:textId="77777777" w:rsidR="00A73B4A" w:rsidRDefault="00A73B4A" w:rsidP="00A73B4A"/>
    <w:p w14:paraId="479D4E05" w14:textId="77777777" w:rsidR="00A73B4A" w:rsidRDefault="00A73B4A" w:rsidP="00A73B4A"/>
    <w:p w14:paraId="78C6F81F" w14:textId="77777777" w:rsidR="00A73B4A" w:rsidRDefault="00A73B4A" w:rsidP="00A73B4A"/>
    <w:p w14:paraId="0429A318" w14:textId="77777777" w:rsidR="00A73B4A" w:rsidRDefault="00A73B4A" w:rsidP="00A73B4A"/>
    <w:p w14:paraId="4C627D80" w14:textId="77777777" w:rsidR="00A73B4A" w:rsidRDefault="00A73B4A" w:rsidP="00A73B4A"/>
    <w:p w14:paraId="797570A9" w14:textId="77777777" w:rsidR="00A73B4A" w:rsidRDefault="00A73B4A" w:rsidP="00A73B4A"/>
    <w:p w14:paraId="29700971" w14:textId="77777777" w:rsidR="00A73B4A" w:rsidRDefault="00A73B4A" w:rsidP="00A73B4A"/>
    <w:p w14:paraId="4A270C3E" w14:textId="77777777" w:rsidR="00A73B4A" w:rsidRDefault="00A73B4A" w:rsidP="00A73B4A"/>
    <w:p w14:paraId="570D7858" w14:textId="77777777" w:rsidR="00A73B4A" w:rsidRDefault="00A73B4A" w:rsidP="00A73B4A"/>
    <w:p w14:paraId="3ACEAF4C" w14:textId="77777777" w:rsidR="00A73B4A" w:rsidRDefault="00A73B4A" w:rsidP="00A73B4A"/>
    <w:p w14:paraId="2627BC98" w14:textId="77777777" w:rsidR="00A73B4A" w:rsidRDefault="00A73B4A" w:rsidP="00A73B4A"/>
    <w:p w14:paraId="5D7ADFB8" w14:textId="77777777" w:rsidR="00A73B4A" w:rsidRDefault="00A73B4A" w:rsidP="00A73B4A"/>
    <w:p w14:paraId="4DE58124" w14:textId="77777777" w:rsidR="00A73B4A" w:rsidRDefault="00A73B4A" w:rsidP="00A73B4A"/>
    <w:p w14:paraId="7898201C" w14:textId="77777777" w:rsidR="00A73B4A" w:rsidRDefault="00A73B4A" w:rsidP="00A73B4A"/>
    <w:p w14:paraId="7F14D0CC" w14:textId="77777777" w:rsidR="00A73B4A" w:rsidRDefault="00A73B4A" w:rsidP="00A73B4A"/>
    <w:p w14:paraId="5C9B2169" w14:textId="77777777" w:rsidR="00A73B4A" w:rsidRDefault="00A73B4A" w:rsidP="00A73B4A"/>
    <w:p w14:paraId="465DAA5C" w14:textId="77777777" w:rsidR="00A73B4A" w:rsidRDefault="00A73B4A" w:rsidP="00A73B4A"/>
    <w:p w14:paraId="125D76DF" w14:textId="77777777" w:rsidR="00A73B4A" w:rsidRDefault="00A73B4A" w:rsidP="00A73B4A"/>
    <w:p w14:paraId="26A60E9F" w14:textId="77777777" w:rsidR="00A73B4A" w:rsidRDefault="00A73B4A" w:rsidP="00A73B4A"/>
    <w:p w14:paraId="4B8BB9C9" w14:textId="77777777" w:rsidR="00A73B4A" w:rsidRDefault="00A73B4A" w:rsidP="00A73B4A"/>
    <w:p w14:paraId="4A632D8F" w14:textId="77777777" w:rsidR="00A73B4A" w:rsidRDefault="00A73B4A" w:rsidP="00A73B4A"/>
    <w:p w14:paraId="59D7A31C" w14:textId="77777777" w:rsidR="00A73B4A" w:rsidRDefault="00A73B4A" w:rsidP="00A73B4A"/>
    <w:p w14:paraId="4099530C" w14:textId="77777777" w:rsidR="00A73B4A" w:rsidRDefault="00A73B4A" w:rsidP="00A73B4A"/>
    <w:p w14:paraId="5513C016" w14:textId="77777777" w:rsidR="00A73B4A" w:rsidRDefault="00A73B4A" w:rsidP="00A73B4A"/>
    <w:p w14:paraId="71BCE5D4" w14:textId="77777777" w:rsidR="00A73B4A" w:rsidRDefault="00A73B4A" w:rsidP="00A73B4A"/>
    <w:p w14:paraId="76C9EE0C" w14:textId="77777777" w:rsidR="00A73B4A" w:rsidRDefault="00A73B4A" w:rsidP="00A73B4A"/>
    <w:p w14:paraId="3BBE4243" w14:textId="77777777" w:rsidR="00A73B4A" w:rsidRDefault="00A73B4A" w:rsidP="00A73B4A"/>
    <w:p w14:paraId="0D00E094" w14:textId="77777777" w:rsidR="00A73B4A" w:rsidRDefault="00A73B4A" w:rsidP="00A73B4A"/>
    <w:p w14:paraId="75B4583E" w14:textId="77777777" w:rsidR="00A73B4A" w:rsidRDefault="00A73B4A" w:rsidP="00A73B4A"/>
    <w:p w14:paraId="22AA317F" w14:textId="77777777" w:rsidR="00A73B4A" w:rsidRDefault="00A73B4A" w:rsidP="00A73B4A">
      <w:r>
        <w:rPr>
          <w:noProof/>
        </w:rPr>
        <w:drawing>
          <wp:anchor distT="0" distB="0" distL="114300" distR="114300" simplePos="0" relativeHeight="251749376" behindDoc="0" locked="0" layoutInCell="1" allowOverlap="1" wp14:anchorId="36371157" wp14:editId="79A10248">
            <wp:simplePos x="0" y="0"/>
            <wp:positionH relativeFrom="column">
              <wp:posOffset>464185</wp:posOffset>
            </wp:positionH>
            <wp:positionV relativeFrom="paragraph">
              <wp:posOffset>107950</wp:posOffset>
            </wp:positionV>
            <wp:extent cx="1784985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8" y="21467"/>
                <wp:lineTo x="21208" y="0"/>
                <wp:lineTo x="0" y="0"/>
              </wp:wrapPolygon>
            </wp:wrapThrough>
            <wp:docPr id="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laceholder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E16F88" wp14:editId="5380731F">
                <wp:simplePos x="0" y="0"/>
                <wp:positionH relativeFrom="column">
                  <wp:posOffset>2310035</wp:posOffset>
                </wp:positionH>
                <wp:positionV relativeFrom="paragraph">
                  <wp:posOffset>70485</wp:posOffset>
                </wp:positionV>
                <wp:extent cx="2250965" cy="583529"/>
                <wp:effectExtent l="0" t="0" r="10160" b="1270"/>
                <wp:wrapThrough wrapText="bothSides">
                  <wp:wrapPolygon edited="0">
                    <wp:start x="0" y="0"/>
                    <wp:lineTo x="0" y="20706"/>
                    <wp:lineTo x="21454" y="20706"/>
                    <wp:lineTo x="21454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965" cy="583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2">
                        <w:txbxContent>
                          <w:p w14:paraId="1EDBCC79" w14:textId="77777777" w:rsidR="00A73B4A" w:rsidRPr="00DD7EF3" w:rsidRDefault="00A73B4A" w:rsidP="00A73B4A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71400284" w14:textId="77777777" w:rsidR="00A73B4A" w:rsidRPr="00DD7EF3" w:rsidRDefault="00A73B4A" w:rsidP="00A73B4A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3FAD6383" w14:textId="77777777" w:rsidR="00A73B4A" w:rsidRPr="00DD7EF3" w:rsidRDefault="00A73B4A" w:rsidP="00A73B4A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79CF5F3E" w14:textId="77777777" w:rsidR="00A73B4A" w:rsidRPr="00350F94" w:rsidRDefault="00A73B4A" w:rsidP="00A73B4A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6" type="#_x0000_t202" style="position:absolute;margin-left:181.9pt;margin-top:5.55pt;width:177.25pt;height:45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" filled="f" stroked="f">
                <v:textbox inset="0,0,0,0">
                  <w:txbxContent>
                    <w:p w14:paraId="1EDBCC79" w14:textId="77777777" w:rsidR="00A73B4A" w:rsidRPr="00DD7EF3" w:rsidRDefault="00A73B4A" w:rsidP="00A73B4A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71400284" w14:textId="77777777" w:rsidR="00A73B4A" w:rsidRPr="00DD7EF3" w:rsidRDefault="00A73B4A" w:rsidP="00A73B4A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3FAD6383" w14:textId="77777777" w:rsidR="00A73B4A" w:rsidRPr="00DD7EF3" w:rsidRDefault="00A73B4A" w:rsidP="00A73B4A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79CF5F3E" w14:textId="77777777" w:rsidR="00A73B4A" w:rsidRPr="00350F94" w:rsidRDefault="00A73B4A" w:rsidP="00A73B4A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639890F" w14:textId="77777777" w:rsidR="00A73B4A" w:rsidRDefault="00A73B4A" w:rsidP="00A73B4A"/>
    <w:p w14:paraId="184BFFEF" w14:textId="77777777" w:rsidR="00A73B4A" w:rsidRDefault="00A73B4A" w:rsidP="00A73B4A"/>
    <w:p w14:paraId="36A6347D" w14:textId="77777777" w:rsidR="00A73B4A" w:rsidRDefault="00A73B4A" w:rsidP="00A73B4A">
      <w:r>
        <w:rPr>
          <w:noProof/>
        </w:rPr>
        <w:drawing>
          <wp:anchor distT="0" distB="0" distL="114300" distR="114300" simplePos="0" relativeHeight="251746304" behindDoc="0" locked="0" layoutInCell="1" allowOverlap="1" wp14:anchorId="01CD4761" wp14:editId="3B3802EB">
            <wp:simplePos x="0" y="0"/>
            <wp:positionH relativeFrom="column">
              <wp:posOffset>2383692</wp:posOffset>
            </wp:positionH>
            <wp:positionV relativeFrom="paragraph">
              <wp:posOffset>51403</wp:posOffset>
            </wp:positionV>
            <wp:extent cx="2120162" cy="156835"/>
            <wp:effectExtent l="0" t="0" r="0" b="0"/>
            <wp:wrapThrough wrapText="bothSides">
              <wp:wrapPolygon edited="0">
                <wp:start x="11505" y="21600"/>
                <wp:lineTo x="21600" y="21600"/>
                <wp:lineTo x="21600" y="11063"/>
                <wp:lineTo x="13576" y="4039"/>
                <wp:lineTo x="8399" y="4039"/>
                <wp:lineTo x="375" y="11063"/>
                <wp:lineTo x="375" y="21600"/>
                <wp:lineTo x="10470" y="21600"/>
                <wp:lineTo x="11505" y="2160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162" cy="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86FE3" w14:textId="77777777" w:rsidR="00A73B4A" w:rsidRDefault="00A73B4A" w:rsidP="00A73B4A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ED4D16E" wp14:editId="7573548E">
                <wp:simplePos x="0" y="0"/>
                <wp:positionH relativeFrom="column">
                  <wp:posOffset>371475</wp:posOffset>
                </wp:positionH>
                <wp:positionV relativeFrom="paragraph">
                  <wp:posOffset>95205</wp:posOffset>
                </wp:positionV>
                <wp:extent cx="4326255" cy="6188755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255" cy="618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1">
                        <w:txbxContent>
                          <w:p w14:paraId="2385D8BE" w14:textId="77777777" w:rsidR="00A73B4A" w:rsidRPr="00763B73" w:rsidRDefault="00A73B4A" w:rsidP="00A73B4A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0D8B761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4FFF394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A3071D3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F8B6546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1B8FC0E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0AA85D2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8DC8FDF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0883BE5" w14:textId="77777777" w:rsidR="00A73B4A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56EB0E3" w14:textId="77777777" w:rsidR="00A73B4A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284AF22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73F8DCF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C300B99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A39DEC7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92424E0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AA78223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7384D9B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6062BCB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5CAE794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04231AFF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1CF506C" w14:textId="77777777" w:rsidR="00A73B4A" w:rsidRPr="00763B73" w:rsidRDefault="00A73B4A" w:rsidP="00A73B4A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7" type="#_x0000_t202" style="position:absolute;margin-left:29.25pt;margin-top:7.5pt;width:340.65pt;height:487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3L8NQCAAAZ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" filled="f" stroked="f">
                <v:textbox style="mso-next-textbox:#Text Box 37">
                  <w:txbxContent>
                    <w:p w14:paraId="2385D8BE" w14:textId="77777777" w:rsidR="00A73B4A" w:rsidRPr="00763B73" w:rsidRDefault="00A73B4A" w:rsidP="00A73B4A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0D8B761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4FFF394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A3071D3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F8B6546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1B8FC0E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0AA85D2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8DC8FDF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0883BE5" w14:textId="77777777" w:rsidR="00A73B4A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56EB0E3" w14:textId="77777777" w:rsidR="00A73B4A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284AF22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73F8DCF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C300B99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A39DEC7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92424E0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AA78223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7384D9B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6062BCB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5CAE794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04231AFF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1CF506C" w14:textId="77777777" w:rsidR="00A73B4A" w:rsidRPr="00763B73" w:rsidRDefault="00A73B4A" w:rsidP="00A73B4A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D290E17" w14:textId="77777777" w:rsidR="00A73B4A" w:rsidRDefault="00A73B4A" w:rsidP="00A73B4A"/>
    <w:p w14:paraId="7B0E4BCA" w14:textId="77777777" w:rsidR="00A73B4A" w:rsidRDefault="00A73B4A" w:rsidP="00A73B4A"/>
    <w:p w14:paraId="6E7E7080" w14:textId="77777777" w:rsidR="00A73B4A" w:rsidRDefault="00A73B4A" w:rsidP="00A73B4A"/>
    <w:p w14:paraId="03AEE2E7" w14:textId="77777777" w:rsidR="00A73B4A" w:rsidRDefault="00A73B4A" w:rsidP="00A73B4A"/>
    <w:p w14:paraId="674369E5" w14:textId="77777777" w:rsidR="00A73B4A" w:rsidRDefault="00A73B4A" w:rsidP="00A73B4A"/>
    <w:p w14:paraId="204255F4" w14:textId="77777777" w:rsidR="00A73B4A" w:rsidRDefault="00A73B4A" w:rsidP="00A73B4A"/>
    <w:p w14:paraId="2BE82A5D" w14:textId="77777777" w:rsidR="00A73B4A" w:rsidRDefault="00A73B4A" w:rsidP="00A73B4A"/>
    <w:p w14:paraId="04ADF885" w14:textId="77777777" w:rsidR="00A73B4A" w:rsidRDefault="00A73B4A" w:rsidP="00A73B4A"/>
    <w:p w14:paraId="2123CBC7" w14:textId="77777777" w:rsidR="00A73B4A" w:rsidRDefault="00A73B4A" w:rsidP="00A73B4A"/>
    <w:p w14:paraId="754D5360" w14:textId="77777777" w:rsidR="00A73B4A" w:rsidRDefault="00A73B4A" w:rsidP="00A73B4A"/>
    <w:p w14:paraId="32849205" w14:textId="77777777" w:rsidR="00A73B4A" w:rsidRDefault="00A73B4A" w:rsidP="00A73B4A"/>
    <w:p w14:paraId="22E2A54E" w14:textId="77777777" w:rsidR="00A73B4A" w:rsidRDefault="00A73B4A" w:rsidP="00A73B4A"/>
    <w:p w14:paraId="6BEC72DB" w14:textId="77777777" w:rsidR="00A73B4A" w:rsidRDefault="00A73B4A" w:rsidP="00A73B4A"/>
    <w:p w14:paraId="68FF2D5F" w14:textId="77777777" w:rsidR="00A73B4A" w:rsidRDefault="00A73B4A" w:rsidP="00A73B4A"/>
    <w:p w14:paraId="207C926B" w14:textId="77777777" w:rsidR="00A73B4A" w:rsidRDefault="00A73B4A" w:rsidP="00A73B4A"/>
    <w:p w14:paraId="6609E4D7" w14:textId="77777777" w:rsidR="00A73B4A" w:rsidRDefault="00A73B4A" w:rsidP="00A73B4A"/>
    <w:p w14:paraId="249D015F" w14:textId="77777777" w:rsidR="00A73B4A" w:rsidRDefault="00A73B4A" w:rsidP="00A73B4A"/>
    <w:p w14:paraId="364A5741" w14:textId="77777777" w:rsidR="00A73B4A" w:rsidRDefault="00A73B4A" w:rsidP="00A73B4A"/>
    <w:p w14:paraId="5D0225DD" w14:textId="77777777" w:rsidR="00A73B4A" w:rsidRDefault="00A73B4A" w:rsidP="00A73B4A"/>
    <w:p w14:paraId="3673738A" w14:textId="77777777" w:rsidR="00A73B4A" w:rsidRDefault="00A73B4A" w:rsidP="00A73B4A"/>
    <w:p w14:paraId="06245053" w14:textId="77777777" w:rsidR="00A73B4A" w:rsidRDefault="00A73B4A" w:rsidP="00A73B4A"/>
    <w:p w14:paraId="3A2A35CD" w14:textId="77777777" w:rsidR="00A73B4A" w:rsidRDefault="00A73B4A" w:rsidP="00A73B4A"/>
    <w:p w14:paraId="005ED56A" w14:textId="77777777" w:rsidR="00A73B4A" w:rsidRDefault="00A73B4A" w:rsidP="00A73B4A"/>
    <w:p w14:paraId="512DF21D" w14:textId="77777777" w:rsidR="00A73B4A" w:rsidRDefault="00A73B4A" w:rsidP="00A73B4A"/>
    <w:p w14:paraId="6AAE1BA0" w14:textId="77777777" w:rsidR="00A73B4A" w:rsidRDefault="00A73B4A" w:rsidP="00A73B4A"/>
    <w:p w14:paraId="3466B03A" w14:textId="77777777" w:rsidR="00A73B4A" w:rsidRDefault="00A73B4A" w:rsidP="00A73B4A"/>
    <w:p w14:paraId="62837883" w14:textId="77777777" w:rsidR="00A73B4A" w:rsidRDefault="00A73B4A" w:rsidP="00A73B4A"/>
    <w:p w14:paraId="68B31274" w14:textId="77777777" w:rsidR="00A73B4A" w:rsidRDefault="00A73B4A" w:rsidP="00A73B4A"/>
    <w:p w14:paraId="38D7D651" w14:textId="77777777" w:rsidR="00A73B4A" w:rsidRDefault="00A73B4A" w:rsidP="00A73B4A"/>
    <w:p w14:paraId="4B45A3A9" w14:textId="77777777" w:rsidR="00A73B4A" w:rsidRDefault="00A73B4A" w:rsidP="00A73B4A"/>
    <w:p w14:paraId="49A47A1D" w14:textId="77777777" w:rsidR="00A73B4A" w:rsidRDefault="00A73B4A" w:rsidP="00A73B4A"/>
    <w:p w14:paraId="45ED7DB5" w14:textId="77777777" w:rsidR="00A73B4A" w:rsidRDefault="00A73B4A" w:rsidP="00A73B4A"/>
    <w:p w14:paraId="42FC540F" w14:textId="77777777" w:rsidR="00A73B4A" w:rsidRDefault="00A73B4A" w:rsidP="00A73B4A"/>
    <w:p w14:paraId="65318BFA" w14:textId="77777777" w:rsidR="00A73B4A" w:rsidRDefault="00A73B4A" w:rsidP="00A73B4A"/>
    <w:p w14:paraId="38D3EF6E" w14:textId="77777777" w:rsidR="00A73B4A" w:rsidRDefault="00A73B4A" w:rsidP="00A73B4A"/>
    <w:p w14:paraId="3595213C" w14:textId="77777777" w:rsidR="00A73B4A" w:rsidRDefault="00A73B4A" w:rsidP="00A73B4A"/>
    <w:p w14:paraId="3528BF35" w14:textId="77777777" w:rsidR="00A73B4A" w:rsidRDefault="00A73B4A" w:rsidP="00A73B4A"/>
    <w:p w14:paraId="773C27DF" w14:textId="77777777" w:rsidR="00A73B4A" w:rsidRDefault="00A73B4A" w:rsidP="00A73B4A"/>
    <w:p w14:paraId="59D28B20" w14:textId="77777777" w:rsidR="00A73B4A" w:rsidRDefault="00A73B4A" w:rsidP="00A73B4A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7FC57E" wp14:editId="14C860FF">
                <wp:simplePos x="0" y="0"/>
                <wp:positionH relativeFrom="column">
                  <wp:posOffset>389255</wp:posOffset>
                </wp:positionH>
                <wp:positionV relativeFrom="paragraph">
                  <wp:posOffset>31115</wp:posOffset>
                </wp:positionV>
                <wp:extent cx="4250055" cy="6976745"/>
                <wp:effectExtent l="0" t="0" r="0" b="8255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055" cy="697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8" type="#_x0000_t202" style="position:absolute;margin-left:30.65pt;margin-top:2.45pt;width:334.65pt;height:549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7D3020DD" w14:textId="77777777" w:rsidR="00A73B4A" w:rsidRDefault="00A73B4A" w:rsidP="00A73B4A"/>
    <w:p w14:paraId="3A69C11C" w14:textId="77777777" w:rsidR="00A73B4A" w:rsidRDefault="00A73B4A" w:rsidP="00A73B4A"/>
    <w:p w14:paraId="06222EB6" w14:textId="77777777" w:rsidR="00A73B4A" w:rsidRDefault="00A73B4A" w:rsidP="00A73B4A"/>
    <w:p w14:paraId="68669FEE" w14:textId="77777777" w:rsidR="00A73B4A" w:rsidRDefault="00A73B4A" w:rsidP="00A73B4A"/>
    <w:p w14:paraId="441266EB" w14:textId="77777777" w:rsidR="00A73B4A" w:rsidRDefault="00A73B4A" w:rsidP="00A73B4A"/>
    <w:p w14:paraId="11033012" w14:textId="77777777" w:rsidR="00A73B4A" w:rsidRDefault="00A73B4A" w:rsidP="00A73B4A"/>
    <w:p w14:paraId="4257EF31" w14:textId="77777777" w:rsidR="00A73B4A" w:rsidRDefault="00A73B4A" w:rsidP="00A73B4A"/>
    <w:p w14:paraId="427FFDAC" w14:textId="77777777" w:rsidR="00A73B4A" w:rsidRDefault="00A73B4A" w:rsidP="00A73B4A"/>
    <w:p w14:paraId="43338547" w14:textId="77777777" w:rsidR="00A73B4A" w:rsidRDefault="00A73B4A" w:rsidP="00A73B4A"/>
    <w:p w14:paraId="2A8CCDCF" w14:textId="77777777" w:rsidR="00A73B4A" w:rsidRDefault="00A73B4A" w:rsidP="00A73B4A"/>
    <w:p w14:paraId="76C04FF1" w14:textId="77777777" w:rsidR="00A73B4A" w:rsidRDefault="00A73B4A" w:rsidP="00A73B4A"/>
    <w:p w14:paraId="4AC7D746" w14:textId="77777777" w:rsidR="00A73B4A" w:rsidRDefault="00A73B4A" w:rsidP="00A73B4A"/>
    <w:p w14:paraId="6F9A62AE" w14:textId="77777777" w:rsidR="00A73B4A" w:rsidRDefault="00A73B4A" w:rsidP="00A73B4A"/>
    <w:p w14:paraId="10C8ADA4" w14:textId="77777777" w:rsidR="00A73B4A" w:rsidRDefault="00A73B4A" w:rsidP="00A73B4A"/>
    <w:p w14:paraId="7DBA2CF0" w14:textId="77777777" w:rsidR="00A73B4A" w:rsidRDefault="00A73B4A" w:rsidP="00A73B4A"/>
    <w:p w14:paraId="6A5AF483" w14:textId="77777777" w:rsidR="00A73B4A" w:rsidRDefault="00A73B4A" w:rsidP="00A73B4A"/>
    <w:p w14:paraId="3E633336" w14:textId="77777777" w:rsidR="00A73B4A" w:rsidRDefault="00A73B4A" w:rsidP="00A73B4A"/>
    <w:p w14:paraId="7EB06E7D" w14:textId="77777777" w:rsidR="00A73B4A" w:rsidRDefault="00A73B4A" w:rsidP="00A73B4A"/>
    <w:p w14:paraId="518BA360" w14:textId="77777777" w:rsidR="00A73B4A" w:rsidRDefault="00A73B4A" w:rsidP="00A73B4A"/>
    <w:p w14:paraId="75077E5A" w14:textId="77777777" w:rsidR="00A73B4A" w:rsidRDefault="00A73B4A" w:rsidP="00A73B4A"/>
    <w:p w14:paraId="3B8732CA" w14:textId="77777777" w:rsidR="00A73B4A" w:rsidRDefault="00A73B4A" w:rsidP="00A73B4A"/>
    <w:p w14:paraId="4CB43F08" w14:textId="77777777" w:rsidR="00A73B4A" w:rsidRDefault="00A73B4A" w:rsidP="00A73B4A"/>
    <w:p w14:paraId="39E2F2F8" w14:textId="77777777" w:rsidR="00A73B4A" w:rsidRDefault="00A73B4A" w:rsidP="00A73B4A"/>
    <w:p w14:paraId="528FDE7F" w14:textId="77777777" w:rsidR="00A73B4A" w:rsidRDefault="00A73B4A" w:rsidP="00A73B4A"/>
    <w:p w14:paraId="74579622" w14:textId="77777777" w:rsidR="00A73B4A" w:rsidRDefault="00A73B4A" w:rsidP="00A73B4A"/>
    <w:p w14:paraId="5F279B0C" w14:textId="77777777" w:rsidR="00A73B4A" w:rsidRDefault="00A73B4A" w:rsidP="00A73B4A"/>
    <w:p w14:paraId="0D740F94" w14:textId="77777777" w:rsidR="00A73B4A" w:rsidRDefault="00A73B4A" w:rsidP="00A73B4A"/>
    <w:p w14:paraId="388649AD" w14:textId="77777777" w:rsidR="00A73B4A" w:rsidRDefault="00A73B4A" w:rsidP="00A73B4A"/>
    <w:p w14:paraId="12C5526F" w14:textId="77777777" w:rsidR="00A73B4A" w:rsidRDefault="00A73B4A" w:rsidP="00A73B4A"/>
    <w:p w14:paraId="36F824F9" w14:textId="77777777" w:rsidR="00A73B4A" w:rsidRDefault="00A73B4A" w:rsidP="00A73B4A"/>
    <w:p w14:paraId="68AF2438" w14:textId="77777777" w:rsidR="00A73B4A" w:rsidRDefault="00A73B4A" w:rsidP="00A73B4A"/>
    <w:p w14:paraId="220D684A" w14:textId="77777777" w:rsidR="00A73B4A" w:rsidRDefault="00A73B4A" w:rsidP="00A73B4A"/>
    <w:p w14:paraId="7766A098" w14:textId="77777777" w:rsidR="00A73B4A" w:rsidRDefault="00A73B4A" w:rsidP="00A73B4A"/>
    <w:p w14:paraId="372BCC86" w14:textId="77777777" w:rsidR="00A73B4A" w:rsidRDefault="00A73B4A" w:rsidP="00A73B4A"/>
    <w:p w14:paraId="6E1FBC10" w14:textId="77777777" w:rsidR="00A73B4A" w:rsidRDefault="00A73B4A">
      <w:bookmarkStart w:id="0" w:name="_GoBack"/>
      <w:bookmarkEnd w:id="0"/>
    </w:p>
    <w:p w14:paraId="30A32FB1" w14:textId="4208B2C8" w:rsidR="00D45CC9" w:rsidRDefault="00A73B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BF7F91" wp14:editId="0754A566">
                <wp:simplePos x="0" y="0"/>
                <wp:positionH relativeFrom="column">
                  <wp:posOffset>676910</wp:posOffset>
                </wp:positionH>
                <wp:positionV relativeFrom="paragraph">
                  <wp:posOffset>651510</wp:posOffset>
                </wp:positionV>
                <wp:extent cx="3705014" cy="6392757"/>
                <wp:effectExtent l="0" t="0" r="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014" cy="6392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6283E" w14:textId="77813A7D" w:rsidR="00A73B4A" w:rsidRPr="00EC0DF2" w:rsidRDefault="00A73B4A" w:rsidP="00A73B4A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Add photo, logo or i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nserts available for download such as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Marines’ Hymn, The Marine’s</w:t>
                            </w: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 xml:space="preserve"> Prayer, The Watch, Old Glory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, etc.</w:t>
                            </w:r>
                          </w:p>
                          <w:p w14:paraId="22B2D7AC" w14:textId="77777777" w:rsidR="00A73B4A" w:rsidRPr="00A30837" w:rsidRDefault="00A73B4A" w:rsidP="00A73B4A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margin-left:53.3pt;margin-top:51.3pt;width:291.75pt;height:503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NxodMCAAAX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" filled="f" stroked="f">
                <v:textbox>
                  <w:txbxContent>
                    <w:p w14:paraId="7236283E" w14:textId="77813A7D" w:rsidR="00A73B4A" w:rsidRPr="00EC0DF2" w:rsidRDefault="00A73B4A" w:rsidP="00A73B4A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>Add photo, logo or i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nserts available for download such as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Marines’ Hymn, The Marine’s</w:t>
                      </w: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 xml:space="preserve"> Prayer, The Watch, Old Glory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, etc.</w:t>
                      </w:r>
                    </w:p>
                    <w:p w14:paraId="22B2D7AC" w14:textId="77777777" w:rsidR="00A73B4A" w:rsidRPr="00A30837" w:rsidRDefault="00A73B4A" w:rsidP="00A73B4A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3CC">
        <w:rPr>
          <w:noProof/>
        </w:rPr>
        <w:drawing>
          <wp:inline distT="0" distB="0" distL="0" distR="0" wp14:anchorId="688E8178" wp14:editId="3485B1F2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2540F"/>
    <w:rsid w:val="000C0732"/>
    <w:rsid w:val="000E5694"/>
    <w:rsid w:val="00121B44"/>
    <w:rsid w:val="00123884"/>
    <w:rsid w:val="001877AF"/>
    <w:rsid w:val="00293B57"/>
    <w:rsid w:val="002A0BA0"/>
    <w:rsid w:val="002B30A4"/>
    <w:rsid w:val="002C3C40"/>
    <w:rsid w:val="00350F94"/>
    <w:rsid w:val="003940FE"/>
    <w:rsid w:val="003D05A9"/>
    <w:rsid w:val="003E5CEA"/>
    <w:rsid w:val="004C573B"/>
    <w:rsid w:val="00511969"/>
    <w:rsid w:val="005742D2"/>
    <w:rsid w:val="005C6BB2"/>
    <w:rsid w:val="005D7D24"/>
    <w:rsid w:val="006023AE"/>
    <w:rsid w:val="00693CB0"/>
    <w:rsid w:val="006B7044"/>
    <w:rsid w:val="006F3141"/>
    <w:rsid w:val="007B1678"/>
    <w:rsid w:val="007B4381"/>
    <w:rsid w:val="007F0726"/>
    <w:rsid w:val="008178FA"/>
    <w:rsid w:val="008623CC"/>
    <w:rsid w:val="008A458D"/>
    <w:rsid w:val="008E7844"/>
    <w:rsid w:val="0091020B"/>
    <w:rsid w:val="009530BF"/>
    <w:rsid w:val="009D7BAF"/>
    <w:rsid w:val="00A27F13"/>
    <w:rsid w:val="00A30837"/>
    <w:rsid w:val="00A73B4A"/>
    <w:rsid w:val="00A819B7"/>
    <w:rsid w:val="00B82859"/>
    <w:rsid w:val="00BE504B"/>
    <w:rsid w:val="00CD2885"/>
    <w:rsid w:val="00D45CC9"/>
    <w:rsid w:val="00DD7EF3"/>
    <w:rsid w:val="00E46097"/>
    <w:rsid w:val="00E82608"/>
    <w:rsid w:val="00E859BC"/>
    <w:rsid w:val="00EA7513"/>
    <w:rsid w:val="00F23755"/>
    <w:rsid w:val="00F3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A73B4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A73B4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Retirement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EB414D-65F3-455F-8E4F-4DBB906E2BC2}"/>
</file>

<file path=customXml/itemProps2.xml><?xml version="1.0" encoding="utf-8"?>
<ds:datastoreItem xmlns:ds="http://schemas.openxmlformats.org/officeDocument/2006/customXml" ds:itemID="{925F11B4-A0FF-4C77-8A6C-32137542F9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401C62-C15A-4D0A-A8CA-930C2B59AA3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4CDE489-753F-7645-A915-3A8882B9D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1</TotalTime>
  <Pages>8</Pages>
  <Words>48</Words>
  <Characters>275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Retirement - Desert MarPat</dc:title>
  <dc:subject/>
  <dc:creator/>
  <cp:keywords>Retirement - Desert MarPat</cp:keywords>
  <dc:description/>
  <cp:lastModifiedBy/>
  <cp:revision>3</cp:revision>
  <dcterms:created xsi:type="dcterms:W3CDTF">2017-07-19T21:07:00Z</dcterms:created>
  <dcterms:modified xsi:type="dcterms:W3CDTF">2021-04-14T15:31:00Z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1200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