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0947B" w14:textId="094E6B5C" w:rsidR="004C573B" w:rsidRDefault="00D6181C">
      <w:r w:rsidRPr="00D6181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0A06C1" wp14:editId="57B1FC7E">
                <wp:simplePos x="0" y="0"/>
                <wp:positionH relativeFrom="margin">
                  <wp:posOffset>302260</wp:posOffset>
                </wp:positionH>
                <wp:positionV relativeFrom="margin">
                  <wp:posOffset>4873625</wp:posOffset>
                </wp:positionV>
                <wp:extent cx="4410710" cy="5334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071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1BD1532" w14:textId="6437F118" w:rsidR="00D6181C" w:rsidRPr="007D4998" w:rsidRDefault="007D4998" w:rsidP="00D6181C">
                            <w:pPr>
                              <w:jc w:val="center"/>
                              <w:rPr>
                                <w:rFonts w:ascii="Times New Roman" w:hAnsi="Times New Roman"/>
                                <w:color w:val="577B8B"/>
                                <w:sz w:val="52"/>
                                <w:szCs w:val="52"/>
                              </w:rPr>
                            </w:pPr>
                            <w:r w:rsidRPr="007D4998">
                              <w:rPr>
                                <w:rFonts w:ascii="Times New Roman" w:hAnsi="Times New Roman"/>
                                <w:color w:val="577B8B"/>
                                <w:sz w:val="52"/>
                                <w:szCs w:val="52"/>
                              </w:rPr>
                              <w:t>RETIREMENT CEREMONY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3.8pt;margin-top:383.75pt;width:347.3pt;height:42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" filled="f" stroked="f">
                <v:path arrowok="t"/>
                <v:textbox>
                  <w:txbxContent>
                    <w:p w14:paraId="11BD1532" w14:textId="6437F118" w:rsidR="00D6181C" w:rsidRPr="007D4998" w:rsidRDefault="007D4998" w:rsidP="00D6181C">
                      <w:pPr>
                        <w:jc w:val="center"/>
                        <w:rPr>
                          <w:rFonts w:ascii="Times New Roman" w:hAnsi="Times New Roman"/>
                          <w:color w:val="577B8B"/>
                          <w:sz w:val="52"/>
                          <w:szCs w:val="52"/>
                        </w:rPr>
                      </w:pPr>
                      <w:r w:rsidRPr="007D4998">
                        <w:rPr>
                          <w:rFonts w:ascii="Times New Roman" w:hAnsi="Times New Roman"/>
                          <w:color w:val="577B8B"/>
                          <w:sz w:val="52"/>
                          <w:szCs w:val="52"/>
                        </w:rPr>
                        <w:t>RETIREMENT CEREMONY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D6181C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447808B" wp14:editId="6BD2AC32">
                <wp:simplePos x="0" y="0"/>
                <wp:positionH relativeFrom="margin">
                  <wp:posOffset>603250</wp:posOffset>
                </wp:positionH>
                <wp:positionV relativeFrom="margin">
                  <wp:posOffset>6974205</wp:posOffset>
                </wp:positionV>
                <wp:extent cx="3829050" cy="4572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17AC97" w14:textId="77777777" w:rsidR="00D6181C" w:rsidRPr="007D4998" w:rsidRDefault="00D6181C" w:rsidP="00D6181C">
                            <w:pPr>
                              <w:jc w:val="center"/>
                              <w:rPr>
                                <w:rFonts w:ascii="Times New Roman" w:hAnsi="Times New Roman"/>
                                <w:color w:val="577B8B"/>
                                <w:sz w:val="44"/>
                                <w:szCs w:val="44"/>
                              </w:rPr>
                            </w:pPr>
                            <w:r w:rsidRPr="007D4998">
                              <w:rPr>
                                <w:rFonts w:ascii="Times New Roman" w:hAnsi="Times New Roman"/>
                                <w:color w:val="577B8B"/>
                                <w:sz w:val="44"/>
                                <w:szCs w:val="44"/>
                              </w:rPr>
                              <w:t>MONTH 00,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47.5pt;margin-top:549.15pt;width:301.5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" filled="f" stroked="f">
                <v:path arrowok="t"/>
                <v:textbox>
                  <w:txbxContent>
                    <w:p w14:paraId="3417AC97" w14:textId="77777777" w:rsidR="00D6181C" w:rsidRPr="007D4998" w:rsidRDefault="00D6181C" w:rsidP="00D6181C">
                      <w:pPr>
                        <w:jc w:val="center"/>
                        <w:rPr>
                          <w:rFonts w:ascii="Times New Roman" w:hAnsi="Times New Roman"/>
                          <w:color w:val="577B8B"/>
                          <w:sz w:val="44"/>
                          <w:szCs w:val="44"/>
                        </w:rPr>
                      </w:pPr>
                      <w:r w:rsidRPr="007D4998">
                        <w:rPr>
                          <w:rFonts w:ascii="Times New Roman" w:hAnsi="Times New Roman"/>
                          <w:color w:val="577B8B"/>
                          <w:sz w:val="44"/>
                          <w:szCs w:val="44"/>
                        </w:rPr>
                        <w:t>MONTH 00, 0000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623CC">
        <w:rPr>
          <w:noProof/>
        </w:rPr>
        <w:drawing>
          <wp:anchor distT="0" distB="0" distL="114300" distR="114300" simplePos="0" relativeHeight="251630592" behindDoc="1" locked="1" layoutInCell="1" allowOverlap="1" wp14:anchorId="3BC8614F" wp14:editId="0C762465">
            <wp:simplePos x="0" y="0"/>
            <wp:positionH relativeFrom="column">
              <wp:posOffset>-1270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D11D7" w14:textId="77777777" w:rsidR="00A30837" w:rsidRDefault="00A30837"/>
    <w:p w14:paraId="6F32592B" w14:textId="77777777" w:rsidR="00A30837" w:rsidRDefault="00A30837"/>
    <w:p w14:paraId="7993AE65" w14:textId="77777777" w:rsidR="00A30837" w:rsidRDefault="00A30837"/>
    <w:p w14:paraId="31964890" w14:textId="77777777" w:rsidR="00A30837" w:rsidRDefault="00A30837"/>
    <w:p w14:paraId="6D6A7721" w14:textId="77777777" w:rsidR="00A30837" w:rsidRDefault="00A30837"/>
    <w:p w14:paraId="28691D62" w14:textId="77777777" w:rsidR="00A30837" w:rsidRDefault="00A30837"/>
    <w:p w14:paraId="6398FDC2" w14:textId="77777777" w:rsidR="00A30837" w:rsidRDefault="00A30837"/>
    <w:p w14:paraId="7F4BEE6A" w14:textId="77777777" w:rsidR="00A30837" w:rsidRDefault="00A30837"/>
    <w:p w14:paraId="1F064AC7" w14:textId="77777777" w:rsidR="00A30837" w:rsidRDefault="00A30837"/>
    <w:p w14:paraId="4F6F67EB" w14:textId="77777777" w:rsidR="00A30837" w:rsidRDefault="00A30837"/>
    <w:p w14:paraId="7FF281FA" w14:textId="77777777" w:rsidR="00A30837" w:rsidRDefault="00A30837"/>
    <w:p w14:paraId="15714B55" w14:textId="77777777" w:rsidR="00A30837" w:rsidRDefault="00A30837"/>
    <w:p w14:paraId="3663CAEE" w14:textId="77777777" w:rsidR="00A30837" w:rsidRDefault="00A30837"/>
    <w:p w14:paraId="2D6CD824" w14:textId="77A87657" w:rsidR="00A30837" w:rsidRDefault="00A30837"/>
    <w:p w14:paraId="43ACA216" w14:textId="77777777" w:rsidR="00A30837" w:rsidRDefault="00A30837"/>
    <w:p w14:paraId="50D30AFF" w14:textId="77777777" w:rsidR="00A30837" w:rsidRDefault="00A30837"/>
    <w:p w14:paraId="4B59ACC8" w14:textId="77777777" w:rsidR="00A30837" w:rsidRDefault="00A30837"/>
    <w:p w14:paraId="4A464DD2" w14:textId="77777777" w:rsidR="00A30837" w:rsidRDefault="00A30837"/>
    <w:p w14:paraId="062450FA" w14:textId="77777777" w:rsidR="00A30837" w:rsidRDefault="00A30837"/>
    <w:p w14:paraId="3A433893" w14:textId="77777777" w:rsidR="00A30837" w:rsidRDefault="00A30837"/>
    <w:p w14:paraId="3FDE2A42" w14:textId="77777777" w:rsidR="00A30837" w:rsidRDefault="00A30837"/>
    <w:p w14:paraId="4907EB0F" w14:textId="77777777" w:rsidR="00A30837" w:rsidRDefault="00A30837"/>
    <w:p w14:paraId="4FD18A6C" w14:textId="77777777" w:rsidR="00A30837" w:rsidRDefault="00A30837"/>
    <w:p w14:paraId="34B82142" w14:textId="77777777" w:rsidR="00A30837" w:rsidRDefault="00A30837"/>
    <w:p w14:paraId="16E0BA85" w14:textId="77777777" w:rsidR="00A30837" w:rsidRDefault="00A30837"/>
    <w:p w14:paraId="4660361D" w14:textId="77777777" w:rsidR="00A30837" w:rsidRDefault="00A30837"/>
    <w:p w14:paraId="7408E068" w14:textId="77777777" w:rsidR="00A30837" w:rsidRDefault="00A30837"/>
    <w:p w14:paraId="1395E8E0" w14:textId="77777777" w:rsidR="00A30837" w:rsidRDefault="00A30837"/>
    <w:p w14:paraId="79138CD9" w14:textId="77777777" w:rsidR="00A30837" w:rsidRDefault="00A30837"/>
    <w:p w14:paraId="7E0F58DD" w14:textId="3EE2F762" w:rsidR="00A30837" w:rsidRDefault="00A30837"/>
    <w:p w14:paraId="2DD11630" w14:textId="2439492A" w:rsidR="00A30837" w:rsidRDefault="007C0622">
      <w:r w:rsidRPr="00D6181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305AA4" wp14:editId="2B5EFA81">
                <wp:simplePos x="0" y="0"/>
                <wp:positionH relativeFrom="margin">
                  <wp:posOffset>390525</wp:posOffset>
                </wp:positionH>
                <wp:positionV relativeFrom="margin">
                  <wp:posOffset>5547572</wp:posOffset>
                </wp:positionV>
                <wp:extent cx="4254500" cy="64706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00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2A7C9CC" w14:textId="77777777" w:rsidR="007C0622" w:rsidRPr="007D4998" w:rsidRDefault="00D6181C" w:rsidP="00D6181C">
                            <w:pPr>
                              <w:jc w:val="center"/>
                              <w:rPr>
                                <w:rFonts w:ascii="Times New Roman" w:hAnsi="Times New Roman"/>
                                <w:color w:val="577B8B"/>
                                <w:sz w:val="32"/>
                                <w:szCs w:val="32"/>
                              </w:rPr>
                            </w:pPr>
                            <w:r w:rsidRPr="007D4998">
                              <w:rPr>
                                <w:rFonts w:ascii="Times New Roman" w:hAnsi="Times New Roman"/>
                                <w:color w:val="577B8B"/>
                                <w:sz w:val="32"/>
                                <w:szCs w:val="32"/>
                              </w:rPr>
                              <w:t>RANK</w:t>
                            </w:r>
                          </w:p>
                          <w:p w14:paraId="21FCAC26" w14:textId="1C8629ED" w:rsidR="00D6181C" w:rsidRPr="007D4998" w:rsidRDefault="007C0622" w:rsidP="00D6181C">
                            <w:pPr>
                              <w:jc w:val="center"/>
                              <w:rPr>
                                <w:rFonts w:ascii="Times New Roman" w:hAnsi="Times New Roman"/>
                                <w:color w:val="577B8B"/>
                                <w:sz w:val="40"/>
                                <w:szCs w:val="40"/>
                              </w:rPr>
                            </w:pPr>
                            <w:r w:rsidRPr="007D4998">
                              <w:rPr>
                                <w:rFonts w:ascii="Times New Roman" w:hAnsi="Times New Roman"/>
                                <w:color w:val="577B8B"/>
                                <w:sz w:val="40"/>
                                <w:szCs w:val="40"/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0.75pt;margin-top:436.8pt;width:335pt;height:50.9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" filled="f" stroked="f">
                <v:path arrowok="t"/>
                <v:textbox>
                  <w:txbxContent>
                    <w:p w14:paraId="12A7C9CC" w14:textId="77777777" w:rsidR="007C0622" w:rsidRPr="007D4998" w:rsidRDefault="00D6181C" w:rsidP="00D6181C">
                      <w:pPr>
                        <w:jc w:val="center"/>
                        <w:rPr>
                          <w:rFonts w:ascii="Times New Roman" w:hAnsi="Times New Roman"/>
                          <w:color w:val="577B8B"/>
                          <w:sz w:val="32"/>
                          <w:szCs w:val="32"/>
                        </w:rPr>
                      </w:pPr>
                      <w:r w:rsidRPr="007D4998">
                        <w:rPr>
                          <w:rFonts w:ascii="Times New Roman" w:hAnsi="Times New Roman"/>
                          <w:color w:val="577B8B"/>
                          <w:sz w:val="32"/>
                          <w:szCs w:val="32"/>
                        </w:rPr>
                        <w:t>RANK</w:t>
                      </w:r>
                    </w:p>
                    <w:p w14:paraId="21FCAC26" w14:textId="1C8629ED" w:rsidR="00D6181C" w:rsidRPr="007D4998" w:rsidRDefault="007C0622" w:rsidP="00D6181C">
                      <w:pPr>
                        <w:jc w:val="center"/>
                        <w:rPr>
                          <w:rFonts w:ascii="Times New Roman" w:hAnsi="Times New Roman"/>
                          <w:color w:val="577B8B"/>
                          <w:sz w:val="40"/>
                          <w:szCs w:val="40"/>
                        </w:rPr>
                      </w:pPr>
                      <w:r w:rsidRPr="007D4998">
                        <w:rPr>
                          <w:rFonts w:ascii="Times New Roman" w:hAnsi="Times New Roman"/>
                          <w:color w:val="577B8B"/>
                          <w:sz w:val="40"/>
                          <w:szCs w:val="40"/>
                        </w:rPr>
                        <w:t>FIRST M. LAST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94D0BAD" w14:textId="77777777" w:rsidR="00A30837" w:rsidRDefault="00A30837"/>
    <w:p w14:paraId="2BC5B654" w14:textId="77777777" w:rsidR="00A30837" w:rsidRDefault="00A30837"/>
    <w:p w14:paraId="5AF07D1F" w14:textId="0207A352" w:rsidR="00A30837" w:rsidRDefault="00A30837"/>
    <w:p w14:paraId="56FCE879" w14:textId="7A112D12" w:rsidR="00A30837" w:rsidRDefault="007C0622">
      <w:r w:rsidRPr="00D6181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B9BC05E" wp14:editId="75BCE919">
                <wp:simplePos x="0" y="0"/>
                <wp:positionH relativeFrom="margin">
                  <wp:posOffset>469265</wp:posOffset>
                </wp:positionH>
                <wp:positionV relativeFrom="margin">
                  <wp:posOffset>6301952</wp:posOffset>
                </wp:positionV>
                <wp:extent cx="4133850" cy="6350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385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564F103" w14:textId="77777777" w:rsidR="00D6181C" w:rsidRPr="007D4998" w:rsidRDefault="00D6181C" w:rsidP="00D6181C">
                            <w:pPr>
                              <w:jc w:val="center"/>
                              <w:rPr>
                                <w:rFonts w:ascii="Times New Roman" w:hAnsi="Times New Roman"/>
                                <w:color w:val="577B8B"/>
                              </w:rPr>
                            </w:pPr>
                            <w:r w:rsidRPr="007D4998">
                              <w:rPr>
                                <w:rFonts w:ascii="Times New Roman" w:hAnsi="Times New Roman"/>
                                <w:color w:val="577B8B"/>
                              </w:rPr>
                              <w:t>LOCATION OF EVENT</w:t>
                            </w:r>
                          </w:p>
                          <w:p w14:paraId="3C7EFDAC" w14:textId="77777777" w:rsidR="00D6181C" w:rsidRPr="007D4998" w:rsidRDefault="00D6181C" w:rsidP="00D6181C">
                            <w:pPr>
                              <w:jc w:val="center"/>
                              <w:rPr>
                                <w:rFonts w:ascii="Times New Roman" w:hAnsi="Times New Roman"/>
                                <w:color w:val="577B8B"/>
                              </w:rPr>
                            </w:pPr>
                            <w:r w:rsidRPr="007D4998">
                              <w:rPr>
                                <w:rFonts w:ascii="Times New Roman" w:hAnsi="Times New Roman"/>
                                <w:color w:val="577B8B"/>
                              </w:rPr>
                              <w:t>BASE OR STATION</w:t>
                            </w:r>
                          </w:p>
                          <w:p w14:paraId="6ED67371" w14:textId="77777777" w:rsidR="00D6181C" w:rsidRPr="007D4998" w:rsidRDefault="00D6181C" w:rsidP="00D6181C">
                            <w:pPr>
                              <w:jc w:val="center"/>
                              <w:rPr>
                                <w:rFonts w:ascii="Times New Roman" w:hAnsi="Times New Roman"/>
                                <w:color w:val="577B8B"/>
                              </w:rPr>
                            </w:pPr>
                            <w:r w:rsidRPr="007D4998">
                              <w:rPr>
                                <w:rFonts w:ascii="Times New Roman" w:hAnsi="Times New Roman"/>
                                <w:color w:val="577B8B"/>
                              </w:rPr>
                              <w:t>CITY,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36.95pt;margin-top:496.2pt;width:325.5pt;height:50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" filled="f" stroked="f">
                <v:path arrowok="t"/>
                <v:textbox>
                  <w:txbxContent>
                    <w:p w14:paraId="7564F103" w14:textId="77777777" w:rsidR="00D6181C" w:rsidRPr="007D4998" w:rsidRDefault="00D6181C" w:rsidP="00D6181C">
                      <w:pPr>
                        <w:jc w:val="center"/>
                        <w:rPr>
                          <w:rFonts w:ascii="Times New Roman" w:hAnsi="Times New Roman"/>
                          <w:color w:val="577B8B"/>
                        </w:rPr>
                      </w:pPr>
                      <w:r w:rsidRPr="007D4998">
                        <w:rPr>
                          <w:rFonts w:ascii="Times New Roman" w:hAnsi="Times New Roman"/>
                          <w:color w:val="577B8B"/>
                        </w:rPr>
                        <w:t>LOCATION OF EVENT</w:t>
                      </w:r>
                    </w:p>
                    <w:p w14:paraId="3C7EFDAC" w14:textId="77777777" w:rsidR="00D6181C" w:rsidRPr="007D4998" w:rsidRDefault="00D6181C" w:rsidP="00D6181C">
                      <w:pPr>
                        <w:jc w:val="center"/>
                        <w:rPr>
                          <w:rFonts w:ascii="Times New Roman" w:hAnsi="Times New Roman"/>
                          <w:color w:val="577B8B"/>
                        </w:rPr>
                      </w:pPr>
                      <w:r w:rsidRPr="007D4998">
                        <w:rPr>
                          <w:rFonts w:ascii="Times New Roman" w:hAnsi="Times New Roman"/>
                          <w:color w:val="577B8B"/>
                        </w:rPr>
                        <w:t>BASE OR STATION</w:t>
                      </w:r>
                    </w:p>
                    <w:p w14:paraId="6ED67371" w14:textId="77777777" w:rsidR="00D6181C" w:rsidRPr="007D4998" w:rsidRDefault="00D6181C" w:rsidP="00D6181C">
                      <w:pPr>
                        <w:jc w:val="center"/>
                        <w:rPr>
                          <w:rFonts w:ascii="Times New Roman" w:hAnsi="Times New Roman"/>
                          <w:color w:val="577B8B"/>
                        </w:rPr>
                      </w:pPr>
                      <w:r w:rsidRPr="007D4998">
                        <w:rPr>
                          <w:rFonts w:ascii="Times New Roman" w:hAnsi="Times New Roman"/>
                          <w:color w:val="577B8B"/>
                        </w:rPr>
                        <w:t>CITY, STATE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F6F5E79" w14:textId="77777777" w:rsidR="00A30837" w:rsidRDefault="00A30837"/>
    <w:p w14:paraId="2E880CBE" w14:textId="77777777" w:rsidR="00A30837" w:rsidRDefault="00A30837"/>
    <w:p w14:paraId="345DA51F" w14:textId="77777777" w:rsidR="00A30837" w:rsidRDefault="00A30837"/>
    <w:p w14:paraId="079476C6" w14:textId="77777777" w:rsidR="00A30837" w:rsidRDefault="00A30837"/>
    <w:p w14:paraId="659D3B9B" w14:textId="77777777" w:rsidR="00A30837" w:rsidRDefault="00A30837"/>
    <w:p w14:paraId="5C04938E" w14:textId="77777777" w:rsidR="00A30837" w:rsidRDefault="00A30837"/>
    <w:p w14:paraId="369D9E28" w14:textId="77777777" w:rsidR="00A30837" w:rsidRDefault="00A30837"/>
    <w:p w14:paraId="57C929C4" w14:textId="77777777" w:rsidR="00A30837" w:rsidRDefault="00A30837"/>
    <w:p w14:paraId="5B5417BF" w14:textId="0F0FD1F8" w:rsidR="00A30837" w:rsidRDefault="007C0622">
      <w:r>
        <w:rPr>
          <w:noProof/>
        </w:rPr>
        <w:drawing>
          <wp:anchor distT="0" distB="0" distL="114300" distR="114300" simplePos="0" relativeHeight="251672576" behindDoc="0" locked="0" layoutInCell="1" allowOverlap="1" wp14:anchorId="6CF6DF66" wp14:editId="6B4753CC">
            <wp:simplePos x="0" y="0"/>
            <wp:positionH relativeFrom="margin">
              <wp:posOffset>613410</wp:posOffset>
            </wp:positionH>
            <wp:positionV relativeFrom="margin">
              <wp:posOffset>279400</wp:posOffset>
            </wp:positionV>
            <wp:extent cx="3794760" cy="28321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FE888" w14:textId="00DBB9B8" w:rsidR="00A30837" w:rsidRDefault="00A30837"/>
    <w:p w14:paraId="172883B3" w14:textId="77777777" w:rsidR="00A30837" w:rsidRDefault="00A30837"/>
    <w:p w14:paraId="085118C9" w14:textId="1E6B38AD" w:rsidR="00A30837" w:rsidRDefault="00A30837"/>
    <w:p w14:paraId="2A3097AF" w14:textId="126A10C1" w:rsidR="00A30837" w:rsidRDefault="00693CB0">
      <w:r>
        <w:rPr>
          <w:noProof/>
        </w:rPr>
        <w:drawing>
          <wp:anchor distT="0" distB="0" distL="114300" distR="114300" simplePos="0" relativeHeight="251723776" behindDoc="0" locked="0" layoutInCell="1" allowOverlap="1" wp14:anchorId="6559F200" wp14:editId="2A66B2B8">
            <wp:simplePos x="0" y="0"/>
            <wp:positionH relativeFrom="column">
              <wp:posOffset>693420</wp:posOffset>
            </wp:positionH>
            <wp:positionV relativeFrom="paragraph">
              <wp:posOffset>1905</wp:posOffset>
            </wp:positionV>
            <wp:extent cx="3656419" cy="291465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15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7E50D" w14:textId="774C62A8" w:rsidR="00A30837" w:rsidRDefault="00A30837"/>
    <w:p w14:paraId="6C5ADA58" w14:textId="77777777" w:rsidR="00A30837" w:rsidRDefault="00A30837"/>
    <w:p w14:paraId="74774BC4" w14:textId="4EB457C4" w:rsidR="00A30837" w:rsidRDefault="00A30837"/>
    <w:p w14:paraId="1FA28A54" w14:textId="72CC3FBA" w:rsidR="00A30837" w:rsidRDefault="00A30837"/>
    <w:p w14:paraId="39A17030" w14:textId="1D894EB5" w:rsidR="00E82608" w:rsidRDefault="00E82608"/>
    <w:p w14:paraId="0159B9B5" w14:textId="77777777" w:rsidR="00E82608" w:rsidRDefault="00E82608"/>
    <w:p w14:paraId="6A36072E" w14:textId="2CE596CA" w:rsidR="00E82608" w:rsidRDefault="00E82608"/>
    <w:p w14:paraId="35BE52EB" w14:textId="77777777" w:rsidR="00E82608" w:rsidRDefault="00E82608"/>
    <w:p w14:paraId="617FD331" w14:textId="33AAA266" w:rsidR="00E82608" w:rsidRDefault="00E82608"/>
    <w:p w14:paraId="7FD5E620" w14:textId="0AA847D2" w:rsidR="00E82608" w:rsidRDefault="00E82608"/>
    <w:p w14:paraId="4BEA45F9" w14:textId="77777777" w:rsidR="00E82608" w:rsidRDefault="00E82608"/>
    <w:p w14:paraId="758B2E1B" w14:textId="77777777" w:rsidR="00E82608" w:rsidRDefault="00E82608"/>
    <w:p w14:paraId="7774BB0A" w14:textId="77777777" w:rsidR="00E82608" w:rsidRDefault="00E82608"/>
    <w:p w14:paraId="54386AF0" w14:textId="77777777" w:rsidR="00E82608" w:rsidRDefault="00E82608"/>
    <w:p w14:paraId="136B6038" w14:textId="77777777" w:rsidR="00E82608" w:rsidRDefault="00E82608"/>
    <w:p w14:paraId="1956EE75" w14:textId="77777777" w:rsidR="00E82608" w:rsidRDefault="00E82608"/>
    <w:p w14:paraId="3706B521" w14:textId="77777777" w:rsidR="00E82608" w:rsidRDefault="00E82608"/>
    <w:p w14:paraId="175F766D" w14:textId="3280789E" w:rsidR="00E82608" w:rsidRDefault="007C062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A005C4" wp14:editId="40E30F31">
                <wp:simplePos x="0" y="0"/>
                <wp:positionH relativeFrom="margin">
                  <wp:posOffset>431800</wp:posOffset>
                </wp:positionH>
                <wp:positionV relativeFrom="margin">
                  <wp:posOffset>4207930</wp:posOffset>
                </wp:positionV>
                <wp:extent cx="4157345" cy="2785534"/>
                <wp:effectExtent l="0" t="0" r="0" b="889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2785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5B32F" w14:textId="5ED7D9C6" w:rsidR="00693CB0" w:rsidRDefault="00693CB0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The Commanding General of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 xml:space="preserve">Marine Corps Installations West – Marine Corps Base Camp Pendleton 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>W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elcomes you to the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 w:rsidR="003E5CEA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Retirement Ceremony in honor of </w:t>
                            </w:r>
                          </w:p>
                          <w:p w14:paraId="741A191C" w14:textId="18C0B688" w:rsidR="003E5CEA" w:rsidRDefault="003E5CEA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Rank</w:t>
                            </w:r>
                          </w:p>
                          <w:p w14:paraId="1231BA31" w14:textId="46FEFE16" w:rsidR="003E5CEA" w:rsidRPr="0091020B" w:rsidRDefault="003E5CEA" w:rsidP="003E5CEA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First M. Last. </w:t>
                            </w:r>
                          </w:p>
                          <w:p w14:paraId="34AA1415" w14:textId="77777777" w:rsidR="00693CB0" w:rsidRDefault="00693C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margin-left:34pt;margin-top:331.35pt;width:327.35pt;height:219.3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BFx9ICAAAY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" filled="f" stroked="f">
                <v:textbox>
                  <w:txbxContent>
                    <w:p w14:paraId="7D45B32F" w14:textId="5ED7D9C6" w:rsidR="00693CB0" w:rsidRDefault="00693CB0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The Commanding General of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 xml:space="preserve">Marine Corps Installations West – Marine Corps Base Camp Pendleton 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>W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elcomes you to the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 w:rsidR="003E5CEA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Retirement Ceremony in honor of </w:t>
                      </w:r>
                    </w:p>
                    <w:p w14:paraId="741A191C" w14:textId="18C0B688" w:rsidR="003E5CEA" w:rsidRDefault="003E5CEA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Rank</w:t>
                      </w:r>
                    </w:p>
                    <w:p w14:paraId="1231BA31" w14:textId="46FEFE16" w:rsidR="003E5CEA" w:rsidRPr="0091020B" w:rsidRDefault="003E5CEA" w:rsidP="003E5CEA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First M. Last. </w:t>
                      </w:r>
                    </w:p>
                    <w:p w14:paraId="34AA1415" w14:textId="77777777" w:rsidR="00693CB0" w:rsidRDefault="00693CB0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44EF95B" w14:textId="77777777" w:rsidR="00E82608" w:rsidRDefault="00E82608"/>
    <w:p w14:paraId="24C0F605" w14:textId="77777777" w:rsidR="00E82608" w:rsidRDefault="00E82608"/>
    <w:p w14:paraId="19AAEF1E" w14:textId="77777777" w:rsidR="00E82608" w:rsidRDefault="00E82608">
      <w:bookmarkStart w:id="0" w:name="_GoBack"/>
      <w:bookmarkEnd w:id="0"/>
    </w:p>
    <w:p w14:paraId="4DA40872" w14:textId="77777777" w:rsidR="00E82608" w:rsidRDefault="00E82608"/>
    <w:p w14:paraId="28E4E03F" w14:textId="77777777" w:rsidR="00E82608" w:rsidRDefault="00E82608"/>
    <w:p w14:paraId="6F7B9AC3" w14:textId="77777777" w:rsidR="00E82608" w:rsidRDefault="00E82608"/>
    <w:p w14:paraId="73ED2EC9" w14:textId="77777777" w:rsidR="00E82608" w:rsidRDefault="00E82608"/>
    <w:p w14:paraId="6D28D046" w14:textId="77777777" w:rsidR="00E82608" w:rsidRDefault="00E82608"/>
    <w:p w14:paraId="51CB05FD" w14:textId="77777777" w:rsidR="00E82608" w:rsidRDefault="00E82608"/>
    <w:p w14:paraId="74B19EC9" w14:textId="77777777" w:rsidR="00E82608" w:rsidRDefault="00E82608"/>
    <w:p w14:paraId="5D258A17" w14:textId="77777777" w:rsidR="00E82608" w:rsidRDefault="00E82608"/>
    <w:p w14:paraId="042F84FA" w14:textId="77777777" w:rsidR="00E82608" w:rsidRDefault="00E82608"/>
    <w:p w14:paraId="2E0D1E86" w14:textId="77777777" w:rsidR="00E82608" w:rsidRDefault="00E82608"/>
    <w:p w14:paraId="4858BAE5" w14:textId="375E3B55" w:rsidR="00E82608" w:rsidRDefault="00E82608"/>
    <w:p w14:paraId="0F06B039" w14:textId="77777777" w:rsidR="00E82608" w:rsidRDefault="00E82608"/>
    <w:p w14:paraId="0EA323B2" w14:textId="77777777" w:rsidR="00E82608" w:rsidRDefault="00E82608"/>
    <w:p w14:paraId="239D24DB" w14:textId="548C611C" w:rsidR="00E82608" w:rsidRDefault="007C0622">
      <w:r>
        <w:rPr>
          <w:noProof/>
        </w:rPr>
        <w:drawing>
          <wp:anchor distT="0" distB="0" distL="114300" distR="114300" simplePos="0" relativeHeight="251673600" behindDoc="0" locked="0" layoutInCell="1" allowOverlap="1" wp14:anchorId="287658D3" wp14:editId="61CA962D">
            <wp:simplePos x="0" y="0"/>
            <wp:positionH relativeFrom="margin">
              <wp:posOffset>613410</wp:posOffset>
            </wp:positionH>
            <wp:positionV relativeFrom="margin">
              <wp:posOffset>7204075</wp:posOffset>
            </wp:positionV>
            <wp:extent cx="3794760" cy="28321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947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9B9A15" w14:textId="77777777" w:rsidR="00E82608" w:rsidRDefault="00E82608"/>
    <w:p w14:paraId="1272FE22" w14:textId="77777777" w:rsidR="00E82608" w:rsidRDefault="00E82608"/>
    <w:p w14:paraId="608C2468" w14:textId="77777777" w:rsidR="00E82608" w:rsidRDefault="00E82608"/>
    <w:p w14:paraId="7B5DA39D" w14:textId="49758DED" w:rsidR="00E82608" w:rsidRDefault="007C0622">
      <w:r>
        <w:rPr>
          <w:noProof/>
        </w:rPr>
        <w:drawing>
          <wp:anchor distT="0" distB="0" distL="114300" distR="114300" simplePos="0" relativeHeight="251677696" behindDoc="0" locked="0" layoutInCell="1" allowOverlap="1" wp14:anchorId="3DD292E4" wp14:editId="4CF73E31">
            <wp:simplePos x="0" y="0"/>
            <wp:positionH relativeFrom="margin">
              <wp:posOffset>613410</wp:posOffset>
            </wp:positionH>
            <wp:positionV relativeFrom="margin">
              <wp:posOffset>279400</wp:posOffset>
            </wp:positionV>
            <wp:extent cx="3794760" cy="283210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AA536" w14:textId="0EF18ECA" w:rsidR="00E82608" w:rsidRDefault="00E82608"/>
    <w:p w14:paraId="7A80E719" w14:textId="63FF8EB5" w:rsidR="00E82608" w:rsidRDefault="007C0622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990E9B" wp14:editId="0E0ACCC3">
                <wp:simplePos x="0" y="0"/>
                <wp:positionH relativeFrom="margin">
                  <wp:posOffset>432435</wp:posOffset>
                </wp:positionH>
                <wp:positionV relativeFrom="margin">
                  <wp:posOffset>698500</wp:posOffset>
                </wp:positionV>
                <wp:extent cx="4157345" cy="38290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3E65D" w14:textId="19E65EF3" w:rsidR="00693CB0" w:rsidRPr="00BE504B" w:rsidRDefault="00693CB0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BE504B">
                              <w:rPr>
                                <w:rFonts w:ascii="Times" w:hAnsi="Times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SEQUENCE OF EVENTS</w:t>
                            </w:r>
                          </w:p>
                          <w:p w14:paraId="031936A9" w14:textId="77777777" w:rsidR="00693CB0" w:rsidRDefault="00693C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34.05pt;margin-top:55pt;width:327.35pt;height:30.15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4b+NE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" filled="f" stroked="f">
                <v:textbox>
                  <w:txbxContent>
                    <w:p w14:paraId="1533E65D" w14:textId="19E65EF3" w:rsidR="00693CB0" w:rsidRPr="00BE504B" w:rsidRDefault="00693CB0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BE504B">
                        <w:rPr>
                          <w:rFonts w:ascii="Times" w:hAnsi="Times"/>
                          <w:color w:val="365F91" w:themeColor="accent1" w:themeShade="BF"/>
                          <w:sz w:val="36"/>
                          <w:szCs w:val="36"/>
                        </w:rPr>
                        <w:t>SEQUENCE OF EVENTS</w:t>
                      </w:r>
                    </w:p>
                    <w:p w14:paraId="031936A9" w14:textId="77777777" w:rsidR="00693CB0" w:rsidRDefault="00693CB0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E2EAC28" w14:textId="77777777" w:rsidR="00E82608" w:rsidRDefault="00E82608"/>
    <w:p w14:paraId="1F8F60F6" w14:textId="5535B8B9" w:rsidR="00E82608" w:rsidRDefault="00E82608"/>
    <w:p w14:paraId="5A877C75" w14:textId="133D4FB3" w:rsidR="00E82608" w:rsidRDefault="007C0622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67DA94" wp14:editId="3E31B835">
                <wp:simplePos x="0" y="0"/>
                <wp:positionH relativeFrom="margin">
                  <wp:posOffset>431800</wp:posOffset>
                </wp:positionH>
                <wp:positionV relativeFrom="margin">
                  <wp:posOffset>1261110</wp:posOffset>
                </wp:positionV>
                <wp:extent cx="4157345" cy="5915660"/>
                <wp:effectExtent l="0" t="0" r="0" b="254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1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85C9E" w14:textId="77777777" w:rsidR="003E5CEA" w:rsidRPr="003E5CEA" w:rsidRDefault="003E5CEA" w:rsidP="007C0622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Invocation</w:t>
                            </w:r>
                          </w:p>
                          <w:p w14:paraId="6455D39E" w14:textId="77777777" w:rsidR="003E5CEA" w:rsidRPr="003E5CEA" w:rsidRDefault="003E5CEA" w:rsidP="007C0622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Sound Attention</w:t>
                            </w:r>
                          </w:p>
                          <w:p w14:paraId="4BA43368" w14:textId="77777777" w:rsidR="003E5CEA" w:rsidRPr="003E5CEA" w:rsidRDefault="003E5CEA" w:rsidP="007C0622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National Anthem</w:t>
                            </w:r>
                          </w:p>
                          <w:p w14:paraId="755502E8" w14:textId="25F3670F" w:rsidR="003E5CEA" w:rsidRPr="003E5CEA" w:rsidRDefault="003E5CEA" w:rsidP="007C0622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Awards &amp; Retirement of Marine</w:t>
                            </w:r>
                          </w:p>
                          <w:p w14:paraId="595D6E39" w14:textId="77777777" w:rsidR="003E5CEA" w:rsidRPr="003E5CEA" w:rsidRDefault="003E5CEA" w:rsidP="007C0622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Retiring Officer Remarks</w:t>
                            </w:r>
                          </w:p>
                          <w:p w14:paraId="705A68EE" w14:textId="77777777" w:rsidR="003E5CEA" w:rsidRPr="003E5CEA" w:rsidRDefault="003E5CEA" w:rsidP="007C0622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Remark by Marine</w:t>
                            </w:r>
                          </w:p>
                          <w:p w14:paraId="577865B3" w14:textId="77777777" w:rsidR="003E5CEA" w:rsidRPr="003E5CEA" w:rsidRDefault="003E5CEA" w:rsidP="007C0622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Anchors Aweigh</w:t>
                            </w:r>
                          </w:p>
                          <w:p w14:paraId="40E26BF4" w14:textId="77777777" w:rsidR="003E5CEA" w:rsidRPr="003E5CEA" w:rsidRDefault="003E5CEA" w:rsidP="007C0622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Marine’s Hymn</w:t>
                            </w:r>
                          </w:p>
                          <w:p w14:paraId="49544702" w14:textId="77777777" w:rsidR="003E5CEA" w:rsidRPr="003E5CEA" w:rsidRDefault="003E5CEA" w:rsidP="007C0622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Conclusion of Ceremony</w:t>
                            </w:r>
                          </w:p>
                          <w:p w14:paraId="6FDA491C" w14:textId="4134E9A0" w:rsidR="00693CB0" w:rsidRPr="00A819B7" w:rsidRDefault="003E5CEA" w:rsidP="007C0622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Presentation of Old Glory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34pt;margin-top:99.3pt;width:327.35pt;height:465.8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" filled="f" stroked="f">
                <v:textbox>
                  <w:txbxContent>
                    <w:p w14:paraId="22885C9E" w14:textId="77777777" w:rsidR="003E5CEA" w:rsidRPr="003E5CEA" w:rsidRDefault="003E5CEA" w:rsidP="007C0622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Invocation</w:t>
                      </w:r>
                    </w:p>
                    <w:p w14:paraId="6455D39E" w14:textId="77777777" w:rsidR="003E5CEA" w:rsidRPr="003E5CEA" w:rsidRDefault="003E5CEA" w:rsidP="007C0622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Sound Attention</w:t>
                      </w:r>
                    </w:p>
                    <w:p w14:paraId="4BA43368" w14:textId="77777777" w:rsidR="003E5CEA" w:rsidRPr="003E5CEA" w:rsidRDefault="003E5CEA" w:rsidP="007C0622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National Anthem</w:t>
                      </w:r>
                    </w:p>
                    <w:p w14:paraId="755502E8" w14:textId="25F3670F" w:rsidR="003E5CEA" w:rsidRPr="003E5CEA" w:rsidRDefault="003E5CEA" w:rsidP="007C0622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Awards &amp; Retirement of Marine</w:t>
                      </w:r>
                    </w:p>
                    <w:p w14:paraId="595D6E39" w14:textId="77777777" w:rsidR="003E5CEA" w:rsidRPr="003E5CEA" w:rsidRDefault="003E5CEA" w:rsidP="007C0622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Retiring Officer Remarks</w:t>
                      </w:r>
                    </w:p>
                    <w:p w14:paraId="705A68EE" w14:textId="77777777" w:rsidR="003E5CEA" w:rsidRPr="003E5CEA" w:rsidRDefault="003E5CEA" w:rsidP="007C0622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Remark by Marine</w:t>
                      </w:r>
                    </w:p>
                    <w:p w14:paraId="577865B3" w14:textId="77777777" w:rsidR="003E5CEA" w:rsidRPr="003E5CEA" w:rsidRDefault="003E5CEA" w:rsidP="007C0622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Anchors Aweigh</w:t>
                      </w:r>
                    </w:p>
                    <w:p w14:paraId="40E26BF4" w14:textId="77777777" w:rsidR="003E5CEA" w:rsidRPr="003E5CEA" w:rsidRDefault="003E5CEA" w:rsidP="007C0622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Marine’s Hymn</w:t>
                      </w:r>
                    </w:p>
                    <w:p w14:paraId="49544702" w14:textId="77777777" w:rsidR="003E5CEA" w:rsidRPr="003E5CEA" w:rsidRDefault="003E5CEA" w:rsidP="007C0622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Conclusion of Ceremony</w:t>
                      </w:r>
                    </w:p>
                    <w:p w14:paraId="6FDA491C" w14:textId="4134E9A0" w:rsidR="00693CB0" w:rsidRPr="00A819B7" w:rsidRDefault="003E5CEA" w:rsidP="007C0622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Presentation of Old Glory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ABE6C19" w14:textId="6E2B6E8F" w:rsidR="00E82608" w:rsidRDefault="00E82608"/>
    <w:p w14:paraId="1645BB86" w14:textId="77777777" w:rsidR="00E82608" w:rsidRDefault="00E82608"/>
    <w:p w14:paraId="0C37BF40" w14:textId="77777777" w:rsidR="00E82608" w:rsidRDefault="00E82608"/>
    <w:p w14:paraId="51B0BD3C" w14:textId="77777777" w:rsidR="00E82608" w:rsidRDefault="00E82608"/>
    <w:p w14:paraId="04588F7A" w14:textId="77777777" w:rsidR="00E82608" w:rsidRDefault="00E82608"/>
    <w:p w14:paraId="5484E547" w14:textId="77777777" w:rsidR="00E82608" w:rsidRDefault="00E82608"/>
    <w:p w14:paraId="095CCA36" w14:textId="77777777" w:rsidR="00E82608" w:rsidRDefault="00E82608"/>
    <w:p w14:paraId="47C61EEE" w14:textId="77777777" w:rsidR="00E82608" w:rsidRDefault="00E82608"/>
    <w:p w14:paraId="169D7BD6" w14:textId="77777777" w:rsidR="00E82608" w:rsidRDefault="00E82608"/>
    <w:p w14:paraId="32A47F62" w14:textId="77777777" w:rsidR="00E82608" w:rsidRDefault="00E82608"/>
    <w:p w14:paraId="6BB7A6BE" w14:textId="77777777" w:rsidR="00E82608" w:rsidRDefault="00E82608"/>
    <w:p w14:paraId="7F84C68C" w14:textId="77777777" w:rsidR="00E82608" w:rsidRDefault="00E82608"/>
    <w:p w14:paraId="23C1EF0F" w14:textId="77777777" w:rsidR="00E82608" w:rsidRDefault="00E82608"/>
    <w:p w14:paraId="61FCD236" w14:textId="77777777" w:rsidR="00E82608" w:rsidRDefault="00E82608"/>
    <w:p w14:paraId="3B195190" w14:textId="77777777" w:rsidR="00E82608" w:rsidRDefault="00E82608"/>
    <w:p w14:paraId="555AC306" w14:textId="77777777" w:rsidR="00E82608" w:rsidRDefault="00E82608"/>
    <w:p w14:paraId="15F8A27C" w14:textId="77777777" w:rsidR="00E82608" w:rsidRDefault="00E82608"/>
    <w:p w14:paraId="7E7E38B3" w14:textId="77777777" w:rsidR="00E82608" w:rsidRDefault="00E82608"/>
    <w:p w14:paraId="4B521A12" w14:textId="77777777" w:rsidR="00E82608" w:rsidRDefault="00E82608"/>
    <w:p w14:paraId="27BF05DF" w14:textId="77777777" w:rsidR="00E82608" w:rsidRDefault="00E82608"/>
    <w:p w14:paraId="665113FA" w14:textId="77777777" w:rsidR="00E82608" w:rsidRDefault="00E82608"/>
    <w:p w14:paraId="4F78411A" w14:textId="77777777" w:rsidR="00A30837" w:rsidRDefault="00A30837"/>
    <w:p w14:paraId="53664FC5" w14:textId="77777777" w:rsidR="00A30837" w:rsidRDefault="00A30837"/>
    <w:p w14:paraId="170F23CB" w14:textId="77777777" w:rsidR="00E82608" w:rsidRDefault="00E82608"/>
    <w:p w14:paraId="3ADCD373" w14:textId="77777777" w:rsidR="00E82608" w:rsidRDefault="00E82608"/>
    <w:p w14:paraId="44A8BF2A" w14:textId="77777777" w:rsidR="00E82608" w:rsidRDefault="00E82608"/>
    <w:p w14:paraId="18BA86AD" w14:textId="77777777" w:rsidR="00E82608" w:rsidRDefault="00E82608"/>
    <w:p w14:paraId="46CD5B36" w14:textId="77777777" w:rsidR="00E82608" w:rsidRDefault="00E82608"/>
    <w:p w14:paraId="4F310194" w14:textId="77777777" w:rsidR="00E82608" w:rsidRDefault="00E82608"/>
    <w:p w14:paraId="2616783D" w14:textId="77777777" w:rsidR="00E82608" w:rsidRDefault="00E82608"/>
    <w:p w14:paraId="470F7E19" w14:textId="27045FF8" w:rsidR="00E82608" w:rsidRDefault="00E82608"/>
    <w:p w14:paraId="386558ED" w14:textId="77777777" w:rsidR="00E82608" w:rsidRDefault="00E82608"/>
    <w:p w14:paraId="23115FC1" w14:textId="77777777" w:rsidR="00E82608" w:rsidRDefault="00E82608"/>
    <w:p w14:paraId="6C9338EA" w14:textId="63D1E937" w:rsidR="00E82608" w:rsidRDefault="007C0622">
      <w:r>
        <w:rPr>
          <w:noProof/>
        </w:rPr>
        <w:drawing>
          <wp:anchor distT="0" distB="0" distL="114300" distR="114300" simplePos="0" relativeHeight="251678720" behindDoc="0" locked="0" layoutInCell="1" allowOverlap="1" wp14:anchorId="06ECC358" wp14:editId="4419C07B">
            <wp:simplePos x="0" y="0"/>
            <wp:positionH relativeFrom="margin">
              <wp:posOffset>613410</wp:posOffset>
            </wp:positionH>
            <wp:positionV relativeFrom="margin">
              <wp:posOffset>7204075</wp:posOffset>
            </wp:positionV>
            <wp:extent cx="3794760" cy="28321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947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FB65FC" w14:textId="77777777" w:rsidR="00E82608" w:rsidRDefault="00E82608"/>
    <w:p w14:paraId="558473D9" w14:textId="77777777" w:rsidR="00E82608" w:rsidRDefault="00E82608"/>
    <w:p w14:paraId="1FCDAB43" w14:textId="77777777" w:rsidR="007C0622" w:rsidRDefault="007C0622" w:rsidP="007C0622"/>
    <w:p w14:paraId="302FFA7D" w14:textId="77777777" w:rsidR="007C0622" w:rsidRDefault="007C0622" w:rsidP="007C0622"/>
    <w:p w14:paraId="3BA95C63" w14:textId="77777777" w:rsidR="007C0622" w:rsidRDefault="007C0622" w:rsidP="007C0622">
      <w:r>
        <w:rPr>
          <w:noProof/>
        </w:rPr>
        <w:drawing>
          <wp:anchor distT="0" distB="0" distL="114300" distR="114300" simplePos="0" relativeHeight="251740160" behindDoc="0" locked="0" layoutInCell="1" allowOverlap="1" wp14:anchorId="3978EE91" wp14:editId="7C24370B">
            <wp:simplePos x="0" y="0"/>
            <wp:positionH relativeFrom="column">
              <wp:posOffset>431800</wp:posOffset>
            </wp:positionH>
            <wp:positionV relativeFrom="paragraph">
              <wp:posOffset>66040</wp:posOffset>
            </wp:positionV>
            <wp:extent cx="1785620" cy="2376805"/>
            <wp:effectExtent l="0" t="0" r="0" b="10795"/>
            <wp:wrapThrough wrapText="bothSides">
              <wp:wrapPolygon edited="0">
                <wp:start x="0" y="0"/>
                <wp:lineTo x="0" y="21467"/>
                <wp:lineTo x="21201" y="21467"/>
                <wp:lineTo x="21201" y="0"/>
                <wp:lineTo x="0" y="0"/>
              </wp:wrapPolygon>
            </wp:wrapThrough>
            <wp:docPr id="11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laceholder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23768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C15696" wp14:editId="79268148">
                <wp:simplePos x="0" y="0"/>
                <wp:positionH relativeFrom="column">
                  <wp:posOffset>2277110</wp:posOffset>
                </wp:positionH>
                <wp:positionV relativeFrom="paragraph">
                  <wp:posOffset>28575</wp:posOffset>
                </wp:positionV>
                <wp:extent cx="2251075" cy="583565"/>
                <wp:effectExtent l="0" t="0" r="9525" b="635"/>
                <wp:wrapThrough wrapText="bothSides">
                  <wp:wrapPolygon edited="0">
                    <wp:start x="0" y="0"/>
                    <wp:lineTo x="0" y="20683"/>
                    <wp:lineTo x="21448" y="20683"/>
                    <wp:lineTo x="21448" y="0"/>
                    <wp:lineTo x="0" y="0"/>
                  </wp:wrapPolygon>
                </wp:wrapThrough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07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4B334" w14:textId="77777777" w:rsidR="007C0622" w:rsidRPr="007C0622" w:rsidRDefault="007C0622" w:rsidP="007C0622">
                            <w:pPr>
                              <w:jc w:val="center"/>
                              <w:rPr>
                                <w:rFonts w:ascii="Times" w:hAnsi="Times"/>
                                <w:color w:val="294B7E"/>
                                <w:sz w:val="20"/>
                                <w:szCs w:val="20"/>
                              </w:rPr>
                            </w:pPr>
                            <w:r w:rsidRPr="007C0622">
                              <w:rPr>
                                <w:rFonts w:ascii="Times" w:hAnsi="Times"/>
                                <w:color w:val="294B7E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654B9ACB" w14:textId="77777777" w:rsidR="007C0622" w:rsidRPr="007C0622" w:rsidRDefault="007C0622" w:rsidP="007C0622">
                            <w:pPr>
                              <w:jc w:val="center"/>
                              <w:rPr>
                                <w:rFonts w:ascii="Times" w:hAnsi="Times"/>
                                <w:color w:val="294B7E"/>
                                <w:sz w:val="20"/>
                                <w:szCs w:val="20"/>
                              </w:rPr>
                            </w:pPr>
                            <w:r w:rsidRPr="007C0622">
                              <w:rPr>
                                <w:rFonts w:ascii="Times" w:hAnsi="Times"/>
                                <w:color w:val="294B7E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207E53D6" w14:textId="77777777" w:rsidR="007C0622" w:rsidRPr="007C0622" w:rsidRDefault="007C0622" w:rsidP="007C0622">
                            <w:pPr>
                              <w:jc w:val="center"/>
                              <w:rPr>
                                <w:rFonts w:ascii="Times" w:hAnsi="Times"/>
                                <w:color w:val="294B7E"/>
                                <w:sz w:val="20"/>
                                <w:szCs w:val="20"/>
                              </w:rPr>
                            </w:pPr>
                            <w:r w:rsidRPr="007C0622">
                              <w:rPr>
                                <w:rFonts w:ascii="Times" w:hAnsi="Times"/>
                                <w:color w:val="294B7E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2962F669" w14:textId="77777777" w:rsidR="007C0622" w:rsidRPr="007C0622" w:rsidRDefault="007C0622" w:rsidP="007C0622">
                            <w:pPr>
                              <w:rPr>
                                <w:color w:val="294B7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33" type="#_x0000_t202" style="position:absolute;margin-left:179.3pt;margin-top:2.25pt;width:177.25pt;height:45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" filled="f" stroked="f">
                <v:textbox inset="0,0,0,0">
                  <w:txbxContent>
                    <w:p w14:paraId="2EB4B334" w14:textId="77777777" w:rsidR="007C0622" w:rsidRPr="007C0622" w:rsidRDefault="007C0622" w:rsidP="007C0622">
                      <w:pPr>
                        <w:jc w:val="center"/>
                        <w:rPr>
                          <w:rFonts w:ascii="Times" w:hAnsi="Times"/>
                          <w:color w:val="294B7E"/>
                          <w:sz w:val="20"/>
                          <w:szCs w:val="20"/>
                        </w:rPr>
                      </w:pPr>
                      <w:r w:rsidRPr="007C0622">
                        <w:rPr>
                          <w:rFonts w:ascii="Times" w:hAnsi="Times"/>
                          <w:color w:val="294B7E"/>
                          <w:sz w:val="20"/>
                          <w:szCs w:val="20"/>
                        </w:rPr>
                        <w:t>RANK</w:t>
                      </w:r>
                    </w:p>
                    <w:p w14:paraId="654B9ACB" w14:textId="77777777" w:rsidR="007C0622" w:rsidRPr="007C0622" w:rsidRDefault="007C0622" w:rsidP="007C0622">
                      <w:pPr>
                        <w:jc w:val="center"/>
                        <w:rPr>
                          <w:rFonts w:ascii="Times" w:hAnsi="Times"/>
                          <w:color w:val="294B7E"/>
                          <w:sz w:val="20"/>
                          <w:szCs w:val="20"/>
                        </w:rPr>
                      </w:pPr>
                      <w:r w:rsidRPr="007C0622">
                        <w:rPr>
                          <w:rFonts w:ascii="Times" w:hAnsi="Times"/>
                          <w:color w:val="294B7E"/>
                          <w:sz w:val="20"/>
                          <w:szCs w:val="20"/>
                        </w:rPr>
                        <w:t>FIRST M. LAST</w:t>
                      </w:r>
                    </w:p>
                    <w:p w14:paraId="207E53D6" w14:textId="77777777" w:rsidR="007C0622" w:rsidRPr="007C0622" w:rsidRDefault="007C0622" w:rsidP="007C0622">
                      <w:pPr>
                        <w:jc w:val="center"/>
                        <w:rPr>
                          <w:rFonts w:ascii="Times" w:hAnsi="Times"/>
                          <w:color w:val="294B7E"/>
                          <w:sz w:val="20"/>
                          <w:szCs w:val="20"/>
                        </w:rPr>
                      </w:pPr>
                      <w:r w:rsidRPr="007C0622">
                        <w:rPr>
                          <w:rFonts w:ascii="Times" w:hAnsi="Times"/>
                          <w:color w:val="294B7E"/>
                          <w:sz w:val="20"/>
                          <w:szCs w:val="20"/>
                        </w:rPr>
                        <w:t>POSITION</w:t>
                      </w:r>
                    </w:p>
                    <w:p w14:paraId="2962F669" w14:textId="77777777" w:rsidR="007C0622" w:rsidRPr="007C0622" w:rsidRDefault="007C0622" w:rsidP="007C0622">
                      <w:pPr>
                        <w:rPr>
                          <w:color w:val="294B7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B4A06AC" w14:textId="77777777" w:rsidR="007C0622" w:rsidRDefault="007C0622" w:rsidP="007C0622"/>
    <w:p w14:paraId="11EEE3FB" w14:textId="77777777" w:rsidR="007C0622" w:rsidRDefault="007C0622" w:rsidP="007C0622"/>
    <w:p w14:paraId="14ACD274" w14:textId="77777777" w:rsidR="007C0622" w:rsidRDefault="007C0622" w:rsidP="007C0622">
      <w:r>
        <w:rPr>
          <w:noProof/>
        </w:rPr>
        <w:drawing>
          <wp:anchor distT="0" distB="0" distL="114300" distR="114300" simplePos="0" relativeHeight="251731968" behindDoc="0" locked="0" layoutInCell="1" allowOverlap="1" wp14:anchorId="4ECCA7F5" wp14:editId="1C5439BF">
            <wp:simplePos x="0" y="0"/>
            <wp:positionH relativeFrom="column">
              <wp:posOffset>2350770</wp:posOffset>
            </wp:positionH>
            <wp:positionV relativeFrom="paragraph">
              <wp:posOffset>9525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25D72" w14:textId="77777777" w:rsidR="007C0622" w:rsidRDefault="007C0622" w:rsidP="007C0622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3822C2" wp14:editId="129A6C88">
                <wp:simplePos x="0" y="0"/>
                <wp:positionH relativeFrom="column">
                  <wp:posOffset>338455</wp:posOffset>
                </wp:positionH>
                <wp:positionV relativeFrom="paragraph">
                  <wp:posOffset>53340</wp:posOffset>
                </wp:positionV>
                <wp:extent cx="4326466" cy="6189133"/>
                <wp:effectExtent l="0" t="0" r="0" b="8890"/>
                <wp:wrapThrough wrapText="bothSides">
                  <wp:wrapPolygon edited="0">
                    <wp:start x="127" y="0"/>
                    <wp:lineTo x="127" y="21542"/>
                    <wp:lineTo x="21305" y="21542"/>
                    <wp:lineTo x="21305" y="0"/>
                    <wp:lineTo x="127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6466" cy="6189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9">
                        <w:txbxContent>
                          <w:p w14:paraId="5493E06D" w14:textId="77777777" w:rsidR="007C0622" w:rsidRPr="00763B73" w:rsidRDefault="007C0622" w:rsidP="007C0622">
                            <w:pPr>
                              <w:pStyle w:val="NoSpacing"/>
                              <w:ind w:left="297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8159DF9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05A3446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F941A9A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FCD5021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287BD1B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C6E9AB6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A321327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E15B39B" w14:textId="77777777" w:rsidR="007C0622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519825A3" w14:textId="77777777" w:rsidR="007C0622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4E8C072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02BB447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7AFB99F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B70DA96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37E7BD7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661CEA8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141DDEB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6EB66E0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FD6656E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5EFE26CB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4" type="#_x0000_t202" style="position:absolute;margin-left:26.65pt;margin-top:4.2pt;width:340.65pt;height:487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+eJbtMCAAAYBgAADgAAAGRycy9lMm9Eb2MueG1srFRNb9swDL0P2H8QdE9tp27W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" filled="f" stroked="f">
                <v:textbox style="mso-next-textbox:#Text Box 29">
                  <w:txbxContent>
                    <w:p w14:paraId="5493E06D" w14:textId="77777777" w:rsidR="007C0622" w:rsidRPr="00763B73" w:rsidRDefault="007C0622" w:rsidP="007C0622">
                      <w:pPr>
                        <w:pStyle w:val="NoSpacing"/>
                        <w:ind w:left="297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8159DF9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05A3446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F941A9A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FCD5021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287BD1B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C6E9AB6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7A321327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E15B39B" w14:textId="77777777" w:rsidR="007C0622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519825A3" w14:textId="77777777" w:rsidR="007C0622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4E8C072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02BB447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7AFB99F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B70DA96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37E7BD7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661CEA8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141DDEB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6EB66E0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FD6656E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5EFE26CB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C97A5D1" w14:textId="77777777" w:rsidR="007C0622" w:rsidRDefault="007C0622" w:rsidP="007C0622"/>
    <w:p w14:paraId="10C1471A" w14:textId="77777777" w:rsidR="007C0622" w:rsidRDefault="007C0622" w:rsidP="007C0622"/>
    <w:p w14:paraId="61D173CE" w14:textId="77777777" w:rsidR="007C0622" w:rsidRDefault="007C0622" w:rsidP="007C0622"/>
    <w:p w14:paraId="3B548AFD" w14:textId="77777777" w:rsidR="007C0622" w:rsidRDefault="007C0622" w:rsidP="007C0622"/>
    <w:p w14:paraId="3564EDFE" w14:textId="77777777" w:rsidR="007C0622" w:rsidRDefault="007C0622" w:rsidP="007C0622"/>
    <w:p w14:paraId="7C0AFA31" w14:textId="77777777" w:rsidR="007C0622" w:rsidRDefault="007C0622" w:rsidP="007C0622"/>
    <w:p w14:paraId="4C2D3099" w14:textId="77777777" w:rsidR="007C0622" w:rsidRDefault="007C0622" w:rsidP="007C0622"/>
    <w:p w14:paraId="7CAE2EBA" w14:textId="77777777" w:rsidR="007C0622" w:rsidRDefault="007C0622" w:rsidP="007C0622"/>
    <w:p w14:paraId="41438AE9" w14:textId="77777777" w:rsidR="007C0622" w:rsidRDefault="007C0622" w:rsidP="007C0622"/>
    <w:p w14:paraId="5734D181" w14:textId="77777777" w:rsidR="007C0622" w:rsidRDefault="007C0622" w:rsidP="007C0622"/>
    <w:p w14:paraId="205618EF" w14:textId="77777777" w:rsidR="007C0622" w:rsidRDefault="007C0622" w:rsidP="007C0622"/>
    <w:p w14:paraId="22073EDA" w14:textId="77777777" w:rsidR="007C0622" w:rsidRDefault="007C0622" w:rsidP="007C0622"/>
    <w:p w14:paraId="0B02E340" w14:textId="77777777" w:rsidR="007C0622" w:rsidRDefault="007C0622" w:rsidP="007C0622"/>
    <w:p w14:paraId="08D4CE9E" w14:textId="77777777" w:rsidR="007C0622" w:rsidRDefault="007C0622" w:rsidP="007C0622"/>
    <w:p w14:paraId="670737FF" w14:textId="77777777" w:rsidR="007C0622" w:rsidRDefault="007C0622" w:rsidP="007C0622"/>
    <w:p w14:paraId="1AFC1F1C" w14:textId="77777777" w:rsidR="007C0622" w:rsidRDefault="007C0622" w:rsidP="007C0622"/>
    <w:p w14:paraId="5542371C" w14:textId="77777777" w:rsidR="007C0622" w:rsidRDefault="007C0622" w:rsidP="007C0622"/>
    <w:p w14:paraId="68490104" w14:textId="77777777" w:rsidR="007C0622" w:rsidRDefault="007C0622" w:rsidP="007C0622"/>
    <w:p w14:paraId="53B8DA1B" w14:textId="77777777" w:rsidR="007C0622" w:rsidRDefault="007C0622" w:rsidP="007C0622"/>
    <w:p w14:paraId="75942DF9" w14:textId="77777777" w:rsidR="007C0622" w:rsidRDefault="007C0622" w:rsidP="007C0622"/>
    <w:p w14:paraId="50B4A670" w14:textId="77777777" w:rsidR="007C0622" w:rsidRDefault="007C0622" w:rsidP="007C0622"/>
    <w:p w14:paraId="3D61EFA1" w14:textId="77777777" w:rsidR="007C0622" w:rsidRDefault="007C0622" w:rsidP="007C0622"/>
    <w:p w14:paraId="7132BE44" w14:textId="77777777" w:rsidR="007C0622" w:rsidRDefault="007C0622" w:rsidP="007C0622"/>
    <w:p w14:paraId="42BA1B2F" w14:textId="77777777" w:rsidR="007C0622" w:rsidRDefault="007C0622" w:rsidP="007C0622"/>
    <w:p w14:paraId="78B1A3E0" w14:textId="77777777" w:rsidR="007C0622" w:rsidRDefault="007C0622" w:rsidP="007C0622"/>
    <w:p w14:paraId="51E8C55B" w14:textId="77777777" w:rsidR="007C0622" w:rsidRDefault="007C0622" w:rsidP="007C0622"/>
    <w:p w14:paraId="69E80CFF" w14:textId="77777777" w:rsidR="007C0622" w:rsidRDefault="007C0622" w:rsidP="007C0622"/>
    <w:p w14:paraId="064783C8" w14:textId="77777777" w:rsidR="007C0622" w:rsidRDefault="007C0622" w:rsidP="007C0622"/>
    <w:p w14:paraId="00974DC7" w14:textId="77777777" w:rsidR="007C0622" w:rsidRDefault="007C0622" w:rsidP="007C0622"/>
    <w:p w14:paraId="478F6EA9" w14:textId="77777777" w:rsidR="007C0622" w:rsidRDefault="007C0622" w:rsidP="007C0622"/>
    <w:p w14:paraId="6495190B" w14:textId="77777777" w:rsidR="007C0622" w:rsidRDefault="007C0622" w:rsidP="007C0622"/>
    <w:p w14:paraId="46EEA385" w14:textId="77777777" w:rsidR="007C0622" w:rsidRDefault="007C0622" w:rsidP="007C0622"/>
    <w:p w14:paraId="4C040E11" w14:textId="77777777" w:rsidR="007C0622" w:rsidRDefault="007C0622" w:rsidP="007C0622"/>
    <w:p w14:paraId="529C7977" w14:textId="77777777" w:rsidR="007C0622" w:rsidRDefault="007C0622" w:rsidP="007C0622"/>
    <w:p w14:paraId="57ECBB85" w14:textId="77777777" w:rsidR="007C0622" w:rsidRDefault="007C0622" w:rsidP="007C0622"/>
    <w:p w14:paraId="2FE2CFBC" w14:textId="77777777" w:rsidR="007C0622" w:rsidRDefault="007C0622" w:rsidP="007C0622"/>
    <w:p w14:paraId="2B4820C9" w14:textId="77777777" w:rsidR="007C0622" w:rsidRDefault="007C0622" w:rsidP="007C0622"/>
    <w:p w14:paraId="091E8F6C" w14:textId="77777777" w:rsidR="007C0622" w:rsidRDefault="007C0622" w:rsidP="007C0622"/>
    <w:p w14:paraId="7470D1E3" w14:textId="77777777" w:rsidR="007C0622" w:rsidRDefault="007C0622" w:rsidP="007C0622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9426124" wp14:editId="129583B6">
                <wp:simplePos x="0" y="0"/>
                <wp:positionH relativeFrom="column">
                  <wp:posOffset>414020</wp:posOffset>
                </wp:positionH>
                <wp:positionV relativeFrom="paragraph">
                  <wp:posOffset>29845</wp:posOffset>
                </wp:positionV>
                <wp:extent cx="4233545" cy="6993255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3545" cy="699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9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margin-left:32.6pt;margin-top:2.35pt;width:333.35pt;height:550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2730DF63" w14:textId="77777777" w:rsidR="007C0622" w:rsidRDefault="007C0622" w:rsidP="007C0622"/>
    <w:p w14:paraId="18F69E6D" w14:textId="77777777" w:rsidR="007C0622" w:rsidRDefault="007C0622" w:rsidP="007C0622"/>
    <w:p w14:paraId="48287DAF" w14:textId="77777777" w:rsidR="007C0622" w:rsidRDefault="007C0622" w:rsidP="007C0622"/>
    <w:p w14:paraId="546A845B" w14:textId="77777777" w:rsidR="007C0622" w:rsidRDefault="007C0622" w:rsidP="007C0622"/>
    <w:p w14:paraId="15647279" w14:textId="77777777" w:rsidR="007C0622" w:rsidRDefault="007C0622" w:rsidP="007C0622"/>
    <w:p w14:paraId="49885683" w14:textId="77777777" w:rsidR="007C0622" w:rsidRDefault="007C0622" w:rsidP="007C0622"/>
    <w:p w14:paraId="0E6BAF2B" w14:textId="77777777" w:rsidR="007C0622" w:rsidRDefault="007C0622" w:rsidP="007C0622"/>
    <w:p w14:paraId="542BB459" w14:textId="77777777" w:rsidR="007C0622" w:rsidRDefault="007C0622" w:rsidP="007C0622"/>
    <w:p w14:paraId="2BB2AF39" w14:textId="77777777" w:rsidR="007C0622" w:rsidRDefault="007C0622" w:rsidP="007C0622"/>
    <w:p w14:paraId="00F8DEF9" w14:textId="77777777" w:rsidR="007C0622" w:rsidRDefault="007C0622" w:rsidP="007C0622"/>
    <w:p w14:paraId="668EB1F3" w14:textId="77777777" w:rsidR="007C0622" w:rsidRDefault="007C0622" w:rsidP="007C0622"/>
    <w:p w14:paraId="0B4D99AA" w14:textId="77777777" w:rsidR="007C0622" w:rsidRDefault="007C0622" w:rsidP="007C0622"/>
    <w:p w14:paraId="3B0CBA4B" w14:textId="77777777" w:rsidR="007C0622" w:rsidRDefault="007C0622" w:rsidP="007C0622"/>
    <w:p w14:paraId="7253972D" w14:textId="77777777" w:rsidR="007C0622" w:rsidRDefault="007C0622" w:rsidP="007C0622"/>
    <w:p w14:paraId="0BDB8194" w14:textId="77777777" w:rsidR="007C0622" w:rsidRDefault="007C0622" w:rsidP="007C0622"/>
    <w:p w14:paraId="7F06B15A" w14:textId="77777777" w:rsidR="007C0622" w:rsidRDefault="007C0622" w:rsidP="007C0622"/>
    <w:p w14:paraId="3ECEB871" w14:textId="77777777" w:rsidR="007C0622" w:rsidRDefault="007C0622" w:rsidP="007C0622"/>
    <w:p w14:paraId="1B868C83" w14:textId="77777777" w:rsidR="007C0622" w:rsidRDefault="007C0622" w:rsidP="007C0622"/>
    <w:p w14:paraId="13C93FAE" w14:textId="77777777" w:rsidR="007C0622" w:rsidRDefault="007C0622" w:rsidP="007C0622"/>
    <w:p w14:paraId="2A9CB1A1" w14:textId="77777777" w:rsidR="007C0622" w:rsidRDefault="007C0622" w:rsidP="007C0622"/>
    <w:p w14:paraId="585748E6" w14:textId="77777777" w:rsidR="007C0622" w:rsidRDefault="007C0622" w:rsidP="007C0622"/>
    <w:p w14:paraId="27949079" w14:textId="77777777" w:rsidR="007C0622" w:rsidRDefault="007C0622" w:rsidP="007C0622"/>
    <w:p w14:paraId="09774189" w14:textId="77777777" w:rsidR="007C0622" w:rsidRDefault="007C0622" w:rsidP="007C0622"/>
    <w:p w14:paraId="3F19D480" w14:textId="77777777" w:rsidR="007C0622" w:rsidRDefault="007C0622" w:rsidP="007C0622"/>
    <w:p w14:paraId="5CFA0106" w14:textId="77777777" w:rsidR="007C0622" w:rsidRDefault="007C0622" w:rsidP="007C0622"/>
    <w:p w14:paraId="7E062ACD" w14:textId="77777777" w:rsidR="007C0622" w:rsidRDefault="007C0622" w:rsidP="007C0622"/>
    <w:p w14:paraId="4DA502B1" w14:textId="77777777" w:rsidR="007C0622" w:rsidRDefault="007C0622" w:rsidP="007C0622"/>
    <w:p w14:paraId="4E6522D5" w14:textId="77777777" w:rsidR="007C0622" w:rsidRDefault="007C0622" w:rsidP="007C0622"/>
    <w:p w14:paraId="18F619C0" w14:textId="77777777" w:rsidR="007C0622" w:rsidRDefault="007C0622" w:rsidP="007C0622"/>
    <w:p w14:paraId="3446A275" w14:textId="77777777" w:rsidR="007C0622" w:rsidRDefault="007C0622" w:rsidP="007C0622"/>
    <w:p w14:paraId="14D335D4" w14:textId="77777777" w:rsidR="007C0622" w:rsidRDefault="007C0622" w:rsidP="007C0622"/>
    <w:p w14:paraId="05C4B8E5" w14:textId="77777777" w:rsidR="007C0622" w:rsidRDefault="007C0622" w:rsidP="007C0622"/>
    <w:p w14:paraId="66F5E97A" w14:textId="77777777" w:rsidR="007C0622" w:rsidRDefault="007C0622" w:rsidP="007C0622"/>
    <w:p w14:paraId="030AE7AF" w14:textId="77777777" w:rsidR="007C0622" w:rsidRDefault="007C0622" w:rsidP="007C0622"/>
    <w:p w14:paraId="5466C970" w14:textId="77777777" w:rsidR="007C0622" w:rsidRDefault="007C0622" w:rsidP="007C0622"/>
    <w:p w14:paraId="064AB59F" w14:textId="77777777" w:rsidR="007C0622" w:rsidRDefault="007C0622" w:rsidP="007C0622"/>
    <w:p w14:paraId="7B263667" w14:textId="77777777" w:rsidR="007C0622" w:rsidRDefault="007C0622" w:rsidP="007C0622"/>
    <w:p w14:paraId="0401FC9E" w14:textId="77777777" w:rsidR="007C0622" w:rsidRDefault="007C0622" w:rsidP="007C0622"/>
    <w:p w14:paraId="5B44DBCA" w14:textId="77777777" w:rsidR="007C0622" w:rsidRDefault="007C0622" w:rsidP="007C0622"/>
    <w:p w14:paraId="7BB0BC88" w14:textId="77777777" w:rsidR="007C0622" w:rsidRDefault="007C0622" w:rsidP="007C0622"/>
    <w:p w14:paraId="463D99AD" w14:textId="77777777" w:rsidR="007C0622" w:rsidRDefault="007C0622" w:rsidP="007C0622"/>
    <w:p w14:paraId="443D6DD2" w14:textId="77777777" w:rsidR="007C0622" w:rsidRDefault="007C0622" w:rsidP="007C0622"/>
    <w:p w14:paraId="03AAE151" w14:textId="77777777" w:rsidR="007C0622" w:rsidRDefault="007C0622" w:rsidP="007C0622">
      <w:r>
        <w:rPr>
          <w:noProof/>
        </w:rPr>
        <w:drawing>
          <wp:anchor distT="0" distB="0" distL="114300" distR="114300" simplePos="0" relativeHeight="251739136" behindDoc="0" locked="0" layoutInCell="1" allowOverlap="1" wp14:anchorId="0CEAAA99" wp14:editId="219F5C04">
            <wp:simplePos x="0" y="0"/>
            <wp:positionH relativeFrom="column">
              <wp:posOffset>464185</wp:posOffset>
            </wp:positionH>
            <wp:positionV relativeFrom="paragraph">
              <wp:posOffset>107950</wp:posOffset>
            </wp:positionV>
            <wp:extent cx="1784985" cy="2376805"/>
            <wp:effectExtent l="0" t="0" r="0" b="10795"/>
            <wp:wrapThrough wrapText="bothSides">
              <wp:wrapPolygon edited="0">
                <wp:start x="0" y="0"/>
                <wp:lineTo x="0" y="21467"/>
                <wp:lineTo x="21208" y="21467"/>
                <wp:lineTo x="21208" y="0"/>
                <wp:lineTo x="0" y="0"/>
              </wp:wrapPolygon>
            </wp:wrapThrough>
            <wp:docPr id="3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laceholder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23768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999D446" wp14:editId="1D7184EE">
                <wp:simplePos x="0" y="0"/>
                <wp:positionH relativeFrom="column">
                  <wp:posOffset>2310035</wp:posOffset>
                </wp:positionH>
                <wp:positionV relativeFrom="paragraph">
                  <wp:posOffset>70485</wp:posOffset>
                </wp:positionV>
                <wp:extent cx="2250965" cy="583529"/>
                <wp:effectExtent l="0" t="0" r="10160" b="1270"/>
                <wp:wrapThrough wrapText="bothSides">
                  <wp:wrapPolygon edited="0">
                    <wp:start x="0" y="0"/>
                    <wp:lineTo x="0" y="20706"/>
                    <wp:lineTo x="21454" y="20706"/>
                    <wp:lineTo x="21454" y="0"/>
                    <wp:lineTo x="0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965" cy="5835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32112" w14:textId="77777777" w:rsidR="007C0622" w:rsidRPr="007C0622" w:rsidRDefault="007C0622" w:rsidP="007C0622">
                            <w:pPr>
                              <w:jc w:val="center"/>
                              <w:rPr>
                                <w:rFonts w:ascii="Times" w:hAnsi="Times"/>
                                <w:color w:val="294B7E"/>
                                <w:sz w:val="20"/>
                                <w:szCs w:val="20"/>
                              </w:rPr>
                            </w:pPr>
                            <w:r w:rsidRPr="007C0622">
                              <w:rPr>
                                <w:rFonts w:ascii="Times" w:hAnsi="Times"/>
                                <w:color w:val="294B7E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79B89BE2" w14:textId="77777777" w:rsidR="007C0622" w:rsidRPr="007C0622" w:rsidRDefault="007C0622" w:rsidP="007C0622">
                            <w:pPr>
                              <w:jc w:val="center"/>
                              <w:rPr>
                                <w:rFonts w:ascii="Times" w:hAnsi="Times"/>
                                <w:color w:val="294B7E"/>
                                <w:sz w:val="20"/>
                                <w:szCs w:val="20"/>
                              </w:rPr>
                            </w:pPr>
                            <w:r w:rsidRPr="007C0622">
                              <w:rPr>
                                <w:rFonts w:ascii="Times" w:hAnsi="Times"/>
                                <w:color w:val="294B7E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3A411FF8" w14:textId="77777777" w:rsidR="007C0622" w:rsidRPr="007C0622" w:rsidRDefault="007C0622" w:rsidP="007C0622">
                            <w:pPr>
                              <w:jc w:val="center"/>
                              <w:rPr>
                                <w:rFonts w:ascii="Times" w:hAnsi="Times"/>
                                <w:color w:val="294B7E"/>
                                <w:sz w:val="20"/>
                                <w:szCs w:val="20"/>
                              </w:rPr>
                            </w:pPr>
                            <w:r w:rsidRPr="007C0622">
                              <w:rPr>
                                <w:rFonts w:ascii="Times" w:hAnsi="Times"/>
                                <w:color w:val="294B7E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6F74321A" w14:textId="77777777" w:rsidR="007C0622" w:rsidRPr="00350F94" w:rsidRDefault="007C0622" w:rsidP="007C0622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36" type="#_x0000_t202" style="position:absolute;margin-left:181.9pt;margin-top:5.55pt;width:177.25pt;height:45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" filled="f" stroked="f">
                <v:textbox inset="0,0,0,0">
                  <w:txbxContent>
                    <w:p w14:paraId="57232112" w14:textId="77777777" w:rsidR="007C0622" w:rsidRPr="007C0622" w:rsidRDefault="007C0622" w:rsidP="007C0622">
                      <w:pPr>
                        <w:jc w:val="center"/>
                        <w:rPr>
                          <w:rFonts w:ascii="Times" w:hAnsi="Times"/>
                          <w:color w:val="294B7E"/>
                          <w:sz w:val="20"/>
                          <w:szCs w:val="20"/>
                        </w:rPr>
                      </w:pPr>
                      <w:r w:rsidRPr="007C0622">
                        <w:rPr>
                          <w:rFonts w:ascii="Times" w:hAnsi="Times"/>
                          <w:color w:val="294B7E"/>
                          <w:sz w:val="20"/>
                          <w:szCs w:val="20"/>
                        </w:rPr>
                        <w:t>RANK</w:t>
                      </w:r>
                    </w:p>
                    <w:p w14:paraId="79B89BE2" w14:textId="77777777" w:rsidR="007C0622" w:rsidRPr="007C0622" w:rsidRDefault="007C0622" w:rsidP="007C0622">
                      <w:pPr>
                        <w:jc w:val="center"/>
                        <w:rPr>
                          <w:rFonts w:ascii="Times" w:hAnsi="Times"/>
                          <w:color w:val="294B7E"/>
                          <w:sz w:val="20"/>
                          <w:szCs w:val="20"/>
                        </w:rPr>
                      </w:pPr>
                      <w:r w:rsidRPr="007C0622">
                        <w:rPr>
                          <w:rFonts w:ascii="Times" w:hAnsi="Times"/>
                          <w:color w:val="294B7E"/>
                          <w:sz w:val="20"/>
                          <w:szCs w:val="20"/>
                        </w:rPr>
                        <w:t>FIRST M. LAST</w:t>
                      </w:r>
                    </w:p>
                    <w:p w14:paraId="3A411FF8" w14:textId="77777777" w:rsidR="007C0622" w:rsidRPr="007C0622" w:rsidRDefault="007C0622" w:rsidP="007C0622">
                      <w:pPr>
                        <w:jc w:val="center"/>
                        <w:rPr>
                          <w:rFonts w:ascii="Times" w:hAnsi="Times"/>
                          <w:color w:val="294B7E"/>
                          <w:sz w:val="20"/>
                          <w:szCs w:val="20"/>
                        </w:rPr>
                      </w:pPr>
                      <w:r w:rsidRPr="007C0622">
                        <w:rPr>
                          <w:rFonts w:ascii="Times" w:hAnsi="Times"/>
                          <w:color w:val="294B7E"/>
                          <w:sz w:val="20"/>
                          <w:szCs w:val="20"/>
                        </w:rPr>
                        <w:t>POSITION</w:t>
                      </w:r>
                    </w:p>
                    <w:p w14:paraId="6F74321A" w14:textId="77777777" w:rsidR="007C0622" w:rsidRPr="00350F94" w:rsidRDefault="007C0622" w:rsidP="007C0622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D92939A" w14:textId="77777777" w:rsidR="007C0622" w:rsidRDefault="007C0622" w:rsidP="007C0622"/>
    <w:p w14:paraId="0B35571C" w14:textId="77777777" w:rsidR="007C0622" w:rsidRDefault="007C0622" w:rsidP="007C0622"/>
    <w:p w14:paraId="185B90AF" w14:textId="77777777" w:rsidR="007C0622" w:rsidRDefault="007C0622" w:rsidP="007C0622">
      <w:r>
        <w:rPr>
          <w:noProof/>
        </w:rPr>
        <w:drawing>
          <wp:anchor distT="0" distB="0" distL="114300" distR="114300" simplePos="0" relativeHeight="251736064" behindDoc="0" locked="0" layoutInCell="1" allowOverlap="1" wp14:anchorId="27056FE9" wp14:editId="16A30222">
            <wp:simplePos x="0" y="0"/>
            <wp:positionH relativeFrom="column">
              <wp:posOffset>2383692</wp:posOffset>
            </wp:positionH>
            <wp:positionV relativeFrom="paragraph">
              <wp:posOffset>51403</wp:posOffset>
            </wp:positionV>
            <wp:extent cx="2120162" cy="156835"/>
            <wp:effectExtent l="0" t="0" r="0" b="0"/>
            <wp:wrapThrough wrapText="bothSides">
              <wp:wrapPolygon edited="0">
                <wp:start x="11505" y="21600"/>
                <wp:lineTo x="21600" y="21600"/>
                <wp:lineTo x="21600" y="11063"/>
                <wp:lineTo x="13576" y="4039"/>
                <wp:lineTo x="8399" y="4039"/>
                <wp:lineTo x="375" y="11063"/>
                <wp:lineTo x="375" y="21600"/>
                <wp:lineTo x="10470" y="21600"/>
                <wp:lineTo x="11505" y="2160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162" cy="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A564E" w14:textId="77777777" w:rsidR="007C0622" w:rsidRDefault="007C0622" w:rsidP="007C0622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958695" wp14:editId="3158A665">
                <wp:simplePos x="0" y="0"/>
                <wp:positionH relativeFrom="column">
                  <wp:posOffset>371475</wp:posOffset>
                </wp:positionH>
                <wp:positionV relativeFrom="paragraph">
                  <wp:posOffset>95205</wp:posOffset>
                </wp:positionV>
                <wp:extent cx="4326255" cy="6188755"/>
                <wp:effectExtent l="0" t="0" r="0" b="8890"/>
                <wp:wrapThrough wrapText="bothSides">
                  <wp:wrapPolygon edited="0">
                    <wp:start x="127" y="0"/>
                    <wp:lineTo x="127" y="21542"/>
                    <wp:lineTo x="21305" y="21542"/>
                    <wp:lineTo x="21305" y="0"/>
                    <wp:lineTo x="127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6255" cy="618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1">
                        <w:txbxContent>
                          <w:p w14:paraId="57B2F473" w14:textId="77777777" w:rsidR="007C0622" w:rsidRPr="00763B73" w:rsidRDefault="007C0622" w:rsidP="007C0622">
                            <w:pPr>
                              <w:pStyle w:val="NoSpacing"/>
                              <w:ind w:left="297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758B3ED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0FB3DE5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182803C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67E7C5A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D755A98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A214127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8CD3708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3C4FAC9" w14:textId="77777777" w:rsidR="007C0622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26D5B26F" w14:textId="77777777" w:rsidR="007C0622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F2B15C0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2EE6740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EFBEFDE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22E0DE2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BD78938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6B7F553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A4B2BAB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0D73A01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BD90E02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60FB2DCE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F1911D4" w14:textId="77777777" w:rsidR="007C0622" w:rsidRPr="00763B73" w:rsidRDefault="007C0622" w:rsidP="007C062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37" type="#_x0000_t202" style="position:absolute;margin-left:29.25pt;margin-top:7.5pt;width:340.65pt;height:487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" filled="f" stroked="f">
                <v:textbox style="mso-next-textbox:#Text Box 37">
                  <w:txbxContent>
                    <w:p w14:paraId="57B2F473" w14:textId="77777777" w:rsidR="007C0622" w:rsidRPr="00763B73" w:rsidRDefault="007C0622" w:rsidP="007C0622">
                      <w:pPr>
                        <w:pStyle w:val="NoSpacing"/>
                        <w:ind w:left="297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758B3ED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0FB3DE5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7182803C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67E7C5A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D755A98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A214127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8CD3708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3C4FAC9" w14:textId="77777777" w:rsidR="007C0622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26D5B26F" w14:textId="77777777" w:rsidR="007C0622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F2B15C0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62EE6740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EFBEFDE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22E0DE2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BD78938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6B7F553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A4B2BAB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0D73A01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BD90E02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60FB2DCE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F1911D4" w14:textId="77777777" w:rsidR="007C0622" w:rsidRPr="00763B73" w:rsidRDefault="007C0622" w:rsidP="007C062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C5DA1CF" w14:textId="77777777" w:rsidR="007C0622" w:rsidRDefault="007C0622" w:rsidP="007C0622"/>
    <w:p w14:paraId="5F157A3C" w14:textId="77777777" w:rsidR="007C0622" w:rsidRDefault="007C0622" w:rsidP="007C0622"/>
    <w:p w14:paraId="55FF2956" w14:textId="77777777" w:rsidR="007C0622" w:rsidRDefault="007C0622" w:rsidP="007C0622"/>
    <w:p w14:paraId="38E1A468" w14:textId="77777777" w:rsidR="007C0622" w:rsidRDefault="007C0622" w:rsidP="007C0622"/>
    <w:p w14:paraId="436CED4B" w14:textId="77777777" w:rsidR="007C0622" w:rsidRDefault="007C0622" w:rsidP="007C0622"/>
    <w:p w14:paraId="44D822F9" w14:textId="77777777" w:rsidR="007C0622" w:rsidRDefault="007C0622" w:rsidP="007C0622"/>
    <w:p w14:paraId="32C2844C" w14:textId="77777777" w:rsidR="007C0622" w:rsidRDefault="007C0622" w:rsidP="007C0622"/>
    <w:p w14:paraId="6B5A2947" w14:textId="77777777" w:rsidR="007C0622" w:rsidRDefault="007C0622" w:rsidP="007C0622"/>
    <w:p w14:paraId="7CEE888B" w14:textId="77777777" w:rsidR="007C0622" w:rsidRDefault="007C0622" w:rsidP="007C0622"/>
    <w:p w14:paraId="65F93128" w14:textId="77777777" w:rsidR="007C0622" w:rsidRDefault="007C0622" w:rsidP="007C0622"/>
    <w:p w14:paraId="23DFC4B1" w14:textId="77777777" w:rsidR="007C0622" w:rsidRDefault="007C0622" w:rsidP="007C0622"/>
    <w:p w14:paraId="5A898920" w14:textId="77777777" w:rsidR="007C0622" w:rsidRDefault="007C0622" w:rsidP="007C0622"/>
    <w:p w14:paraId="695E6DC2" w14:textId="77777777" w:rsidR="007C0622" w:rsidRDefault="007C0622" w:rsidP="007C0622"/>
    <w:p w14:paraId="66A5A336" w14:textId="77777777" w:rsidR="007C0622" w:rsidRDefault="007C0622" w:rsidP="007C0622"/>
    <w:p w14:paraId="7B73327E" w14:textId="77777777" w:rsidR="007C0622" w:rsidRDefault="007C0622" w:rsidP="007C0622"/>
    <w:p w14:paraId="0D6510D9" w14:textId="77777777" w:rsidR="007C0622" w:rsidRDefault="007C0622" w:rsidP="007C0622"/>
    <w:p w14:paraId="79441F15" w14:textId="77777777" w:rsidR="007C0622" w:rsidRDefault="007C0622" w:rsidP="007C0622"/>
    <w:p w14:paraId="4569690E" w14:textId="77777777" w:rsidR="007C0622" w:rsidRDefault="007C0622" w:rsidP="007C0622"/>
    <w:p w14:paraId="77F024CF" w14:textId="77777777" w:rsidR="007C0622" w:rsidRDefault="007C0622" w:rsidP="007C0622"/>
    <w:p w14:paraId="52C11A86" w14:textId="77777777" w:rsidR="007C0622" w:rsidRDefault="007C0622" w:rsidP="007C0622"/>
    <w:p w14:paraId="5523744C" w14:textId="77777777" w:rsidR="007C0622" w:rsidRDefault="007C0622" w:rsidP="007C0622"/>
    <w:p w14:paraId="4C317DD9" w14:textId="77777777" w:rsidR="007C0622" w:rsidRDefault="007C0622" w:rsidP="007C0622"/>
    <w:p w14:paraId="21B5B970" w14:textId="77777777" w:rsidR="007C0622" w:rsidRDefault="007C0622" w:rsidP="007C0622"/>
    <w:p w14:paraId="5397BBBA" w14:textId="77777777" w:rsidR="007C0622" w:rsidRDefault="007C0622" w:rsidP="007C0622"/>
    <w:p w14:paraId="7F09B7B1" w14:textId="77777777" w:rsidR="007C0622" w:rsidRDefault="007C0622" w:rsidP="007C0622"/>
    <w:p w14:paraId="32D8FB6F" w14:textId="77777777" w:rsidR="007C0622" w:rsidRDefault="007C0622" w:rsidP="007C0622"/>
    <w:p w14:paraId="4932AE29" w14:textId="77777777" w:rsidR="007C0622" w:rsidRDefault="007C0622" w:rsidP="007C0622"/>
    <w:p w14:paraId="385036C2" w14:textId="77777777" w:rsidR="007C0622" w:rsidRDefault="007C0622" w:rsidP="007C0622"/>
    <w:p w14:paraId="78517E79" w14:textId="77777777" w:rsidR="007C0622" w:rsidRDefault="007C0622" w:rsidP="007C0622"/>
    <w:p w14:paraId="696DEB87" w14:textId="77777777" w:rsidR="007C0622" w:rsidRDefault="007C0622" w:rsidP="007C0622"/>
    <w:p w14:paraId="38F198BF" w14:textId="77777777" w:rsidR="007C0622" w:rsidRDefault="007C0622" w:rsidP="007C0622"/>
    <w:p w14:paraId="277DB726" w14:textId="77777777" w:rsidR="007C0622" w:rsidRDefault="007C0622" w:rsidP="007C0622"/>
    <w:p w14:paraId="1CE7E587" w14:textId="77777777" w:rsidR="007C0622" w:rsidRDefault="007C0622" w:rsidP="007C0622"/>
    <w:p w14:paraId="075D32C7" w14:textId="77777777" w:rsidR="007C0622" w:rsidRDefault="007C0622" w:rsidP="007C0622"/>
    <w:p w14:paraId="1D71C1C1" w14:textId="77777777" w:rsidR="007C0622" w:rsidRDefault="007C0622" w:rsidP="007C0622"/>
    <w:p w14:paraId="3022CB34" w14:textId="77777777" w:rsidR="007C0622" w:rsidRDefault="007C0622" w:rsidP="007C0622"/>
    <w:p w14:paraId="41DA454F" w14:textId="77777777" w:rsidR="007C0622" w:rsidRDefault="007C0622" w:rsidP="007C0622"/>
    <w:p w14:paraId="6DA1C31C" w14:textId="77777777" w:rsidR="007C0622" w:rsidRDefault="007C0622" w:rsidP="007C0622"/>
    <w:p w14:paraId="71C6FA16" w14:textId="77777777" w:rsidR="007C0622" w:rsidRDefault="007C0622" w:rsidP="007C0622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0F4473C" wp14:editId="265D9AC5">
                <wp:simplePos x="0" y="0"/>
                <wp:positionH relativeFrom="column">
                  <wp:posOffset>389255</wp:posOffset>
                </wp:positionH>
                <wp:positionV relativeFrom="paragraph">
                  <wp:posOffset>31115</wp:posOffset>
                </wp:positionV>
                <wp:extent cx="4250055" cy="6976745"/>
                <wp:effectExtent l="0" t="0" r="0" b="8255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055" cy="697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8" type="#_x0000_t202" style="position:absolute;margin-left:30.65pt;margin-top:2.45pt;width:334.65pt;height:549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79751400" w14:textId="77777777" w:rsidR="007C0622" w:rsidRDefault="007C0622" w:rsidP="007C0622"/>
    <w:p w14:paraId="1B8D4780" w14:textId="77777777" w:rsidR="007C0622" w:rsidRDefault="007C0622" w:rsidP="007C0622"/>
    <w:p w14:paraId="15FCCAF3" w14:textId="77777777" w:rsidR="007C0622" w:rsidRDefault="007C0622" w:rsidP="007C0622"/>
    <w:p w14:paraId="1E0290C4" w14:textId="77777777" w:rsidR="007C0622" w:rsidRDefault="007C0622" w:rsidP="007C0622"/>
    <w:p w14:paraId="6378636D" w14:textId="77777777" w:rsidR="007C0622" w:rsidRDefault="007C0622" w:rsidP="007C0622"/>
    <w:p w14:paraId="1C8B3D98" w14:textId="77777777" w:rsidR="007C0622" w:rsidRDefault="007C0622" w:rsidP="007C0622"/>
    <w:p w14:paraId="24C6A066" w14:textId="77777777" w:rsidR="007C0622" w:rsidRDefault="007C0622" w:rsidP="007C0622"/>
    <w:p w14:paraId="73043B06" w14:textId="77777777" w:rsidR="007C0622" w:rsidRDefault="007C0622" w:rsidP="007C0622"/>
    <w:p w14:paraId="04594A72" w14:textId="77777777" w:rsidR="007C0622" w:rsidRDefault="007C0622" w:rsidP="007C0622"/>
    <w:p w14:paraId="7089B53A" w14:textId="77777777" w:rsidR="007C0622" w:rsidRDefault="007C0622" w:rsidP="007C0622"/>
    <w:p w14:paraId="6DFA6CA7" w14:textId="77777777" w:rsidR="007C0622" w:rsidRDefault="007C0622" w:rsidP="007C0622"/>
    <w:p w14:paraId="3B2722CD" w14:textId="77777777" w:rsidR="007C0622" w:rsidRDefault="007C0622" w:rsidP="007C0622"/>
    <w:p w14:paraId="676EEE1C" w14:textId="77777777" w:rsidR="007C0622" w:rsidRDefault="007C0622" w:rsidP="007C0622"/>
    <w:p w14:paraId="25B187A2" w14:textId="77777777" w:rsidR="007C0622" w:rsidRDefault="007C0622" w:rsidP="007C0622"/>
    <w:p w14:paraId="26AD1510" w14:textId="77777777" w:rsidR="007C0622" w:rsidRDefault="007C0622" w:rsidP="007C0622"/>
    <w:p w14:paraId="590DDE07" w14:textId="77777777" w:rsidR="007C0622" w:rsidRDefault="007C0622" w:rsidP="007C0622"/>
    <w:p w14:paraId="040B9CDF" w14:textId="77777777" w:rsidR="007C0622" w:rsidRDefault="007C0622" w:rsidP="007C0622"/>
    <w:p w14:paraId="4C8DC0D2" w14:textId="77777777" w:rsidR="007C0622" w:rsidRDefault="007C0622" w:rsidP="007C0622"/>
    <w:p w14:paraId="752B1FC3" w14:textId="77777777" w:rsidR="007C0622" w:rsidRDefault="007C0622" w:rsidP="007C0622"/>
    <w:p w14:paraId="126E7620" w14:textId="77777777" w:rsidR="007C0622" w:rsidRDefault="007C0622" w:rsidP="007C0622"/>
    <w:p w14:paraId="32B66DE3" w14:textId="77777777" w:rsidR="007C0622" w:rsidRDefault="007C0622" w:rsidP="007C0622"/>
    <w:p w14:paraId="1BA26327" w14:textId="77777777" w:rsidR="007C0622" w:rsidRDefault="007C0622" w:rsidP="007C0622"/>
    <w:p w14:paraId="3FC27FCC" w14:textId="77777777" w:rsidR="007C0622" w:rsidRDefault="007C0622" w:rsidP="007C0622"/>
    <w:p w14:paraId="23AD8A88" w14:textId="77777777" w:rsidR="007C0622" w:rsidRDefault="007C0622" w:rsidP="007C0622"/>
    <w:p w14:paraId="53A83994" w14:textId="77777777" w:rsidR="007C0622" w:rsidRDefault="007C0622" w:rsidP="007C0622"/>
    <w:p w14:paraId="77B5C91D" w14:textId="77777777" w:rsidR="007C0622" w:rsidRDefault="007C0622" w:rsidP="007C0622"/>
    <w:p w14:paraId="13F16263" w14:textId="77777777" w:rsidR="007C0622" w:rsidRDefault="007C0622" w:rsidP="007C0622"/>
    <w:p w14:paraId="2E582564" w14:textId="77777777" w:rsidR="007C0622" w:rsidRDefault="007C0622" w:rsidP="007C0622"/>
    <w:p w14:paraId="069F345D" w14:textId="77777777" w:rsidR="007C0622" w:rsidRDefault="007C0622" w:rsidP="007C0622"/>
    <w:p w14:paraId="24A88EC1" w14:textId="77777777" w:rsidR="007C0622" w:rsidRDefault="007C0622" w:rsidP="007C0622"/>
    <w:p w14:paraId="71795A14" w14:textId="77777777" w:rsidR="007C0622" w:rsidRDefault="007C0622" w:rsidP="007C0622"/>
    <w:p w14:paraId="5781948B" w14:textId="77777777" w:rsidR="007C0622" w:rsidRDefault="007C0622" w:rsidP="007C0622"/>
    <w:p w14:paraId="212C8C43" w14:textId="77777777" w:rsidR="007C0622" w:rsidRDefault="007C0622" w:rsidP="007C0622"/>
    <w:p w14:paraId="450DB22B" w14:textId="77777777" w:rsidR="007C0622" w:rsidRDefault="007C0622" w:rsidP="007C0622"/>
    <w:p w14:paraId="55DA31C8" w14:textId="77777777" w:rsidR="007C0622" w:rsidRDefault="007C0622"/>
    <w:p w14:paraId="30A32FB1" w14:textId="783B36FA" w:rsidR="00D45CC9" w:rsidRDefault="007C0622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2B9127A" wp14:editId="61069D52">
                <wp:simplePos x="0" y="0"/>
                <wp:positionH relativeFrom="column">
                  <wp:posOffset>587375</wp:posOffset>
                </wp:positionH>
                <wp:positionV relativeFrom="paragraph">
                  <wp:posOffset>558165</wp:posOffset>
                </wp:positionV>
                <wp:extent cx="3885565" cy="668866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688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958DE" w14:textId="77777777" w:rsidR="007C0622" w:rsidRPr="007C0622" w:rsidRDefault="007C0622" w:rsidP="007C0622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1C4A5E"/>
                              </w:rPr>
                            </w:pPr>
                            <w:r w:rsidRPr="007C0622">
                              <w:rPr>
                                <w:rFonts w:ascii="Times" w:hAnsi="Times"/>
                                <w:i/>
                                <w:color w:val="1C4A5E"/>
                              </w:rPr>
                              <w:t>Add photo, logo or inserts available for download such as</w:t>
                            </w:r>
                          </w:p>
                          <w:p w14:paraId="322327A6" w14:textId="77777777" w:rsidR="007C0622" w:rsidRPr="007C0622" w:rsidRDefault="007C0622" w:rsidP="007C0622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1C4A5E"/>
                              </w:rPr>
                            </w:pPr>
                            <w:r w:rsidRPr="007C0622">
                              <w:rPr>
                                <w:rFonts w:ascii="Times" w:hAnsi="Times"/>
                                <w:i/>
                                <w:color w:val="1C4A5E"/>
                              </w:rPr>
                              <w:t>The Marines’ Hymn, The Marine’s Prayer, The Watch, Old Glory, etc.</w:t>
                            </w:r>
                          </w:p>
                          <w:p w14:paraId="09B4CD78" w14:textId="77777777" w:rsidR="007C0622" w:rsidRPr="00A30837" w:rsidRDefault="007C0622" w:rsidP="007C0622">
                            <w:pPr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9" type="#_x0000_t202" style="position:absolute;margin-left:46.25pt;margin-top:43.95pt;width:305.95pt;height:526.6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" filled="f" stroked="f">
                <v:textbox>
                  <w:txbxContent>
                    <w:p w14:paraId="6A8958DE" w14:textId="77777777" w:rsidR="007C0622" w:rsidRPr="007C0622" w:rsidRDefault="007C0622" w:rsidP="007C0622">
                      <w:pPr>
                        <w:jc w:val="center"/>
                        <w:rPr>
                          <w:rFonts w:ascii="Times" w:hAnsi="Times"/>
                          <w:i/>
                          <w:color w:val="1C4A5E"/>
                        </w:rPr>
                      </w:pPr>
                      <w:r w:rsidRPr="007C0622">
                        <w:rPr>
                          <w:rFonts w:ascii="Times" w:hAnsi="Times"/>
                          <w:i/>
                          <w:color w:val="1C4A5E"/>
                        </w:rPr>
                        <w:t>Add photo, logo or inserts available for download such as</w:t>
                      </w:r>
                    </w:p>
                    <w:p w14:paraId="322327A6" w14:textId="77777777" w:rsidR="007C0622" w:rsidRPr="007C0622" w:rsidRDefault="007C0622" w:rsidP="007C0622">
                      <w:pPr>
                        <w:jc w:val="center"/>
                        <w:rPr>
                          <w:rFonts w:ascii="Times" w:hAnsi="Times"/>
                          <w:i/>
                          <w:color w:val="1C4A5E"/>
                        </w:rPr>
                      </w:pPr>
                      <w:r w:rsidRPr="007C0622">
                        <w:rPr>
                          <w:rFonts w:ascii="Times" w:hAnsi="Times"/>
                          <w:i/>
                          <w:color w:val="1C4A5E"/>
                        </w:rPr>
                        <w:t>The Marines’ Hymn, The Marine’s Prayer, The Watch, Old Glory, etc.</w:t>
                      </w:r>
                    </w:p>
                    <w:p w14:paraId="09B4CD78" w14:textId="77777777" w:rsidR="007C0622" w:rsidRPr="00A30837" w:rsidRDefault="007C0622" w:rsidP="007C0622">
                      <w:pPr>
                        <w:rPr>
                          <w:rFonts w:ascii="Times" w:hAnsi="Times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3CC">
        <w:rPr>
          <w:noProof/>
        </w:rPr>
        <w:drawing>
          <wp:inline distT="0" distB="0" distL="0" distR="0" wp14:anchorId="688E8178" wp14:editId="79C4F3FD">
            <wp:extent cx="5029200" cy="77724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5CC9" w:rsidSect="005D7D24">
      <w:pgSz w:w="7920" w:h="122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3CC"/>
    <w:rsid w:val="000C0732"/>
    <w:rsid w:val="000E5694"/>
    <w:rsid w:val="00121B44"/>
    <w:rsid w:val="00123884"/>
    <w:rsid w:val="001877AF"/>
    <w:rsid w:val="00293B57"/>
    <w:rsid w:val="002B30A4"/>
    <w:rsid w:val="002C3C40"/>
    <w:rsid w:val="00350F94"/>
    <w:rsid w:val="003940FE"/>
    <w:rsid w:val="003D05A9"/>
    <w:rsid w:val="003E5CEA"/>
    <w:rsid w:val="004C573B"/>
    <w:rsid w:val="00511969"/>
    <w:rsid w:val="005249AA"/>
    <w:rsid w:val="005742D2"/>
    <w:rsid w:val="005C6BB2"/>
    <w:rsid w:val="005D7D24"/>
    <w:rsid w:val="006023AE"/>
    <w:rsid w:val="00693CB0"/>
    <w:rsid w:val="006B7044"/>
    <w:rsid w:val="006F3141"/>
    <w:rsid w:val="007B1678"/>
    <w:rsid w:val="007B4381"/>
    <w:rsid w:val="007C0622"/>
    <w:rsid w:val="007D4998"/>
    <w:rsid w:val="007F0726"/>
    <w:rsid w:val="008178FA"/>
    <w:rsid w:val="008623CC"/>
    <w:rsid w:val="008A458D"/>
    <w:rsid w:val="008E7844"/>
    <w:rsid w:val="0091020B"/>
    <w:rsid w:val="009D7BAF"/>
    <w:rsid w:val="00A27F13"/>
    <w:rsid w:val="00A30837"/>
    <w:rsid w:val="00A819B7"/>
    <w:rsid w:val="00B82859"/>
    <w:rsid w:val="00BE504B"/>
    <w:rsid w:val="00CD2885"/>
    <w:rsid w:val="00D45CC9"/>
    <w:rsid w:val="00D6181C"/>
    <w:rsid w:val="00E46097"/>
    <w:rsid w:val="00E82608"/>
    <w:rsid w:val="00E859BC"/>
    <w:rsid w:val="00EA7513"/>
    <w:rsid w:val="00F23755"/>
    <w:rsid w:val="00F3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FE9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3E5CE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  <w:style w:type="paragraph" w:styleId="NoSpacing">
    <w:name w:val="No Spacing"/>
    <w:uiPriority w:val="1"/>
    <w:qFormat/>
    <w:rsid w:val="007C062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3E5CE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  <w:style w:type="paragraph" w:styleId="NoSpacing">
    <w:name w:val="No Spacing"/>
    <w:uiPriority w:val="1"/>
    <w:qFormat/>
    <w:rsid w:val="007C062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omcamimacjdhjw:Downloads:Document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12700" cmpd="sng"/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8BD96DA59164692113C1EA4C9AEFC" ma:contentTypeVersion="2" ma:contentTypeDescription="Create a new document." ma:contentTypeScope="" ma:versionID="ae2d3e01f7ced3097f3c7122afb9fddc">
  <xsd:schema xmlns:xsd="http://www.w3.org/2001/XMLSchema" xmlns:xs="http://www.w3.org/2001/XMLSchema" xmlns:p="http://schemas.microsoft.com/office/2006/metadata/properties" xmlns:ns2="25a9be34-2663-41e7-8609-fed3eaf114b7" targetNamespace="http://schemas.microsoft.com/office/2006/metadata/properties" ma:root="true" ma:fieldsID="e784ab72e03fa7091aac23b8cc2154e7" ns2:_="">
    <xsd:import namespace="25a9be34-2663-41e7-8609-fed3eaf114b7"/>
    <xsd:element name="properties">
      <xsd:complexType>
        <xsd:sequence>
          <xsd:element name="documentManagement">
            <xsd:complexType>
              <xsd:all>
                <xsd:element ref="ns2:ProgramType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9be34-2663-41e7-8609-fed3eaf114b7" elementFormDefault="qualified">
    <xsd:import namespace="http://schemas.microsoft.com/office/2006/documentManagement/types"/>
    <xsd:import namespace="http://schemas.microsoft.com/office/infopath/2007/PartnerControls"/>
    <xsd:element name="ProgramType" ma:index="8" nillable="true" ma:displayName="Program Type" ma:format="Dropdown" ma:internalName="ProgramType">
      <xsd:simpleType>
        <xsd:restriction base="dms:Text">
          <xsd:maxLength value="255"/>
        </xsd:restriction>
      </xsd:simpleType>
    </xsd:element>
    <xsd:element name="Thumbnail" ma:index="9" nillable="true" ma:displayName="Thumbnail" ma:format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amType xmlns="25a9be34-2663-41e7-8609-fed3eaf114b7">Retirement</ProgramType>
    <Thumbnail xmlns="25a9be34-2663-41e7-8609-fed3eaf114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E98BA5-B2C8-4CE6-B9E8-629A81A216CF}"/>
</file>

<file path=customXml/itemProps2.xml><?xml version="1.0" encoding="utf-8"?>
<ds:datastoreItem xmlns:ds="http://schemas.openxmlformats.org/officeDocument/2006/customXml" ds:itemID="{35370015-B0CC-479B-97DD-16F058308D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5C6E11-15F2-4A08-B445-FAC9D882099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FF7EACC-BB33-E44A-9C87-A0E27697B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Document1.dot</Template>
  <TotalTime>4</TotalTime>
  <Pages>8</Pages>
  <Words>48</Words>
  <Characters>274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Retirement - Flag Raising</dc:title>
  <dc:subject/>
  <dc:creator/>
  <cp:keywords>Retirement - Flag Raising</cp:keywords>
  <dc:description/>
  <cp:lastModifiedBy/>
  <cp:revision>4</cp:revision>
  <dcterms:created xsi:type="dcterms:W3CDTF">2017-07-19T21:40:00Z</dcterms:created>
  <dcterms:modified xsi:type="dcterms:W3CDTF">2021-04-14T18:55:00Z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0x010100B4D8BD96DA59164692113C1EA4C9AEFC</vt:lpwstr>
  </property>
  <property fmtid="{D5CDD505-2E9C-101B-9397-08002B2CF9AE}" pid="3" name="Order">
    <vt:r8>1300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vti_imgdate">
    <vt:lpwstr/>
  </property>
</Properties>
</file>