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7675CC64" w:rsidR="004C573B" w:rsidRDefault="0014757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B386D3" wp14:editId="4B371ADC">
                <wp:simplePos x="0" y="0"/>
                <wp:positionH relativeFrom="margin">
                  <wp:posOffset>1074420</wp:posOffset>
                </wp:positionH>
                <wp:positionV relativeFrom="margin">
                  <wp:posOffset>6305550</wp:posOffset>
                </wp:positionV>
                <wp:extent cx="2912745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7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B93717" w14:textId="77777777" w:rsidR="00147573" w:rsidRPr="00AF5D47" w:rsidRDefault="00147573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F5D47"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84.6pt;margin-top:496.5pt;width:229.3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" filled="f" stroked="f">
                <v:path arrowok="t"/>
                <v:textbox>
                  <w:txbxContent>
                    <w:p w14:paraId="72B93717" w14:textId="77777777" w:rsidR="00147573" w:rsidRPr="00AF5D47" w:rsidRDefault="00147573" w:rsidP="00147573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F5D47"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623CC">
        <w:rPr>
          <w:noProof/>
        </w:rPr>
        <w:drawing>
          <wp:anchor distT="0" distB="0" distL="114300" distR="114300" simplePos="0" relativeHeight="251630592" behindDoc="1" locked="1" layoutInCell="1" allowOverlap="1" wp14:anchorId="3BC8614F" wp14:editId="64FF00EF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77777777" w:rsidR="00A30837" w:rsidRDefault="00A30837"/>
    <w:p w14:paraId="6398FDC2" w14:textId="77777777" w:rsidR="00A30837" w:rsidRDefault="00A30837"/>
    <w:p w14:paraId="7F4BEE6A" w14:textId="77777777" w:rsidR="00A30837" w:rsidRDefault="00A30837"/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46BFEFF4" w:rsidR="00A30837" w:rsidRDefault="00147573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14C3E0" wp14:editId="25D3C6B0">
                <wp:simplePos x="0" y="0"/>
                <wp:positionH relativeFrom="margin">
                  <wp:posOffset>1024255</wp:posOffset>
                </wp:positionH>
                <wp:positionV relativeFrom="margin">
                  <wp:posOffset>2274570</wp:posOffset>
                </wp:positionV>
                <wp:extent cx="2988945" cy="533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8428C9" w14:textId="0DFE1961" w:rsidR="00147573" w:rsidRPr="00AF5D47" w:rsidRDefault="00147573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RETIREMENT CEREMONY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80.65pt;margin-top:179.1pt;width:235.35pt;height:42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" filled="f" stroked="f">
                <v:path arrowok="t"/>
                <v:textbox>
                  <w:txbxContent>
                    <w:p w14:paraId="6F8428C9" w14:textId="0DFE1961" w:rsidR="00147573" w:rsidRPr="00AF5D47" w:rsidRDefault="00147573" w:rsidP="00147573">
                      <w:pPr>
                        <w:jc w:val="center"/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943634" w:themeColor="accent2" w:themeShade="BF"/>
                          <w:sz w:val="36"/>
                          <w:szCs w:val="36"/>
                        </w:rPr>
                        <w:t>RETIREMENT CEREMONY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63CAEE" w14:textId="77777777" w:rsidR="00A30837" w:rsidRDefault="00A30837"/>
    <w:p w14:paraId="2D6CD824" w14:textId="01E497E6" w:rsidR="00A30837" w:rsidRDefault="00A30837"/>
    <w:p w14:paraId="43ACA216" w14:textId="5B1C2B29" w:rsidR="00A30837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43D5C1" wp14:editId="487A1D10">
                <wp:simplePos x="0" y="0"/>
                <wp:positionH relativeFrom="margin">
                  <wp:posOffset>1066165</wp:posOffset>
                </wp:positionH>
                <wp:positionV relativeFrom="margin">
                  <wp:posOffset>2780665</wp:posOffset>
                </wp:positionV>
                <wp:extent cx="2895600" cy="5632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F321BA" w14:textId="77777777" w:rsidR="00A40708" w:rsidRDefault="00A40708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7365D" w:themeColor="text2" w:themeShade="BF"/>
                              </w:rPr>
                              <w:t>RANK</w:t>
                            </w:r>
                          </w:p>
                          <w:p w14:paraId="3C1D95B0" w14:textId="60EDB92E" w:rsidR="00147573" w:rsidRPr="00A40708" w:rsidRDefault="00A40708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7365D" w:themeColor="text2" w:themeShade="BF"/>
                                <w:sz w:val="36"/>
                                <w:szCs w:val="36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83.95pt;margin-top:218.95pt;width:228pt;height:44.3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" filled="f" stroked="f">
                <v:path arrowok="t"/>
                <v:textbox>
                  <w:txbxContent>
                    <w:p w14:paraId="06F321BA" w14:textId="77777777" w:rsidR="00A40708" w:rsidRDefault="00A40708" w:rsidP="00147573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</w:rPr>
                      </w:pPr>
                      <w:r>
                        <w:rPr>
                          <w:rFonts w:ascii="Times New Roman" w:hAnsi="Times New Roman"/>
                          <w:color w:val="17365D" w:themeColor="text2" w:themeShade="BF"/>
                        </w:rPr>
                        <w:t>RANK</w:t>
                      </w:r>
                    </w:p>
                    <w:p w14:paraId="3C1D95B0" w14:textId="60EDB92E" w:rsidR="00147573" w:rsidRPr="00A40708" w:rsidRDefault="00A40708" w:rsidP="00147573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17365D" w:themeColor="text2" w:themeShade="BF"/>
                          <w:sz w:val="36"/>
                          <w:szCs w:val="36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0D30AFF" w14:textId="77777777" w:rsidR="00A30837" w:rsidRDefault="00A30837"/>
    <w:p w14:paraId="4B59ACC8" w14:textId="77777777" w:rsidR="00A30837" w:rsidRDefault="00A30837"/>
    <w:p w14:paraId="4A464DD2" w14:textId="06DCFF55" w:rsidR="00A30837" w:rsidRDefault="00A40708">
      <w:r>
        <w:rPr>
          <w:noProof/>
        </w:rPr>
        <w:drawing>
          <wp:anchor distT="0" distB="0" distL="114300" distR="114300" simplePos="0" relativeHeight="251729920" behindDoc="0" locked="0" layoutInCell="1" allowOverlap="1" wp14:anchorId="2D0A3E24" wp14:editId="0FB9C176">
            <wp:simplePos x="0" y="0"/>
            <wp:positionH relativeFrom="column">
              <wp:posOffset>1113155</wp:posOffset>
            </wp:positionH>
            <wp:positionV relativeFrom="paragraph">
              <wp:posOffset>122767</wp:posOffset>
            </wp:positionV>
            <wp:extent cx="2818765" cy="22174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4" r="18281"/>
                    <a:stretch/>
                  </pic:blipFill>
                  <pic:spPr bwMode="auto">
                    <a:xfrm>
                      <a:off x="0" y="0"/>
                      <a:ext cx="2818765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202F21F9" w:rsidR="00A30837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EEA988" wp14:editId="643F8CC1">
                <wp:simplePos x="0" y="0"/>
                <wp:positionH relativeFrom="margin">
                  <wp:posOffset>1137497</wp:posOffset>
                </wp:positionH>
                <wp:positionV relativeFrom="margin">
                  <wp:posOffset>5676265</wp:posOffset>
                </wp:positionV>
                <wp:extent cx="276479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79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60465B7" w14:textId="77777777" w:rsidR="00147573" w:rsidRPr="00B212B6" w:rsidRDefault="00147573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B212B6"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  <w:t>LOCATION OF EVENT</w:t>
                            </w:r>
                          </w:p>
                          <w:p w14:paraId="01BF0316" w14:textId="77777777" w:rsidR="00147573" w:rsidRPr="00B212B6" w:rsidRDefault="00147573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B212B6"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  <w:t>BASE OR STATION</w:t>
                            </w:r>
                          </w:p>
                          <w:p w14:paraId="17E62229" w14:textId="77777777" w:rsidR="00147573" w:rsidRPr="00B212B6" w:rsidRDefault="00147573" w:rsidP="00147573">
                            <w:pPr>
                              <w:jc w:val="center"/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B212B6">
                              <w:rPr>
                                <w:rFonts w:ascii="Times New Roman" w:hAnsi="Times New Roman"/>
                                <w:color w:val="17365D" w:themeColor="text2" w:themeShade="BF"/>
                                <w:sz w:val="22"/>
                                <w:szCs w:val="22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89.55pt;margin-top:446.95pt;width:217.7pt;height:5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" filled="f" stroked="f">
                <v:path arrowok="t"/>
                <v:textbox>
                  <w:txbxContent>
                    <w:p w14:paraId="560465B7" w14:textId="77777777" w:rsidR="00147573" w:rsidRPr="00B212B6" w:rsidRDefault="00147573" w:rsidP="00147573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B212B6"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  <w:t>LOCATION OF EVENT</w:t>
                      </w:r>
                    </w:p>
                    <w:p w14:paraId="01BF0316" w14:textId="77777777" w:rsidR="00147573" w:rsidRPr="00B212B6" w:rsidRDefault="00147573" w:rsidP="00147573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B212B6"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  <w:t>BASE OR STATION</w:t>
                      </w:r>
                    </w:p>
                    <w:p w14:paraId="17E62229" w14:textId="77777777" w:rsidR="00147573" w:rsidRPr="00B212B6" w:rsidRDefault="00147573" w:rsidP="00147573">
                      <w:pPr>
                        <w:jc w:val="center"/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B212B6">
                        <w:rPr>
                          <w:rFonts w:ascii="Times New Roman" w:hAnsi="Times New Roman"/>
                          <w:color w:val="17365D" w:themeColor="text2" w:themeShade="BF"/>
                          <w:sz w:val="22"/>
                          <w:szCs w:val="22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4D0BAD" w14:textId="77777777" w:rsidR="00A30837" w:rsidRDefault="00A30837"/>
    <w:p w14:paraId="2BC5B654" w14:textId="77777777" w:rsidR="00A30837" w:rsidRDefault="00A30837"/>
    <w:p w14:paraId="5AF07D1F" w14:textId="77777777" w:rsidR="00A30837" w:rsidRDefault="00A30837"/>
    <w:p w14:paraId="56FCE879" w14:textId="77777777" w:rsidR="00A30837" w:rsidRDefault="00A30837"/>
    <w:p w14:paraId="3F6F5E79" w14:textId="77777777" w:rsidR="00A30837" w:rsidRDefault="00A30837"/>
    <w:p w14:paraId="2E880CBE" w14:textId="77777777" w:rsidR="00A30837" w:rsidRDefault="00A30837"/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7140B4BB" w:rsidR="00A30837" w:rsidRDefault="00A40708">
      <w:r>
        <w:rPr>
          <w:noProof/>
        </w:rPr>
        <w:drawing>
          <wp:anchor distT="0" distB="0" distL="114300" distR="114300" simplePos="0" relativeHeight="251672576" behindDoc="0" locked="0" layoutInCell="1" allowOverlap="1" wp14:anchorId="5A625A40" wp14:editId="7507AD7D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42978B65">
            <wp:simplePos x="0" y="0"/>
            <wp:positionH relativeFrom="column">
              <wp:posOffset>693420</wp:posOffset>
            </wp:positionH>
            <wp:positionV relativeFrom="paragraph">
              <wp:posOffset>1905</wp:posOffset>
            </wp:positionV>
            <wp:extent cx="3656419" cy="29146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114B5FA7" w:rsidR="00E82608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A14DC8" wp14:editId="4ACB8C9D">
                <wp:simplePos x="0" y="0"/>
                <wp:positionH relativeFrom="margin">
                  <wp:posOffset>431800</wp:posOffset>
                </wp:positionH>
                <wp:positionV relativeFrom="margin">
                  <wp:posOffset>4207930</wp:posOffset>
                </wp:positionV>
                <wp:extent cx="4157345" cy="2785534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2785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5ED7D9C6" w:rsidR="00693CB0" w:rsidRDefault="00693CB0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3E5CEA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Retirement Ceremony in honor of </w:t>
                            </w:r>
                          </w:p>
                          <w:p w14:paraId="741A191C" w14:textId="18C0B688" w:rsidR="003E5CEA" w:rsidRDefault="003E5CEA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Rank</w:t>
                            </w:r>
                          </w:p>
                          <w:p w14:paraId="1231BA31" w14:textId="46FEFE16" w:rsidR="003E5CEA" w:rsidRPr="0091020B" w:rsidRDefault="003E5CEA" w:rsidP="003E5CEA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First M. Last. </w:t>
                            </w:r>
                          </w:p>
                          <w:p w14:paraId="34AA1415" w14:textId="77777777" w:rsidR="00693CB0" w:rsidRDefault="00693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331.35pt;width:327.35pt;height:219.3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BFx9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" filled="f" stroked="f">
                <v:textbox>
                  <w:txbxContent>
                    <w:p w14:paraId="7D45B32F" w14:textId="5ED7D9C6" w:rsidR="00693CB0" w:rsidRDefault="00693CB0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 w:rsidR="003E5CEA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Retirement Ceremony in honor of </w:t>
                      </w:r>
                    </w:p>
                    <w:p w14:paraId="741A191C" w14:textId="18C0B688" w:rsidR="003E5CEA" w:rsidRDefault="003E5CEA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Rank</w:t>
                      </w:r>
                    </w:p>
                    <w:p w14:paraId="1231BA31" w14:textId="46FEFE16" w:rsidR="003E5CEA" w:rsidRPr="0091020B" w:rsidRDefault="003E5CEA" w:rsidP="003E5CEA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First M. Last. </w:t>
                      </w:r>
                    </w:p>
                    <w:p w14:paraId="34AA1415" w14:textId="77777777" w:rsidR="00693CB0" w:rsidRDefault="00693CB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4EF95B" w14:textId="77777777" w:rsidR="00E82608" w:rsidRDefault="00E82608"/>
    <w:p w14:paraId="24C0F605" w14:textId="77777777" w:rsidR="00E82608" w:rsidRDefault="00E82608">
      <w:bookmarkStart w:id="0" w:name="_GoBack"/>
      <w:bookmarkEnd w:id="0"/>
    </w:p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0245E869" w:rsidR="00E82608" w:rsidRDefault="00A40708">
      <w:r>
        <w:rPr>
          <w:noProof/>
        </w:rPr>
        <w:drawing>
          <wp:anchor distT="0" distB="0" distL="114300" distR="114300" simplePos="0" relativeHeight="251673600" behindDoc="0" locked="0" layoutInCell="1" allowOverlap="1" wp14:anchorId="4EF1A530" wp14:editId="7DDE4497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7CAAF1E5" w:rsidR="00E82608" w:rsidRDefault="00A40708">
      <w:r>
        <w:rPr>
          <w:noProof/>
        </w:rPr>
        <w:drawing>
          <wp:anchor distT="0" distB="0" distL="114300" distR="114300" simplePos="0" relativeHeight="251677696" behindDoc="0" locked="0" layoutInCell="1" allowOverlap="1" wp14:anchorId="450ECC7C" wp14:editId="345A0158">
            <wp:simplePos x="0" y="0"/>
            <wp:positionH relativeFrom="margin">
              <wp:posOffset>613410</wp:posOffset>
            </wp:positionH>
            <wp:positionV relativeFrom="margin">
              <wp:posOffset>279400</wp:posOffset>
            </wp:positionV>
            <wp:extent cx="3794760" cy="28321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A536" w14:textId="3C5CDEAF" w:rsidR="00E82608" w:rsidRDefault="00E82608"/>
    <w:p w14:paraId="7A80E719" w14:textId="53A1C9C0" w:rsidR="00E82608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3C6987" wp14:editId="30A91A1D">
                <wp:simplePos x="0" y="0"/>
                <wp:positionH relativeFrom="margin">
                  <wp:posOffset>432435</wp:posOffset>
                </wp:positionH>
                <wp:positionV relativeFrom="margin">
                  <wp:posOffset>593090</wp:posOffset>
                </wp:positionV>
                <wp:extent cx="4157345" cy="405130"/>
                <wp:effectExtent l="0" t="0" r="0" b="12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59F98" w14:textId="77777777" w:rsidR="00A40708" w:rsidRPr="00BE504B" w:rsidRDefault="00A40708" w:rsidP="00A40708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BE504B">
                              <w:rPr>
                                <w:rFonts w:ascii="Times" w:hAnsi="Times"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4AA891D7" w14:textId="77777777" w:rsidR="00A40708" w:rsidRDefault="00A40708" w:rsidP="00A40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6.7pt;width:327.35pt;height:31.9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wghdI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" filled="f" stroked="f">
                <v:textbox>
                  <w:txbxContent>
                    <w:p w14:paraId="79659F98" w14:textId="77777777" w:rsidR="00A40708" w:rsidRPr="00BE504B" w:rsidRDefault="00A40708" w:rsidP="00A40708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BE504B">
                        <w:rPr>
                          <w:rFonts w:ascii="Times" w:hAnsi="Times"/>
                          <w:color w:val="365F91" w:themeColor="accent1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4AA891D7" w14:textId="77777777" w:rsidR="00A40708" w:rsidRDefault="00A40708" w:rsidP="00A4070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1E16DC99" w:rsidR="00E82608" w:rsidRDefault="00E82608"/>
    <w:p w14:paraId="5A877C75" w14:textId="77777777" w:rsidR="00E82608" w:rsidRDefault="00E82608"/>
    <w:p w14:paraId="1ABE6C19" w14:textId="00C5B2E8" w:rsidR="00E82608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5B9B9B" wp14:editId="4100EAAB">
                <wp:simplePos x="0" y="0"/>
                <wp:positionH relativeFrom="margin">
                  <wp:posOffset>431800</wp:posOffset>
                </wp:positionH>
                <wp:positionV relativeFrom="margin">
                  <wp:posOffset>1286510</wp:posOffset>
                </wp:positionV>
                <wp:extent cx="4157345" cy="589026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89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FB641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Invocation</w:t>
                            </w:r>
                          </w:p>
                          <w:p w14:paraId="6A2FAA96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Sound Attention</w:t>
                            </w:r>
                          </w:p>
                          <w:p w14:paraId="41B02791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National Anthem</w:t>
                            </w:r>
                          </w:p>
                          <w:p w14:paraId="1DEAAECF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Awards &amp; Retirement of Marine</w:t>
                            </w:r>
                          </w:p>
                          <w:p w14:paraId="4F40F977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Retiring Officer Remarks</w:t>
                            </w:r>
                          </w:p>
                          <w:p w14:paraId="0AAF21E6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Remark by Marine</w:t>
                            </w:r>
                          </w:p>
                          <w:p w14:paraId="7BB43BF5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Anchors Aweigh</w:t>
                            </w:r>
                          </w:p>
                          <w:p w14:paraId="4C6D2A2D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Marine’s Hymn</w:t>
                            </w:r>
                          </w:p>
                          <w:p w14:paraId="12F7EA13" w14:textId="77777777" w:rsidR="00A40708" w:rsidRPr="003E5CEA" w:rsidRDefault="00A40708" w:rsidP="00A40708">
                            <w:pPr>
                              <w:pStyle w:val="NoParagraphStyle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Conclusion of Ceremony</w:t>
                            </w:r>
                          </w:p>
                          <w:p w14:paraId="4BDB99B1" w14:textId="77777777" w:rsidR="00A40708" w:rsidRPr="00A819B7" w:rsidRDefault="00A40708" w:rsidP="00A40708">
                            <w:pPr>
                              <w:pStyle w:val="BasicParagraph"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 w:rsidRPr="003E5CE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65F91" w:themeColor="accent1" w:themeShade="BF"/>
                                <w:sz w:val="34"/>
                                <w:szCs w:val="34"/>
                              </w:rPr>
                              <w:t>Presentation of Old Glory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101.3pt;width:327.35pt;height:463.8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HGnNQCAAAY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" filled="f" stroked="f">
                <v:textbox>
                  <w:txbxContent>
                    <w:p w14:paraId="3FEFB641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Invocation</w:t>
                      </w:r>
                    </w:p>
                    <w:p w14:paraId="6A2FAA96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Sound Attention</w:t>
                      </w:r>
                    </w:p>
                    <w:p w14:paraId="41B02791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National Anthem</w:t>
                      </w:r>
                    </w:p>
                    <w:p w14:paraId="1DEAAECF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Awards &amp; Retirement of Marine</w:t>
                      </w:r>
                    </w:p>
                    <w:p w14:paraId="4F40F977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Retiring Officer Remarks</w:t>
                      </w:r>
                    </w:p>
                    <w:p w14:paraId="0AAF21E6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Remark by Marine</w:t>
                      </w:r>
                    </w:p>
                    <w:p w14:paraId="7BB43BF5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Anchors Aweigh</w:t>
                      </w:r>
                    </w:p>
                    <w:p w14:paraId="4C6D2A2D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Marine’s Hymn</w:t>
                      </w:r>
                    </w:p>
                    <w:p w14:paraId="12F7EA13" w14:textId="77777777" w:rsidR="00A40708" w:rsidRPr="003E5CEA" w:rsidRDefault="00A40708" w:rsidP="00A40708">
                      <w:pPr>
                        <w:pStyle w:val="NoParagraphStyle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Conclusion of Ceremony</w:t>
                      </w:r>
                    </w:p>
                    <w:p w14:paraId="4BDB99B1" w14:textId="77777777" w:rsidR="00A40708" w:rsidRPr="00A819B7" w:rsidRDefault="00A40708" w:rsidP="00A40708">
                      <w:pPr>
                        <w:pStyle w:val="BasicParagraph"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 w:rsidRPr="003E5CEA">
                        <w:rPr>
                          <w:rFonts w:ascii="Times New Roman" w:hAnsi="Times New Roman" w:cs="Times New Roman"/>
                          <w:i/>
                          <w:iCs/>
                          <w:color w:val="365F91" w:themeColor="accent1" w:themeShade="BF"/>
                          <w:sz w:val="34"/>
                          <w:szCs w:val="34"/>
                        </w:rPr>
                        <w:t>Presentation of Old Glory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B4FDF4E" w:rsidR="00E82608" w:rsidRDefault="00A40708">
      <w:r>
        <w:rPr>
          <w:noProof/>
        </w:rPr>
        <w:drawing>
          <wp:anchor distT="0" distB="0" distL="114300" distR="114300" simplePos="0" relativeHeight="251678720" behindDoc="0" locked="0" layoutInCell="1" allowOverlap="1" wp14:anchorId="42369B1D" wp14:editId="7BF26B9A">
            <wp:simplePos x="0" y="0"/>
            <wp:positionH relativeFrom="margin">
              <wp:posOffset>613410</wp:posOffset>
            </wp:positionH>
            <wp:positionV relativeFrom="margin">
              <wp:posOffset>7204075</wp:posOffset>
            </wp:positionV>
            <wp:extent cx="3794760" cy="28321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947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65FC" w14:textId="77777777" w:rsidR="00E82608" w:rsidRDefault="00E82608"/>
    <w:p w14:paraId="558473D9" w14:textId="77777777" w:rsidR="00E82608" w:rsidRDefault="00E82608"/>
    <w:p w14:paraId="02DB8DA0" w14:textId="77777777" w:rsidR="00A40708" w:rsidRDefault="00A40708" w:rsidP="00A40708"/>
    <w:p w14:paraId="3BD4D691" w14:textId="77777777" w:rsidR="00A40708" w:rsidRDefault="00A40708" w:rsidP="00A40708"/>
    <w:p w14:paraId="6F384F4B" w14:textId="77777777" w:rsidR="00A40708" w:rsidRDefault="00A40708" w:rsidP="00A40708">
      <w:r>
        <w:rPr>
          <w:noProof/>
        </w:rPr>
        <w:drawing>
          <wp:anchor distT="0" distB="0" distL="114300" distR="114300" simplePos="0" relativeHeight="251749376" behindDoc="0" locked="0" layoutInCell="1" allowOverlap="1" wp14:anchorId="43E60825" wp14:editId="6AD33A3F">
            <wp:simplePos x="0" y="0"/>
            <wp:positionH relativeFrom="column">
              <wp:posOffset>431800</wp:posOffset>
            </wp:positionH>
            <wp:positionV relativeFrom="paragraph">
              <wp:posOffset>66040</wp:posOffset>
            </wp:positionV>
            <wp:extent cx="1785620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1" y="21467"/>
                <wp:lineTo x="21201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6E75AD" wp14:editId="5CA5522D">
                <wp:simplePos x="0" y="0"/>
                <wp:positionH relativeFrom="column">
                  <wp:posOffset>2277110</wp:posOffset>
                </wp:positionH>
                <wp:positionV relativeFrom="paragraph">
                  <wp:posOffset>28575</wp:posOffset>
                </wp:positionV>
                <wp:extent cx="2251075" cy="583565"/>
                <wp:effectExtent l="0" t="0" r="9525" b="635"/>
                <wp:wrapThrough wrapText="bothSides">
                  <wp:wrapPolygon edited="0">
                    <wp:start x="0" y="0"/>
                    <wp:lineTo x="0" y="20683"/>
                    <wp:lineTo x="21448" y="20683"/>
                    <wp:lineTo x="21448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07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EAB56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748FE273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4EEF43C6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C07CF48" w14:textId="77777777" w:rsidR="00A40708" w:rsidRPr="00350F94" w:rsidRDefault="00A40708" w:rsidP="00A40708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3" type="#_x0000_t202" style="position:absolute;margin-left:179.3pt;margin-top:2.25pt;width:177.25pt;height:45.9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" filled="f" stroked="f">
                <v:textbox inset="0,0,0,0">
                  <w:txbxContent>
                    <w:p w14:paraId="55CEAB56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748FE273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4EEF43C6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C07CF48" w14:textId="77777777" w:rsidR="00A40708" w:rsidRPr="00350F94" w:rsidRDefault="00A40708" w:rsidP="00A40708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46E030" w14:textId="77777777" w:rsidR="00A40708" w:rsidRDefault="00A40708" w:rsidP="00A40708"/>
    <w:p w14:paraId="601379A9" w14:textId="77777777" w:rsidR="00A40708" w:rsidRDefault="00A40708" w:rsidP="00A40708"/>
    <w:p w14:paraId="662F3BA2" w14:textId="77777777" w:rsidR="00A40708" w:rsidRDefault="00A40708" w:rsidP="00A40708">
      <w:r>
        <w:rPr>
          <w:noProof/>
        </w:rPr>
        <w:drawing>
          <wp:anchor distT="0" distB="0" distL="114300" distR="114300" simplePos="0" relativeHeight="251741184" behindDoc="0" locked="0" layoutInCell="1" allowOverlap="1" wp14:anchorId="4D4E6A81" wp14:editId="5458AEC1">
            <wp:simplePos x="0" y="0"/>
            <wp:positionH relativeFrom="column">
              <wp:posOffset>2350770</wp:posOffset>
            </wp:positionH>
            <wp:positionV relativeFrom="paragraph">
              <wp:posOffset>9525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F9DA1" w14:textId="77777777" w:rsidR="00A40708" w:rsidRDefault="00A40708" w:rsidP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34FE6C" wp14:editId="31116D0C">
                <wp:simplePos x="0" y="0"/>
                <wp:positionH relativeFrom="column">
                  <wp:posOffset>338455</wp:posOffset>
                </wp:positionH>
                <wp:positionV relativeFrom="paragraph">
                  <wp:posOffset>53340</wp:posOffset>
                </wp:positionV>
                <wp:extent cx="4326466" cy="6189133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466" cy="6189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62A7DA84" w14:textId="77777777" w:rsidR="00A40708" w:rsidRPr="00763B73" w:rsidRDefault="00A40708" w:rsidP="00A40708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Lorem ipsum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amet, duo in fabulas senserit interpretaris.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 doctus insolens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exerci repudiare ea.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 nam tale iracundia adolescens, nibh repudiare vel cu, ex dictas graecis iudicabit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 cotidieque cu cum, id qui animal tamquam ponderum.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causae oblique ne, qui in stet delicata repudiandae.</w:t>
                            </w:r>
                          </w:p>
                          <w:p w14:paraId="5C76E03B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7850EF3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quando blandit disputando,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duis te. Sit nominati deseruisse in, pri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diam delenit oporteat. Malis latine disputando per id,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habeo ullum an. Eros illum gubergren per et, pro id libris periculis.</w:t>
                            </w:r>
                          </w:p>
                          <w:p w14:paraId="269B601D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1C2F83A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 ut tota nullam vivendo, duis dicunt vituperata pro ei.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Blandit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 fabulas intellegat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Id pri augue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 nemore tractatos accommodare at, veri choro alterum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 ne deterruisset consequuntur concludaturque.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vel nonumy voluptatibus.</w:t>
                            </w:r>
                          </w:p>
                          <w:p w14:paraId="1FB98BAF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C307E69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 vel vitae repudiare instructior.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salutatus incorrupte ius id, quidam senserit petentium id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voluptua delicata,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mutat nobis interpretaris, quot aliquam persecuti at sit. In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nullam mediocrem reprimique, nibh admodum contentiones quo ea, cibo harum dolorem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Case graecis philosophia ius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sit tation consulatu 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 id iracundia efficiendi.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graece ut usu,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ei affert maluisset.</w:t>
                            </w:r>
                          </w:p>
                          <w:p w14:paraId="5B6E40B5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FB5534B" w14:textId="77777777" w:rsidR="00A40708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Diam phaedrum appellantur no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timeam menandri vituperatoribus eu vix, dolore dignissim te his. Cu ferri iriure praesent est. Nam illud placerat cu. Usu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omnium vocent, at quo invidunt assentior.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Option verterem ea his.</w:t>
                            </w:r>
                            <w:proofErr w:type="gramEnd"/>
                          </w:p>
                          <w:p w14:paraId="5A494188" w14:textId="77777777" w:rsidR="00A40708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63DDB7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Lorem ipsum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amet, duo in fabulas senserit interpretaris.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 doctus insolens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exerci repudiare ea.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 nam tale iracundia adolescens, nibh repudiare vel cu, ex dictas graecis iudicabit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 cotidieque cu cum, id qui animal tamquam ponderum.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causae oblique ne, qui in stet delicata repudiandae.</w:t>
                            </w:r>
                          </w:p>
                          <w:p w14:paraId="5D3D911E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F50B5C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quando blandit disputando,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duis te. Sit nominati deseruisse in, pri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diam delenit oporteat. Malis latine disputando per id,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habeo ullum an. Eros illum gubergren per et, pro id libris periculis.</w:t>
                            </w:r>
                          </w:p>
                          <w:p w14:paraId="5CC18BA2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8169D12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 ut tota nullam vivendo, duis dicunt vituperata pro ei.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Blandit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 fabulas intellegat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Id pri augue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 nemore tractatos accommodare at, veri choro alterum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 ne deterruisset consequuntur concludaturque.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vel nonumy voluptatibus.</w:t>
                            </w:r>
                          </w:p>
                          <w:p w14:paraId="66947F7F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9EC21AC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 vel vitae repudiare instructior.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salutatus incorrupte ius id, quidam senserit petentium id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voluptua delicata,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mutat nobis interpretaris, quot aliquam persecuti at sit. In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nullam mediocrem reprimique, nibh admodum contentiones quo ea, cibo harum dolorem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Case graecis philosophia ius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sit tation consulatu 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 id iracundia efficiendi.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graece ut usu,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ei affert maluisset.</w:t>
                            </w:r>
                          </w:p>
                          <w:p w14:paraId="22D4AAF6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3AF7349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Diam phaedrum appellantur no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timeam menandri vituperatoribus eu vix, dolore dignissim te his. Cu ferri iriure praesent est. Nam illud placerat cu. Usu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omnium vocent, at quo invidunt assentior.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Option verterem ea his.</w:t>
                            </w:r>
                            <w:proofErr w:type="gramEnd"/>
                          </w:p>
                          <w:p w14:paraId="0CE6A225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4" type="#_x0000_t202" style="position:absolute;margin-left:26.65pt;margin-top:4.2pt;width:340.65pt;height:487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UX0tUCAAAZ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" filled="f" stroked="f">
                <v:textbox style="mso-next-textbox:#Text Box 29">
                  <w:txbxContent>
                    <w:p w14:paraId="62A7DA84" w14:textId="77777777" w:rsidR="00A40708" w:rsidRPr="00763B73" w:rsidRDefault="00A40708" w:rsidP="00A40708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Lorem ipsum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amet, duo in fabulas senserit interpretaris.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 doctus insolens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exerci repudiare ea.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 nam tale iracundia adolescens, nibh repudiare vel cu, ex dictas graecis iudicabit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 cotidieque cu cum, id qui animal tamquam ponderum.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causae oblique ne, qui in stet delicata repudiandae.</w:t>
                      </w:r>
                    </w:p>
                    <w:p w14:paraId="5C76E03B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7850EF3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quando blandit disputando,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duis te. Sit nominati deseruisse in, pri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diam delenit oporteat. Malis latine disputando per id,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habeo ullum an. Eros illum gubergren per et, pro id libris periculis.</w:t>
                      </w:r>
                    </w:p>
                    <w:p w14:paraId="269B601D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1C2F83A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 ut tota nullam vivendo, duis dicunt vituperata pro ei.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Blandit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 fabulas intellegat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Id pri augue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 nemore tractatos accommodare at, veri choro alterum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 ne deterruisset consequuntur concludaturque.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vel nonumy voluptatibus.</w:t>
                      </w:r>
                    </w:p>
                    <w:p w14:paraId="1FB98BAF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C307E69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 vel vitae repudiare instructior.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salutatus incorrupte ius id, quidam senserit petentium id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voluptua delicata,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mutat nobis interpretaris, quot aliquam persecuti at sit. In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nullam mediocrem reprimique, nibh admodum contentiones quo ea, cibo harum dolorem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Case graecis philosophia ius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sit tation consulatu 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 id iracundia efficiendi.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graece ut usu,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ei affert maluisset.</w:t>
                      </w:r>
                    </w:p>
                    <w:p w14:paraId="5B6E40B5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FB5534B" w14:textId="77777777" w:rsidR="00A40708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Diam phaedrum appellantur no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timeam menandri vituperatoribus eu vix, dolore dignissim te his. Cu ferri iriure praesent est. Nam illud placerat cu. Usu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omnium vocent, at quo invidunt assentior.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Option verterem ea his.</w:t>
                      </w:r>
                      <w:proofErr w:type="gramEnd"/>
                    </w:p>
                    <w:p w14:paraId="5A494188" w14:textId="77777777" w:rsidR="00A40708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63DDB7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Lorem ipsum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amet, duo in fabulas senserit interpretaris.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 doctus insolens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exerci repudiare ea.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 nam tale iracundia adolescens, nibh repudiare vel cu, ex dictas graecis iudicabit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 cotidieque cu cum, id qui animal tamquam ponderum.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causae oblique ne, qui in stet delicata repudiandae.</w:t>
                      </w:r>
                    </w:p>
                    <w:p w14:paraId="5D3D911E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F50B5C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quando blandit disputando,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duis te. Sit nominati deseruisse in, pri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diam delenit oporteat. Malis latine disputando per id,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habeo ullum an. Eros illum gubergren per et, pro id libris periculis.</w:t>
                      </w:r>
                    </w:p>
                    <w:p w14:paraId="5CC18BA2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8169D12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 ut tota nullam vivendo, duis dicunt vituperata pro ei.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Blandit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 fabulas intellegat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Id pri augue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 nemore tractatos accommodare at, veri choro alterum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 ne deterruisset consequuntur concludaturque.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vel nonumy voluptatibus.</w:t>
                      </w:r>
                    </w:p>
                    <w:p w14:paraId="66947F7F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9EC21AC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 vel vitae repudiare instructior.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salutatus incorrupte ius id, quidam senserit petentium id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voluptua delicata,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mutat nobis interpretaris, quot aliquam persecuti at sit. In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nullam mediocrem reprimique, nibh admodum contentiones quo ea, cibo harum dolorem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Case graecis philosophia ius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sit tation consulatu 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 id iracundia efficiendi.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graece ut usu,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ei affert maluisset.</w:t>
                      </w:r>
                    </w:p>
                    <w:p w14:paraId="22D4AAF6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3AF7349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Diam phaedrum appellantur no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timeam menandri vituperatoribus eu vix, dolore dignissim te his. Cu ferri iriure praesent est. Nam illud placerat cu. Usu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omnium vocent, at quo invidunt assentior.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Option verterem ea his.</w:t>
                      </w:r>
                      <w:proofErr w:type="gramEnd"/>
                    </w:p>
                    <w:p w14:paraId="0CE6A225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B1EF2EC" w14:textId="77777777" w:rsidR="00A40708" w:rsidRDefault="00A40708" w:rsidP="00A40708"/>
    <w:p w14:paraId="0D59FB83" w14:textId="77777777" w:rsidR="00A40708" w:rsidRDefault="00A40708" w:rsidP="00A40708"/>
    <w:p w14:paraId="501297C5" w14:textId="77777777" w:rsidR="00A40708" w:rsidRDefault="00A40708" w:rsidP="00A40708"/>
    <w:p w14:paraId="74554FD5" w14:textId="77777777" w:rsidR="00A40708" w:rsidRDefault="00A40708" w:rsidP="00A40708"/>
    <w:p w14:paraId="07E49478" w14:textId="77777777" w:rsidR="00A40708" w:rsidRDefault="00A40708" w:rsidP="00A40708"/>
    <w:p w14:paraId="67207D42" w14:textId="77777777" w:rsidR="00A40708" w:rsidRDefault="00A40708" w:rsidP="00A40708"/>
    <w:p w14:paraId="6472399F" w14:textId="77777777" w:rsidR="00A40708" w:rsidRDefault="00A40708" w:rsidP="00A40708"/>
    <w:p w14:paraId="0D197124" w14:textId="77777777" w:rsidR="00A40708" w:rsidRDefault="00A40708" w:rsidP="00A40708"/>
    <w:p w14:paraId="24162688" w14:textId="77777777" w:rsidR="00A40708" w:rsidRDefault="00A40708" w:rsidP="00A40708"/>
    <w:p w14:paraId="00D0E895" w14:textId="77777777" w:rsidR="00A40708" w:rsidRDefault="00A40708" w:rsidP="00A40708"/>
    <w:p w14:paraId="69773FF1" w14:textId="77777777" w:rsidR="00A40708" w:rsidRDefault="00A40708" w:rsidP="00A40708"/>
    <w:p w14:paraId="1EDCFA03" w14:textId="77777777" w:rsidR="00A40708" w:rsidRDefault="00A40708" w:rsidP="00A40708"/>
    <w:p w14:paraId="1E7014E4" w14:textId="77777777" w:rsidR="00A40708" w:rsidRDefault="00A40708" w:rsidP="00A40708"/>
    <w:p w14:paraId="4CDE3376" w14:textId="77777777" w:rsidR="00A40708" w:rsidRDefault="00A40708" w:rsidP="00A40708"/>
    <w:p w14:paraId="03691E65" w14:textId="77777777" w:rsidR="00A40708" w:rsidRDefault="00A40708" w:rsidP="00A40708"/>
    <w:p w14:paraId="72BFCB13" w14:textId="77777777" w:rsidR="00A40708" w:rsidRDefault="00A40708" w:rsidP="00A40708"/>
    <w:p w14:paraId="42DE958F" w14:textId="77777777" w:rsidR="00A40708" w:rsidRDefault="00A40708" w:rsidP="00A40708"/>
    <w:p w14:paraId="701C59F3" w14:textId="77777777" w:rsidR="00A40708" w:rsidRDefault="00A40708" w:rsidP="00A40708"/>
    <w:p w14:paraId="0AB3B8AA" w14:textId="77777777" w:rsidR="00A40708" w:rsidRDefault="00A40708" w:rsidP="00A40708"/>
    <w:p w14:paraId="2BC00F20" w14:textId="77777777" w:rsidR="00A40708" w:rsidRDefault="00A40708" w:rsidP="00A40708"/>
    <w:p w14:paraId="02110F67" w14:textId="77777777" w:rsidR="00A40708" w:rsidRDefault="00A40708" w:rsidP="00A40708"/>
    <w:p w14:paraId="63888E8D" w14:textId="77777777" w:rsidR="00A40708" w:rsidRDefault="00A40708" w:rsidP="00A40708"/>
    <w:p w14:paraId="08D1908B" w14:textId="77777777" w:rsidR="00A40708" w:rsidRDefault="00A40708" w:rsidP="00A40708"/>
    <w:p w14:paraId="6AA2DC64" w14:textId="77777777" w:rsidR="00A40708" w:rsidRDefault="00A40708" w:rsidP="00A40708"/>
    <w:p w14:paraId="04EDD581" w14:textId="77777777" w:rsidR="00A40708" w:rsidRDefault="00A40708" w:rsidP="00A40708"/>
    <w:p w14:paraId="33245BEE" w14:textId="77777777" w:rsidR="00A40708" w:rsidRDefault="00A40708" w:rsidP="00A40708"/>
    <w:p w14:paraId="14E7776E" w14:textId="77777777" w:rsidR="00A40708" w:rsidRDefault="00A40708" w:rsidP="00A40708"/>
    <w:p w14:paraId="0EDD72C2" w14:textId="77777777" w:rsidR="00A40708" w:rsidRDefault="00A40708" w:rsidP="00A40708"/>
    <w:p w14:paraId="60882E01" w14:textId="77777777" w:rsidR="00A40708" w:rsidRDefault="00A40708" w:rsidP="00A40708"/>
    <w:p w14:paraId="6359B8AC" w14:textId="77777777" w:rsidR="00A40708" w:rsidRDefault="00A40708" w:rsidP="00A40708"/>
    <w:p w14:paraId="040E964C" w14:textId="77777777" w:rsidR="00A40708" w:rsidRDefault="00A40708" w:rsidP="00A40708"/>
    <w:p w14:paraId="3EA8A618" w14:textId="77777777" w:rsidR="00A40708" w:rsidRDefault="00A40708" w:rsidP="00A40708"/>
    <w:p w14:paraId="66F8C14E" w14:textId="77777777" w:rsidR="00A40708" w:rsidRDefault="00A40708" w:rsidP="00A40708"/>
    <w:p w14:paraId="701CBE53" w14:textId="77777777" w:rsidR="00A40708" w:rsidRDefault="00A40708" w:rsidP="00A40708"/>
    <w:p w14:paraId="19BE730F" w14:textId="77777777" w:rsidR="00A40708" w:rsidRDefault="00A40708" w:rsidP="00A40708"/>
    <w:p w14:paraId="3A50D87F" w14:textId="77777777" w:rsidR="00A40708" w:rsidRDefault="00A40708" w:rsidP="00A40708"/>
    <w:p w14:paraId="4A8E5601" w14:textId="77777777" w:rsidR="00A40708" w:rsidRDefault="00A40708" w:rsidP="00A40708"/>
    <w:p w14:paraId="51864458" w14:textId="77777777" w:rsidR="00A40708" w:rsidRDefault="00A40708" w:rsidP="00A40708"/>
    <w:p w14:paraId="26F8D7F6" w14:textId="77777777" w:rsidR="00A40708" w:rsidRDefault="00A40708" w:rsidP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9129D9" wp14:editId="4FFF1E0E">
                <wp:simplePos x="0" y="0"/>
                <wp:positionH relativeFrom="column">
                  <wp:posOffset>414020</wp:posOffset>
                </wp:positionH>
                <wp:positionV relativeFrom="paragraph">
                  <wp:posOffset>29845</wp:posOffset>
                </wp:positionV>
                <wp:extent cx="4233545" cy="699325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545" cy="699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32.6pt;margin-top:2.35pt;width:333.35pt;height:55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381B2BD" w14:textId="77777777" w:rsidR="00A40708" w:rsidRDefault="00A40708" w:rsidP="00A40708"/>
    <w:p w14:paraId="11B2C33F" w14:textId="77777777" w:rsidR="00A40708" w:rsidRDefault="00A40708" w:rsidP="00A40708"/>
    <w:p w14:paraId="11F8FF69" w14:textId="77777777" w:rsidR="00A40708" w:rsidRDefault="00A40708" w:rsidP="00A40708"/>
    <w:p w14:paraId="186B297A" w14:textId="77777777" w:rsidR="00A40708" w:rsidRDefault="00A40708" w:rsidP="00A40708"/>
    <w:p w14:paraId="6222E7FD" w14:textId="77777777" w:rsidR="00A40708" w:rsidRDefault="00A40708" w:rsidP="00A40708"/>
    <w:p w14:paraId="702AB75D" w14:textId="77777777" w:rsidR="00A40708" w:rsidRDefault="00A40708" w:rsidP="00A40708"/>
    <w:p w14:paraId="31C95E8D" w14:textId="77777777" w:rsidR="00A40708" w:rsidRDefault="00A40708" w:rsidP="00A40708"/>
    <w:p w14:paraId="153D1321" w14:textId="77777777" w:rsidR="00A40708" w:rsidRDefault="00A40708" w:rsidP="00A40708"/>
    <w:p w14:paraId="63138C8A" w14:textId="77777777" w:rsidR="00A40708" w:rsidRDefault="00A40708" w:rsidP="00A40708"/>
    <w:p w14:paraId="000362C7" w14:textId="77777777" w:rsidR="00A40708" w:rsidRDefault="00A40708" w:rsidP="00A40708"/>
    <w:p w14:paraId="1CF11B33" w14:textId="77777777" w:rsidR="00A40708" w:rsidRDefault="00A40708" w:rsidP="00A40708"/>
    <w:p w14:paraId="68AD4220" w14:textId="77777777" w:rsidR="00A40708" w:rsidRDefault="00A40708" w:rsidP="00A40708"/>
    <w:p w14:paraId="59CEC20B" w14:textId="77777777" w:rsidR="00A40708" w:rsidRDefault="00A40708" w:rsidP="00A40708"/>
    <w:p w14:paraId="6BF6FE41" w14:textId="77777777" w:rsidR="00A40708" w:rsidRDefault="00A40708" w:rsidP="00A40708"/>
    <w:p w14:paraId="7D84F0C8" w14:textId="77777777" w:rsidR="00A40708" w:rsidRDefault="00A40708" w:rsidP="00A40708"/>
    <w:p w14:paraId="70161B85" w14:textId="77777777" w:rsidR="00A40708" w:rsidRDefault="00A40708" w:rsidP="00A40708"/>
    <w:p w14:paraId="1B2AA8B1" w14:textId="77777777" w:rsidR="00A40708" w:rsidRDefault="00A40708" w:rsidP="00A40708"/>
    <w:p w14:paraId="4E964D04" w14:textId="77777777" w:rsidR="00A40708" w:rsidRDefault="00A40708" w:rsidP="00A40708"/>
    <w:p w14:paraId="77156D90" w14:textId="77777777" w:rsidR="00A40708" w:rsidRDefault="00A40708" w:rsidP="00A40708"/>
    <w:p w14:paraId="0C1928B9" w14:textId="77777777" w:rsidR="00A40708" w:rsidRDefault="00A40708" w:rsidP="00A40708"/>
    <w:p w14:paraId="3C3BFAFA" w14:textId="77777777" w:rsidR="00A40708" w:rsidRDefault="00A40708" w:rsidP="00A40708"/>
    <w:p w14:paraId="64182461" w14:textId="77777777" w:rsidR="00A40708" w:rsidRDefault="00A40708" w:rsidP="00A40708"/>
    <w:p w14:paraId="0D389C18" w14:textId="77777777" w:rsidR="00A40708" w:rsidRDefault="00A40708" w:rsidP="00A40708"/>
    <w:p w14:paraId="4FC90C0D" w14:textId="77777777" w:rsidR="00A40708" w:rsidRDefault="00A40708" w:rsidP="00A40708"/>
    <w:p w14:paraId="6EE02590" w14:textId="77777777" w:rsidR="00A40708" w:rsidRDefault="00A40708" w:rsidP="00A40708"/>
    <w:p w14:paraId="280DF329" w14:textId="77777777" w:rsidR="00A40708" w:rsidRDefault="00A40708" w:rsidP="00A40708"/>
    <w:p w14:paraId="3A362A76" w14:textId="77777777" w:rsidR="00A40708" w:rsidRDefault="00A40708" w:rsidP="00A40708"/>
    <w:p w14:paraId="4B07BE0B" w14:textId="77777777" w:rsidR="00A40708" w:rsidRDefault="00A40708" w:rsidP="00A40708"/>
    <w:p w14:paraId="03128949" w14:textId="77777777" w:rsidR="00A40708" w:rsidRDefault="00A40708" w:rsidP="00A40708"/>
    <w:p w14:paraId="79296E76" w14:textId="77777777" w:rsidR="00A40708" w:rsidRDefault="00A40708" w:rsidP="00A40708"/>
    <w:p w14:paraId="457FA6DF" w14:textId="77777777" w:rsidR="00A40708" w:rsidRDefault="00A40708" w:rsidP="00A40708"/>
    <w:p w14:paraId="4D31891C" w14:textId="77777777" w:rsidR="00A40708" w:rsidRDefault="00A40708" w:rsidP="00A40708"/>
    <w:p w14:paraId="0065D7AF" w14:textId="77777777" w:rsidR="00A40708" w:rsidRDefault="00A40708" w:rsidP="00A40708"/>
    <w:p w14:paraId="5E100640" w14:textId="77777777" w:rsidR="00A40708" w:rsidRDefault="00A40708" w:rsidP="00A40708"/>
    <w:p w14:paraId="27CCAF80" w14:textId="77777777" w:rsidR="00A40708" w:rsidRDefault="00A40708" w:rsidP="00A40708"/>
    <w:p w14:paraId="72759917" w14:textId="77777777" w:rsidR="00A40708" w:rsidRDefault="00A40708" w:rsidP="00A40708"/>
    <w:p w14:paraId="247EEE29" w14:textId="77777777" w:rsidR="00A40708" w:rsidRDefault="00A40708" w:rsidP="00A40708"/>
    <w:p w14:paraId="34835677" w14:textId="77777777" w:rsidR="00A40708" w:rsidRDefault="00A40708" w:rsidP="00A40708"/>
    <w:p w14:paraId="2D98D638" w14:textId="77777777" w:rsidR="00A40708" w:rsidRDefault="00A40708" w:rsidP="00A40708"/>
    <w:p w14:paraId="5B5EE4A7" w14:textId="77777777" w:rsidR="00A40708" w:rsidRDefault="00A40708" w:rsidP="00A40708"/>
    <w:p w14:paraId="6276D15A" w14:textId="77777777" w:rsidR="00A40708" w:rsidRDefault="00A40708" w:rsidP="00A40708"/>
    <w:p w14:paraId="034A5F1D" w14:textId="77777777" w:rsidR="00A40708" w:rsidRDefault="00A40708" w:rsidP="00A40708"/>
    <w:p w14:paraId="572F80D9" w14:textId="77777777" w:rsidR="00A40708" w:rsidRDefault="00A40708" w:rsidP="00A40708">
      <w:r>
        <w:rPr>
          <w:noProof/>
        </w:rPr>
        <w:drawing>
          <wp:anchor distT="0" distB="0" distL="114300" distR="114300" simplePos="0" relativeHeight="251748352" behindDoc="0" locked="0" layoutInCell="1" allowOverlap="1" wp14:anchorId="0930F015" wp14:editId="357705CF">
            <wp:simplePos x="0" y="0"/>
            <wp:positionH relativeFrom="column">
              <wp:posOffset>464185</wp:posOffset>
            </wp:positionH>
            <wp:positionV relativeFrom="paragraph">
              <wp:posOffset>107950</wp:posOffset>
            </wp:positionV>
            <wp:extent cx="1784985" cy="2376805"/>
            <wp:effectExtent l="0" t="0" r="0" b="10795"/>
            <wp:wrapThrough wrapText="bothSides">
              <wp:wrapPolygon edited="0">
                <wp:start x="0" y="0"/>
                <wp:lineTo x="0" y="21467"/>
                <wp:lineTo x="21208" y="21467"/>
                <wp:lineTo x="21208" y="0"/>
                <wp:lineTo x="0" y="0"/>
              </wp:wrapPolygon>
            </wp:wrapThrough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aceholder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768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26A82C" wp14:editId="100E6EE3">
                <wp:simplePos x="0" y="0"/>
                <wp:positionH relativeFrom="column">
                  <wp:posOffset>2310035</wp:posOffset>
                </wp:positionH>
                <wp:positionV relativeFrom="paragraph">
                  <wp:posOffset>70485</wp:posOffset>
                </wp:positionV>
                <wp:extent cx="2250965" cy="583529"/>
                <wp:effectExtent l="0" t="0" r="10160" b="1270"/>
                <wp:wrapThrough wrapText="bothSides">
                  <wp:wrapPolygon edited="0">
                    <wp:start x="0" y="0"/>
                    <wp:lineTo x="0" y="20706"/>
                    <wp:lineTo x="21454" y="20706"/>
                    <wp:lineTo x="21454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965" cy="583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2">
                        <w:txbxContent>
                          <w:p w14:paraId="06E72B21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E419D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39D81FD1" w14:textId="77777777" w:rsidR="00A40708" w:rsidRPr="00DD7EF3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DD7EF3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3497177" w14:textId="77777777" w:rsidR="00A40708" w:rsidRPr="00350F94" w:rsidRDefault="00A40708" w:rsidP="00A40708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6" type="#_x0000_t202" style="position:absolute;margin-left:181.9pt;margin-top:5.55pt;width:177.25pt;height:45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" filled="f" stroked="f">
                <v:textbox inset="0,0,0,0">
                  <w:txbxContent>
                    <w:p w14:paraId="06E72B21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E419D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39D81FD1" w14:textId="77777777" w:rsidR="00A40708" w:rsidRPr="00DD7EF3" w:rsidRDefault="00A40708" w:rsidP="00A40708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DD7EF3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3497177" w14:textId="77777777" w:rsidR="00A40708" w:rsidRPr="00350F94" w:rsidRDefault="00A40708" w:rsidP="00A40708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6EF035" w14:textId="77777777" w:rsidR="00A40708" w:rsidRDefault="00A40708" w:rsidP="00A40708"/>
    <w:p w14:paraId="3F01F6E6" w14:textId="77777777" w:rsidR="00A40708" w:rsidRDefault="00A40708" w:rsidP="00A40708"/>
    <w:p w14:paraId="4969A0A2" w14:textId="77777777" w:rsidR="00A40708" w:rsidRDefault="00A40708" w:rsidP="00A40708">
      <w:r>
        <w:rPr>
          <w:noProof/>
        </w:rPr>
        <w:drawing>
          <wp:anchor distT="0" distB="0" distL="114300" distR="114300" simplePos="0" relativeHeight="251745280" behindDoc="0" locked="0" layoutInCell="1" allowOverlap="1" wp14:anchorId="14C0B835" wp14:editId="40679681">
            <wp:simplePos x="0" y="0"/>
            <wp:positionH relativeFrom="column">
              <wp:posOffset>2383692</wp:posOffset>
            </wp:positionH>
            <wp:positionV relativeFrom="paragraph">
              <wp:posOffset>51403</wp:posOffset>
            </wp:positionV>
            <wp:extent cx="2120162" cy="156835"/>
            <wp:effectExtent l="0" t="0" r="0" b="0"/>
            <wp:wrapThrough wrapText="bothSides">
              <wp:wrapPolygon edited="0">
                <wp:start x="11505" y="21600"/>
                <wp:lineTo x="21600" y="21600"/>
                <wp:lineTo x="21600" y="11063"/>
                <wp:lineTo x="13576" y="4039"/>
                <wp:lineTo x="8399" y="4039"/>
                <wp:lineTo x="375" y="11063"/>
                <wp:lineTo x="375" y="21600"/>
                <wp:lineTo x="10470" y="21600"/>
                <wp:lineTo x="11505" y="2160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162" cy="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440D6" w14:textId="77777777" w:rsidR="00A40708" w:rsidRDefault="00A40708" w:rsidP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05B71E" wp14:editId="334ED516">
                <wp:simplePos x="0" y="0"/>
                <wp:positionH relativeFrom="column">
                  <wp:posOffset>371475</wp:posOffset>
                </wp:positionH>
                <wp:positionV relativeFrom="paragraph">
                  <wp:posOffset>95205</wp:posOffset>
                </wp:positionV>
                <wp:extent cx="4326255" cy="6188755"/>
                <wp:effectExtent l="0" t="0" r="0" b="8890"/>
                <wp:wrapThrough wrapText="bothSides">
                  <wp:wrapPolygon edited="0">
                    <wp:start x="127" y="0"/>
                    <wp:lineTo x="127" y="21542"/>
                    <wp:lineTo x="21305" y="21542"/>
                    <wp:lineTo x="21305" y="0"/>
                    <wp:lineTo x="127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255" cy="618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1">
                        <w:txbxContent>
                          <w:p w14:paraId="2392A239" w14:textId="77777777" w:rsidR="00A40708" w:rsidRPr="00763B73" w:rsidRDefault="00A40708" w:rsidP="00A40708">
                            <w:pPr>
                              <w:pStyle w:val="NoSpacing"/>
                              <w:ind w:left="297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Lorem ipsum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amet, duo in fabulas senserit interpretaris.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 doctus insolens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exerci repudiare ea.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 nam tale iracundia adolescens, nibh repudiare vel cu, ex dictas graecis iudicabit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 cotidieque cu cum, id qui animal tamquam ponderum.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causae oblique ne, qui in stet delicata repudiandae.</w:t>
                            </w:r>
                          </w:p>
                          <w:p w14:paraId="4B661CD4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76CCCBB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quando blandit disputando,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duis te. Sit nominati deseruisse in, pri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diam delenit oporteat. Malis latine disputando per id,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habeo ullum an. Eros illum gubergren per et, pro id libris periculis.</w:t>
                            </w:r>
                          </w:p>
                          <w:p w14:paraId="13F6E200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148D918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 ut tota nullam vivendo, duis dicunt vituperata pro ei.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Blandit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 fabulas intellegat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Id pri augue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 nemore tractatos accommodare at, veri choro alterum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 ne deterruisset consequuntur concludaturque.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vel nonumy voluptatibus.</w:t>
                            </w:r>
                          </w:p>
                          <w:p w14:paraId="62BD1EF2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C5910B8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 vel vitae repudiare instructior.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salutatus incorrupte ius id, quidam senserit petentium id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voluptua delicata,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mutat nobis interpretaris, quot aliquam persecuti at sit. In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nullam mediocrem reprimique, nibh admodum contentiones quo ea, cibo harum dolorem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Case graecis philosophia ius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sit tation consulatu 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 id iracundia efficiendi.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graece ut usu,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ei affert maluisset.</w:t>
                            </w:r>
                          </w:p>
                          <w:p w14:paraId="4FE329E0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8CA57B5" w14:textId="77777777" w:rsidR="00A40708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Diam phaedrum appellantur no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timeam menandri vituperatoribus eu vix, dolore dignissim te his. Cu ferri iriure praesent est. Nam illud placerat cu. Usu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omnium vocent, at quo invidunt assentior.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Option verterem ea his.</w:t>
                            </w:r>
                            <w:proofErr w:type="gramEnd"/>
                          </w:p>
                          <w:p w14:paraId="659392B8" w14:textId="77777777" w:rsidR="00A40708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970801F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Lorem ipsum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amet, duo in fabulas senserit interpretaris.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 doctus insolens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exerci repudiare ea.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 nam tale iracundia adolescens, nibh repudiare vel cu, ex dictas graecis iudicabit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 cotidieque cu cum, id qui animal tamquam ponderum.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causae oblique ne, qui in stet delicata repudiandae.</w:t>
                            </w:r>
                          </w:p>
                          <w:p w14:paraId="1BF018F4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4FA0D7F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quando blandit disputando,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duis te. Sit nominati deseruisse in, pri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diam delenit oporteat. Malis latine disputando per id,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habeo ullum an. Eros illum gubergren per et, pro id libris periculis.</w:t>
                            </w:r>
                          </w:p>
                          <w:p w14:paraId="67E4BE91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D6F9D10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 ut tota nullam vivendo, duis dicunt vituperata pro ei.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Blandit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 fabulas intellegat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Id pri augue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 nemore tractatos accommodare at, veri choro alterum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 ne deterruisset consequuntur concludaturque.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vel nonumy voluptatibus.</w:t>
                            </w:r>
                          </w:p>
                          <w:p w14:paraId="4DE9473A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5E62CD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 vel vitae repudiare instructior.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salutatus incorrupte ius id, quidam senserit petentium id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voluptua delicata,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mutat nobis interpretaris, quot aliquam persecuti at sit. In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nullam mediocrem reprimique, nibh admodum contentiones quo ea, cibo harum dolorem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Case graecis philosophia ius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sit tation consulatu ei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 id iracundia efficiendi.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graece ut usu,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ei affert maluisset.</w:t>
                            </w:r>
                          </w:p>
                          <w:p w14:paraId="05010714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3792B03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Diam phaedrum appellantur no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timeam menandri vituperatoribus eu vix, dolore dignissim te his. Cu ferri iriure praesent est. Nam illud placerat cu. Usu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omnium vocent, at quo invidunt assentior.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Option verterem ea his.</w:t>
                            </w:r>
                            <w:proofErr w:type="gramEnd"/>
                          </w:p>
                          <w:p w14:paraId="2A73D407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899E463" w14:textId="77777777" w:rsidR="00A40708" w:rsidRPr="00763B73" w:rsidRDefault="00A40708" w:rsidP="00A40708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7" type="#_x0000_t202" style="position:absolute;margin-left:29.25pt;margin-top:7.5pt;width:340.65pt;height:487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3L8NQCAAAZ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" filled="f" stroked="f">
                <v:textbox style="mso-next-textbox:#Text Box 37">
                  <w:txbxContent>
                    <w:p w14:paraId="2392A239" w14:textId="77777777" w:rsidR="00A40708" w:rsidRPr="00763B73" w:rsidRDefault="00A40708" w:rsidP="00A40708">
                      <w:pPr>
                        <w:pStyle w:val="NoSpacing"/>
                        <w:ind w:left="297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Lorem ipsum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amet, duo in fabulas senserit interpretaris.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 doctus insolens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exerci repudiare ea.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 nam tale iracundia adolescens, nibh repudiare vel cu, ex dictas graecis iudicabit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 cotidieque cu cum, id qui animal tamquam ponderum.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causae oblique ne, qui in stet delicata repudiandae.</w:t>
                      </w:r>
                    </w:p>
                    <w:p w14:paraId="4B661CD4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76CCCBB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quando blandit disputando,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duis te. Sit nominati deseruisse in, pri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diam delenit oporteat. Malis latine disputando per id,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habeo ullum an. Eros illum gubergren per et, pro id libris periculis.</w:t>
                      </w:r>
                    </w:p>
                    <w:p w14:paraId="13F6E200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148D918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 ut tota nullam vivendo, duis dicunt vituperata pro ei.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Blandit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 fabulas intellegat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Id pri augue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 nemore tractatos accommodare at, veri choro alterum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 ne deterruisset consequuntur concludaturque.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vel nonumy voluptatibus.</w:t>
                      </w:r>
                    </w:p>
                    <w:p w14:paraId="62BD1EF2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C5910B8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 vel vitae repudiare instructior.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salutatus incorrupte ius id, quidam senserit petentium id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voluptua delicata,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mutat nobis interpretaris, quot aliquam persecuti at sit. In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nullam mediocrem reprimique, nibh admodum contentiones quo ea, cibo harum dolorem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Case graecis philosophia ius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sit tation consulatu 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 id iracundia efficiendi.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graece ut usu,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ei affert maluisset.</w:t>
                      </w:r>
                    </w:p>
                    <w:p w14:paraId="4FE329E0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8CA57B5" w14:textId="77777777" w:rsidR="00A40708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Diam phaedrum appellantur no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timeam menandri vituperatoribus eu vix, dolore dignissim te his. Cu ferri iriure praesent est. Nam illud placerat cu. Usu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omnium vocent, at quo invidunt assentior.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Option verterem ea his.</w:t>
                      </w:r>
                      <w:proofErr w:type="gramEnd"/>
                    </w:p>
                    <w:p w14:paraId="659392B8" w14:textId="77777777" w:rsidR="00A40708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970801F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Lorem ipsum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amet, duo in fabulas senserit interpretaris.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 doctus insolens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exerci repudiare ea.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 nam tale iracundia adolescens, nibh repudiare vel cu, ex dictas graecis iudicabit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 cotidieque cu cum, id qui animal tamquam ponderum.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causae oblique ne, qui in stet delicata repudiandae.</w:t>
                      </w:r>
                    </w:p>
                    <w:p w14:paraId="1BF018F4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4FA0D7F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quando blandit disputando,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duis te. Sit nominati deseruisse in, pri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diam delenit oporteat. Malis latine disputando per id,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habeo ullum an. Eros illum gubergren per et, pro id libris periculis.</w:t>
                      </w:r>
                    </w:p>
                    <w:p w14:paraId="67E4BE91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D6F9D10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 ut tota nullam vivendo, duis dicunt vituperata pro ei.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Blandit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 fabulas intellegat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Id pri augue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 nemore tractatos accommodare at, veri choro alterum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 ne deterruisset consequuntur concludaturque.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vel nonumy voluptatibus.</w:t>
                      </w:r>
                    </w:p>
                    <w:p w14:paraId="4DE9473A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5E62CD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 vel vitae repudiare instructior.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salutatus incorrupte ius id, quidam senserit petentium id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voluptua delicata,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mutat nobis interpretaris, quot aliquam persecuti at sit. In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nullam mediocrem reprimique, nibh admodum contentiones quo ea, cibo harum dolorem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Case graecis philosophia ius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sit tation consulatu ei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 id iracundia efficiendi.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graece ut usu,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ei affert maluisset.</w:t>
                      </w:r>
                    </w:p>
                    <w:p w14:paraId="05010714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3792B03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Diam phaedrum appellantur no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timeam menandri vituperatoribus eu vix, dolore dignissim te his. Cu ferri iriure praesent est. Nam illud placerat cu. Usu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omnium vocent, at quo invidunt assentior.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Option verterem ea his.</w:t>
                      </w:r>
                      <w:proofErr w:type="gramEnd"/>
                    </w:p>
                    <w:p w14:paraId="2A73D407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899E463" w14:textId="77777777" w:rsidR="00A40708" w:rsidRPr="00763B73" w:rsidRDefault="00A40708" w:rsidP="00A40708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97857B6" w14:textId="77777777" w:rsidR="00A40708" w:rsidRDefault="00A40708" w:rsidP="00A40708"/>
    <w:p w14:paraId="18C9D8A1" w14:textId="77777777" w:rsidR="00A40708" w:rsidRDefault="00A40708" w:rsidP="00A40708"/>
    <w:p w14:paraId="1288678A" w14:textId="77777777" w:rsidR="00A40708" w:rsidRDefault="00A40708" w:rsidP="00A40708"/>
    <w:p w14:paraId="15F8E4D0" w14:textId="77777777" w:rsidR="00A40708" w:rsidRDefault="00A40708" w:rsidP="00A40708"/>
    <w:p w14:paraId="086EC493" w14:textId="77777777" w:rsidR="00A40708" w:rsidRDefault="00A40708" w:rsidP="00A40708"/>
    <w:p w14:paraId="1C77FA0B" w14:textId="77777777" w:rsidR="00A40708" w:rsidRDefault="00A40708" w:rsidP="00A40708"/>
    <w:p w14:paraId="41C04C24" w14:textId="77777777" w:rsidR="00A40708" w:rsidRDefault="00A40708" w:rsidP="00A40708"/>
    <w:p w14:paraId="0935DA3F" w14:textId="77777777" w:rsidR="00A40708" w:rsidRDefault="00A40708" w:rsidP="00A40708"/>
    <w:p w14:paraId="72025C34" w14:textId="77777777" w:rsidR="00A40708" w:rsidRDefault="00A40708" w:rsidP="00A40708"/>
    <w:p w14:paraId="5F98355E" w14:textId="77777777" w:rsidR="00A40708" w:rsidRDefault="00A40708" w:rsidP="00A40708"/>
    <w:p w14:paraId="6D44485D" w14:textId="77777777" w:rsidR="00A40708" w:rsidRDefault="00A40708" w:rsidP="00A40708"/>
    <w:p w14:paraId="6F99033B" w14:textId="77777777" w:rsidR="00A40708" w:rsidRDefault="00A40708" w:rsidP="00A40708"/>
    <w:p w14:paraId="5C1DDA8E" w14:textId="77777777" w:rsidR="00A40708" w:rsidRDefault="00A40708" w:rsidP="00A40708"/>
    <w:p w14:paraId="005657A0" w14:textId="77777777" w:rsidR="00A40708" w:rsidRDefault="00A40708" w:rsidP="00A40708"/>
    <w:p w14:paraId="0B6C4708" w14:textId="77777777" w:rsidR="00A40708" w:rsidRDefault="00A40708" w:rsidP="00A40708"/>
    <w:p w14:paraId="53EDB055" w14:textId="77777777" w:rsidR="00A40708" w:rsidRDefault="00A40708" w:rsidP="00A40708"/>
    <w:p w14:paraId="60929E76" w14:textId="77777777" w:rsidR="00A40708" w:rsidRDefault="00A40708" w:rsidP="00A40708"/>
    <w:p w14:paraId="73D5ED81" w14:textId="77777777" w:rsidR="00A40708" w:rsidRDefault="00A40708" w:rsidP="00A40708"/>
    <w:p w14:paraId="7105697E" w14:textId="77777777" w:rsidR="00A40708" w:rsidRDefault="00A40708" w:rsidP="00A40708"/>
    <w:p w14:paraId="77ACFBE2" w14:textId="77777777" w:rsidR="00A40708" w:rsidRDefault="00A40708" w:rsidP="00A40708"/>
    <w:p w14:paraId="424809B5" w14:textId="77777777" w:rsidR="00A40708" w:rsidRDefault="00A40708" w:rsidP="00A40708"/>
    <w:p w14:paraId="60A9414A" w14:textId="77777777" w:rsidR="00A40708" w:rsidRDefault="00A40708" w:rsidP="00A40708"/>
    <w:p w14:paraId="583A9A3C" w14:textId="77777777" w:rsidR="00A40708" w:rsidRDefault="00A40708" w:rsidP="00A40708"/>
    <w:p w14:paraId="5B3BCE48" w14:textId="77777777" w:rsidR="00A40708" w:rsidRDefault="00A40708" w:rsidP="00A40708"/>
    <w:p w14:paraId="20657BDF" w14:textId="77777777" w:rsidR="00A40708" w:rsidRDefault="00A40708" w:rsidP="00A40708"/>
    <w:p w14:paraId="704DDA13" w14:textId="77777777" w:rsidR="00A40708" w:rsidRDefault="00A40708" w:rsidP="00A40708"/>
    <w:p w14:paraId="75B3F05A" w14:textId="77777777" w:rsidR="00A40708" w:rsidRDefault="00A40708" w:rsidP="00A40708"/>
    <w:p w14:paraId="1318AACD" w14:textId="77777777" w:rsidR="00A40708" w:rsidRDefault="00A40708" w:rsidP="00A40708"/>
    <w:p w14:paraId="345D48EC" w14:textId="77777777" w:rsidR="00A40708" w:rsidRDefault="00A40708" w:rsidP="00A40708"/>
    <w:p w14:paraId="79C36663" w14:textId="77777777" w:rsidR="00A40708" w:rsidRDefault="00A40708" w:rsidP="00A40708"/>
    <w:p w14:paraId="583BF04E" w14:textId="77777777" w:rsidR="00A40708" w:rsidRDefault="00A40708" w:rsidP="00A40708"/>
    <w:p w14:paraId="0E7EC26C" w14:textId="77777777" w:rsidR="00A40708" w:rsidRDefault="00A40708" w:rsidP="00A40708"/>
    <w:p w14:paraId="2FF553CC" w14:textId="77777777" w:rsidR="00A40708" w:rsidRDefault="00A40708" w:rsidP="00A40708"/>
    <w:p w14:paraId="719C732D" w14:textId="77777777" w:rsidR="00A40708" w:rsidRDefault="00A40708" w:rsidP="00A40708"/>
    <w:p w14:paraId="19FB7CC9" w14:textId="77777777" w:rsidR="00A40708" w:rsidRDefault="00A40708" w:rsidP="00A40708"/>
    <w:p w14:paraId="5FEEF32D" w14:textId="77777777" w:rsidR="00A40708" w:rsidRDefault="00A40708" w:rsidP="00A40708"/>
    <w:p w14:paraId="6CF3DC1D" w14:textId="77777777" w:rsidR="00A40708" w:rsidRDefault="00A40708" w:rsidP="00A40708"/>
    <w:p w14:paraId="62502B69" w14:textId="77777777" w:rsidR="00A40708" w:rsidRDefault="00A40708" w:rsidP="00A40708"/>
    <w:p w14:paraId="389E441F" w14:textId="77777777" w:rsidR="00A40708" w:rsidRDefault="00A40708" w:rsidP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18900" wp14:editId="3D01C74D">
                <wp:simplePos x="0" y="0"/>
                <wp:positionH relativeFrom="column">
                  <wp:posOffset>389255</wp:posOffset>
                </wp:positionH>
                <wp:positionV relativeFrom="paragraph">
                  <wp:posOffset>31115</wp:posOffset>
                </wp:positionV>
                <wp:extent cx="4250055" cy="6976745"/>
                <wp:effectExtent l="0" t="0" r="0" b="825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55" cy="697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30.65pt;margin-top:2.45pt;width:334.65pt;height:54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AA81F19" w14:textId="77777777" w:rsidR="00A40708" w:rsidRDefault="00A40708" w:rsidP="00A40708"/>
    <w:p w14:paraId="0EBDC0A7" w14:textId="77777777" w:rsidR="00A40708" w:rsidRDefault="00A40708" w:rsidP="00A40708"/>
    <w:p w14:paraId="20946D7C" w14:textId="77777777" w:rsidR="00A40708" w:rsidRDefault="00A40708" w:rsidP="00A40708"/>
    <w:p w14:paraId="7938E4F7" w14:textId="77777777" w:rsidR="00A40708" w:rsidRDefault="00A40708" w:rsidP="00A40708"/>
    <w:p w14:paraId="16B4DD68" w14:textId="77777777" w:rsidR="00A40708" w:rsidRDefault="00A40708" w:rsidP="00A40708"/>
    <w:p w14:paraId="339E940E" w14:textId="77777777" w:rsidR="00A40708" w:rsidRDefault="00A40708" w:rsidP="00A40708"/>
    <w:p w14:paraId="65A2BC8B" w14:textId="77777777" w:rsidR="00A40708" w:rsidRDefault="00A40708" w:rsidP="00A40708"/>
    <w:p w14:paraId="2F280A12" w14:textId="77777777" w:rsidR="00A40708" w:rsidRDefault="00A40708" w:rsidP="00A40708"/>
    <w:p w14:paraId="2E172BC2" w14:textId="77777777" w:rsidR="00A40708" w:rsidRDefault="00A40708" w:rsidP="00A40708"/>
    <w:p w14:paraId="49F67570" w14:textId="77777777" w:rsidR="00A40708" w:rsidRDefault="00A40708" w:rsidP="00A40708"/>
    <w:p w14:paraId="0F0419DD" w14:textId="77777777" w:rsidR="00A40708" w:rsidRDefault="00A40708" w:rsidP="00A40708"/>
    <w:p w14:paraId="2B60F466" w14:textId="77777777" w:rsidR="00A40708" w:rsidRDefault="00A40708" w:rsidP="00A40708"/>
    <w:p w14:paraId="418CC0F9" w14:textId="77777777" w:rsidR="00A40708" w:rsidRDefault="00A40708" w:rsidP="00A40708"/>
    <w:p w14:paraId="4FD3FB14" w14:textId="77777777" w:rsidR="00A40708" w:rsidRDefault="00A40708" w:rsidP="00A40708"/>
    <w:p w14:paraId="12541A51" w14:textId="77777777" w:rsidR="00A40708" w:rsidRDefault="00A40708" w:rsidP="00A40708"/>
    <w:p w14:paraId="3F82460E" w14:textId="77777777" w:rsidR="00A40708" w:rsidRDefault="00A40708" w:rsidP="00A40708"/>
    <w:p w14:paraId="03C65C82" w14:textId="77777777" w:rsidR="00A40708" w:rsidRDefault="00A40708" w:rsidP="00A40708"/>
    <w:p w14:paraId="6BD79D66" w14:textId="77777777" w:rsidR="00A40708" w:rsidRDefault="00A40708" w:rsidP="00A40708"/>
    <w:p w14:paraId="49BE3868" w14:textId="77777777" w:rsidR="00A40708" w:rsidRDefault="00A40708" w:rsidP="00A40708"/>
    <w:p w14:paraId="2186CC6B" w14:textId="77777777" w:rsidR="00A40708" w:rsidRDefault="00A40708" w:rsidP="00A40708"/>
    <w:p w14:paraId="4B5CE828" w14:textId="77777777" w:rsidR="00A40708" w:rsidRDefault="00A40708" w:rsidP="00A40708"/>
    <w:p w14:paraId="464324B7" w14:textId="77777777" w:rsidR="00A40708" w:rsidRDefault="00A40708" w:rsidP="00A40708"/>
    <w:p w14:paraId="18E466AF" w14:textId="77777777" w:rsidR="00A40708" w:rsidRDefault="00A40708" w:rsidP="00A40708"/>
    <w:p w14:paraId="0D441820" w14:textId="77777777" w:rsidR="00A40708" w:rsidRDefault="00A40708" w:rsidP="00A40708"/>
    <w:p w14:paraId="085E4138" w14:textId="77777777" w:rsidR="00A40708" w:rsidRDefault="00A40708" w:rsidP="00A40708"/>
    <w:p w14:paraId="22F8C0A9" w14:textId="77777777" w:rsidR="00A40708" w:rsidRDefault="00A40708" w:rsidP="00A40708"/>
    <w:p w14:paraId="3C03D987" w14:textId="77777777" w:rsidR="00A40708" w:rsidRDefault="00A40708" w:rsidP="00A40708"/>
    <w:p w14:paraId="7ABCEA7A" w14:textId="77777777" w:rsidR="00A40708" w:rsidRDefault="00A40708" w:rsidP="00A40708"/>
    <w:p w14:paraId="3C7C53BD" w14:textId="77777777" w:rsidR="00A40708" w:rsidRDefault="00A40708" w:rsidP="00A40708"/>
    <w:p w14:paraId="08A55899" w14:textId="77777777" w:rsidR="00A40708" w:rsidRDefault="00A40708" w:rsidP="00A40708"/>
    <w:p w14:paraId="4A449E61" w14:textId="77777777" w:rsidR="00A40708" w:rsidRDefault="00A40708" w:rsidP="00A40708"/>
    <w:p w14:paraId="457CBCF0" w14:textId="77777777" w:rsidR="00A40708" w:rsidRDefault="00A40708" w:rsidP="00A40708"/>
    <w:p w14:paraId="5D692AE3" w14:textId="77777777" w:rsidR="00A40708" w:rsidRDefault="00A40708" w:rsidP="00A40708"/>
    <w:p w14:paraId="269F2F4B" w14:textId="77777777" w:rsidR="00A40708" w:rsidRDefault="00A40708" w:rsidP="00A40708"/>
    <w:p w14:paraId="00BFB6A6" w14:textId="77777777" w:rsidR="00A40708" w:rsidRDefault="00A40708"/>
    <w:p w14:paraId="30A32FB1" w14:textId="011AABB8" w:rsidR="00D45CC9" w:rsidRDefault="00A40708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3A6CF6" wp14:editId="36014FCB">
                <wp:simplePos x="0" y="0"/>
                <wp:positionH relativeFrom="column">
                  <wp:posOffset>1143000</wp:posOffset>
                </wp:positionH>
                <wp:positionV relativeFrom="paragraph">
                  <wp:posOffset>1007110</wp:posOffset>
                </wp:positionV>
                <wp:extent cx="2768600" cy="5757757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5757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9CB51" w14:textId="310F0E18" w:rsidR="00A40708" w:rsidRPr="00A40708" w:rsidRDefault="00A40708" w:rsidP="00A40708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A4070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Add photo, logo or inserts available for download such as</w:t>
                            </w:r>
                            <w:r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0708">
                              <w:rPr>
                                <w:rFonts w:ascii="Times" w:hAnsi="Times"/>
                                <w:i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The Marines’ Hymn, The Marine’s Prayer, The Watch, Old Glory, etc.</w:t>
                            </w:r>
                          </w:p>
                          <w:p w14:paraId="2AD9D059" w14:textId="77777777" w:rsidR="00A40708" w:rsidRPr="00A30837" w:rsidRDefault="00A40708" w:rsidP="00A40708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90pt;margin-top:79.3pt;width:218pt;height:453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" filled="f" stroked="f">
                <v:textbox>
                  <w:txbxContent>
                    <w:p w14:paraId="5759CB51" w14:textId="310F0E18" w:rsidR="00A40708" w:rsidRPr="00A40708" w:rsidRDefault="00A40708" w:rsidP="00A40708">
                      <w:pPr>
                        <w:jc w:val="center"/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A40708"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>Add photo, logo or inserts available for download such as</w:t>
                      </w:r>
                      <w:r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r w:rsidRPr="00A40708">
                        <w:rPr>
                          <w:rFonts w:ascii="Times" w:hAnsi="Times"/>
                          <w:i/>
                          <w:color w:val="943634" w:themeColor="accent2" w:themeShade="BF"/>
                          <w:sz w:val="20"/>
                          <w:szCs w:val="20"/>
                        </w:rPr>
                        <w:t>The Marines’ Hymn, The Marine’s Prayer, The Watch, Old Glory, etc.</w:t>
                      </w:r>
                    </w:p>
                    <w:p w14:paraId="2AD9D059" w14:textId="77777777" w:rsidR="00A40708" w:rsidRPr="00A30837" w:rsidRDefault="00A40708" w:rsidP="00A40708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3CC">
        <w:rPr>
          <w:noProof/>
        </w:rPr>
        <w:drawing>
          <wp:inline distT="0" distB="0" distL="0" distR="0" wp14:anchorId="688E8178" wp14:editId="726D097D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E5694"/>
    <w:rsid w:val="00121B44"/>
    <w:rsid w:val="00123884"/>
    <w:rsid w:val="00147573"/>
    <w:rsid w:val="001877AF"/>
    <w:rsid w:val="00293B57"/>
    <w:rsid w:val="002B30A4"/>
    <w:rsid w:val="002C3C40"/>
    <w:rsid w:val="00350F94"/>
    <w:rsid w:val="003940FE"/>
    <w:rsid w:val="003D05A9"/>
    <w:rsid w:val="003E5CEA"/>
    <w:rsid w:val="004C573B"/>
    <w:rsid w:val="00511969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7F6553"/>
    <w:rsid w:val="008178FA"/>
    <w:rsid w:val="008623CC"/>
    <w:rsid w:val="008A458D"/>
    <w:rsid w:val="008E7844"/>
    <w:rsid w:val="0091020B"/>
    <w:rsid w:val="009D7BAF"/>
    <w:rsid w:val="00A27F13"/>
    <w:rsid w:val="00A30837"/>
    <w:rsid w:val="00A40708"/>
    <w:rsid w:val="00A819B7"/>
    <w:rsid w:val="00B82859"/>
    <w:rsid w:val="00BE504B"/>
    <w:rsid w:val="00CD2885"/>
    <w:rsid w:val="00D45CC9"/>
    <w:rsid w:val="00E46097"/>
    <w:rsid w:val="00E82608"/>
    <w:rsid w:val="00E859BC"/>
    <w:rsid w:val="00EA7513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A4070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3E5C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NoSpacing">
    <w:name w:val="No Spacing"/>
    <w:uiPriority w:val="1"/>
    <w:qFormat/>
    <w:rsid w:val="00A407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Retirement</ProgramType>
    <Thumbnail xmlns="25a9be34-2663-41e7-8609-fed3eaf114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C0AA43-4B58-433E-98FF-A2C3006DF913}"/>
</file>

<file path=customXml/itemProps2.xml><?xml version="1.0" encoding="utf-8"?>
<ds:datastoreItem xmlns:ds="http://schemas.openxmlformats.org/officeDocument/2006/customXml" ds:itemID="{81B7FFFE-C29F-49AD-813A-A0CB704826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09714-338E-4CAE-875A-60EB3A9A5B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2A60A68-CE60-1F44-8155-4C686CC7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0</TotalTime>
  <Pages>8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Retirement - US Falg</dc:title>
  <dc:subject/>
  <dc:creator/>
  <cp:keywords>Retirement - US Falg</cp:keywords>
  <dc:description/>
  <cp:lastModifiedBy/>
  <cp:revision>3</cp:revision>
  <dcterms:created xsi:type="dcterms:W3CDTF">2017-07-19T09:20:00Z</dcterms:created>
  <dcterms:modified xsi:type="dcterms:W3CDTF">2021-04-14T15:42:00Z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