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E145DCA" w:rsidR="004C573B" w:rsidRDefault="00690063">
      <w:r w:rsidRPr="0069006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38810E" wp14:editId="51BBC6EF">
                <wp:simplePos x="0" y="0"/>
                <wp:positionH relativeFrom="margin">
                  <wp:posOffset>269875</wp:posOffset>
                </wp:positionH>
                <wp:positionV relativeFrom="margin">
                  <wp:posOffset>1232535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854A72" w14:textId="462F7D18" w:rsidR="00690063" w:rsidRPr="00690063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4"/>
                                <w:szCs w:val="54"/>
                              </w:rPr>
                            </w:pPr>
                            <w:r w:rsidRPr="00690063">
                              <w:rPr>
                                <w:rFonts w:ascii="Times New Roman" w:hAnsi="Times New Roman"/>
                                <w:color w:val="FFFFFF"/>
                                <w:sz w:val="54"/>
                                <w:szCs w:val="54"/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1.25pt;margin-top:97.05pt;width:352.5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" filled="f" stroked="f">
                <v:path arrowok="t"/>
                <v:textbox>
                  <w:txbxContent>
                    <w:p w14:paraId="16854A72" w14:textId="462F7D18" w:rsidR="00690063" w:rsidRPr="00690063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4"/>
                          <w:szCs w:val="54"/>
                        </w:rPr>
                      </w:pPr>
                      <w:r w:rsidRPr="00690063">
                        <w:rPr>
                          <w:rFonts w:ascii="Times New Roman" w:hAnsi="Times New Roman"/>
                          <w:color w:val="FFFFFF"/>
                          <w:sz w:val="54"/>
                          <w:szCs w:val="54"/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90063">
        <w:rPr>
          <w:noProof/>
        </w:rPr>
        <w:drawing>
          <wp:anchor distT="0" distB="0" distL="114300" distR="114300" simplePos="0" relativeHeight="251732992" behindDoc="0" locked="1" layoutInCell="1" allowOverlap="1" wp14:anchorId="3FAF0FD1" wp14:editId="67577183">
            <wp:simplePos x="0" y="0"/>
            <wp:positionH relativeFrom="column">
              <wp:posOffset>990600</wp:posOffset>
            </wp:positionH>
            <wp:positionV relativeFrom="page">
              <wp:posOffset>3368675</wp:posOffset>
            </wp:positionV>
            <wp:extent cx="3038475" cy="2607945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30384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CC">
        <w:rPr>
          <w:noProof/>
        </w:rPr>
        <w:drawing>
          <wp:anchor distT="0" distB="0" distL="114300" distR="114300" simplePos="0" relativeHeight="251624448" behindDoc="1" locked="1" layoutInCell="1" allowOverlap="1" wp14:anchorId="3BC8614F" wp14:editId="5F296AD4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3AFBF8F8" w:rsidR="00A30837" w:rsidRDefault="00690063">
      <w:r w:rsidRPr="0069006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CB984A" wp14:editId="52F42C9E">
                <wp:simplePos x="0" y="0"/>
                <wp:positionH relativeFrom="margin">
                  <wp:posOffset>384810</wp:posOffset>
                </wp:positionH>
                <wp:positionV relativeFrom="margin">
                  <wp:posOffset>2644775</wp:posOffset>
                </wp:positionV>
                <wp:extent cx="4254500" cy="674158"/>
                <wp:effectExtent l="0" t="0" r="0" b="120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74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85E45B" w14:textId="77777777" w:rsidR="006E78AA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2BCBEC15" w14:textId="4477E8B5" w:rsidR="00690063" w:rsidRPr="006E78AA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E78AA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E78AA" w:rsidRPr="006E78AA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0.3pt;margin-top:208.25pt;width:335pt;height:53.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" filled="f" stroked="f">
                <v:path arrowok="t"/>
                <v:textbox>
                  <w:txbxContent>
                    <w:p w14:paraId="0885E45B" w14:textId="77777777" w:rsidR="006E78AA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>RANK</w:t>
                      </w:r>
                    </w:p>
                    <w:p w14:paraId="2BCBEC15" w14:textId="4477E8B5" w:rsidR="00690063" w:rsidRPr="006E78AA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6E78AA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6E78AA" w:rsidRPr="006E78AA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4BBE99F4" w:rsidR="00A30837" w:rsidRDefault="00A30837"/>
    <w:p w14:paraId="2BC5B654" w14:textId="6A25052C" w:rsidR="00A30837" w:rsidRDefault="006E78AA">
      <w:r w:rsidRPr="006900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DADAE6" wp14:editId="7C608EEC">
                <wp:simplePos x="0" y="0"/>
                <wp:positionH relativeFrom="margin">
                  <wp:posOffset>410210</wp:posOffset>
                </wp:positionH>
                <wp:positionV relativeFrom="margin">
                  <wp:posOffset>6002443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2C9F5F" w14:textId="77777777" w:rsidR="00690063" w:rsidRPr="00123884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4FEACCC3" w14:textId="77777777" w:rsidR="00690063" w:rsidRPr="00123884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7DBE3917" w14:textId="77777777" w:rsidR="00690063" w:rsidRPr="00123884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2.3pt;margin-top:472.65pt;width:325.5pt;height:5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tcY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" filled="f" stroked="f">
                <v:path arrowok="t"/>
                <v:textbox>
                  <w:txbxContent>
                    <w:p w14:paraId="492C9F5F" w14:textId="77777777" w:rsidR="00690063" w:rsidRPr="00123884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4FEACCC3" w14:textId="77777777" w:rsidR="00690063" w:rsidRPr="00123884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7DBE3917" w14:textId="77777777" w:rsidR="00690063" w:rsidRPr="00123884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AF07D1F" w14:textId="77777777" w:rsidR="00A30837" w:rsidRDefault="00A30837"/>
    <w:p w14:paraId="56FCE879" w14:textId="77777777" w:rsidR="00A30837" w:rsidRDefault="00A30837"/>
    <w:p w14:paraId="3F6F5E79" w14:textId="5190B944" w:rsidR="00A30837" w:rsidRDefault="00A30837"/>
    <w:p w14:paraId="2E880CBE" w14:textId="38205439" w:rsidR="00A30837" w:rsidRDefault="006E78AA">
      <w:r w:rsidRPr="0069006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1422A5" wp14:editId="1F57F8A9">
                <wp:simplePos x="0" y="0"/>
                <wp:positionH relativeFrom="margin">
                  <wp:posOffset>871855</wp:posOffset>
                </wp:positionH>
                <wp:positionV relativeFrom="margin">
                  <wp:posOffset>6697133</wp:posOffset>
                </wp:positionV>
                <wp:extent cx="3293745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37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A128E9" w14:textId="77777777" w:rsidR="00690063" w:rsidRPr="00123884" w:rsidRDefault="00690063" w:rsidP="00690063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8.65pt;margin-top:527.35pt;width:259.3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" filled="f" stroked="f">
                <v:path arrowok="t"/>
                <v:textbox>
                  <w:txbxContent>
                    <w:p w14:paraId="05A128E9" w14:textId="77777777" w:rsidR="00690063" w:rsidRPr="00123884" w:rsidRDefault="00690063" w:rsidP="00690063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1D3BF110" w:rsidR="00A30837" w:rsidRDefault="006E78AA">
      <w:r>
        <w:rPr>
          <w:noProof/>
        </w:rPr>
        <w:drawing>
          <wp:anchor distT="0" distB="0" distL="114300" distR="114300" simplePos="0" relativeHeight="251666432" behindDoc="0" locked="0" layoutInCell="1" allowOverlap="1" wp14:anchorId="1F9BA5EA" wp14:editId="0CEB27DD">
            <wp:simplePos x="0" y="0"/>
            <wp:positionH relativeFrom="margin">
              <wp:posOffset>1161415</wp:posOffset>
            </wp:positionH>
            <wp:positionV relativeFrom="margin">
              <wp:posOffset>279400</wp:posOffset>
            </wp:positionV>
            <wp:extent cx="2698108" cy="283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465132A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18C493C6" w:rsidR="00E82608" w:rsidRDefault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5DB29" wp14:editId="249D0FD8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693CB0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3E5CEA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3E5CEA" w:rsidRDefault="003E5CEA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3E5CEA" w:rsidRPr="0091020B" w:rsidRDefault="003E5CEA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331.35pt;width:327.35pt;height:219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BFx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" filled="f" stroked="f">
                <v:textbox>
                  <w:txbxContent>
                    <w:p w14:paraId="7D45B32F" w14:textId="5ED7D9C6" w:rsidR="00693CB0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 w:rsidR="003E5CEA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3E5CEA" w:rsidRDefault="003E5CEA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3E5CEA" w:rsidRPr="0091020B" w:rsidRDefault="003E5CEA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CA4AD85" w:rsidR="00E82608" w:rsidRDefault="006E78AA">
      <w:r>
        <w:rPr>
          <w:noProof/>
        </w:rPr>
        <w:drawing>
          <wp:anchor distT="0" distB="0" distL="114300" distR="114300" simplePos="0" relativeHeight="251667456" behindDoc="0" locked="0" layoutInCell="1" allowOverlap="1" wp14:anchorId="04A1BA09" wp14:editId="3875A64A">
            <wp:simplePos x="0" y="0"/>
            <wp:positionH relativeFrom="margin">
              <wp:posOffset>1161415</wp:posOffset>
            </wp:positionH>
            <wp:positionV relativeFrom="margin">
              <wp:posOffset>7204075</wp:posOffset>
            </wp:positionV>
            <wp:extent cx="2698108" cy="2832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9A15" w14:textId="77777777" w:rsidR="00E82608" w:rsidRDefault="00E82608"/>
    <w:p w14:paraId="1272FE22" w14:textId="77777777" w:rsidR="00E82608" w:rsidRDefault="00E82608"/>
    <w:p w14:paraId="211A127F" w14:textId="77777777" w:rsidR="006E78AA" w:rsidRDefault="006E78AA" w:rsidP="006E78AA"/>
    <w:p w14:paraId="00445461" w14:textId="77777777" w:rsidR="006E78AA" w:rsidRDefault="006E78AA" w:rsidP="006E78AA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96B2813" wp14:editId="4EED5BA2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737088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4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865B03B" w14:textId="77777777" w:rsidR="006E78AA" w:rsidRDefault="006E78AA" w:rsidP="006E78AA"/>
    <w:p w14:paraId="50269A9B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E143ED" wp14:editId="19DC522D">
                <wp:simplePos x="0" y="0"/>
                <wp:positionH relativeFrom="margin">
                  <wp:posOffset>432435</wp:posOffset>
                </wp:positionH>
                <wp:positionV relativeFrom="margin">
                  <wp:posOffset>683895</wp:posOffset>
                </wp:positionV>
                <wp:extent cx="4157345" cy="405130"/>
                <wp:effectExtent l="0" t="0" r="0" b="12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F67A" w14:textId="77777777" w:rsidR="006E78AA" w:rsidRPr="00BE504B" w:rsidRDefault="006E78AA" w:rsidP="006E78A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25007539" w14:textId="77777777" w:rsidR="006E78AA" w:rsidRDefault="006E78AA" w:rsidP="006E7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53.85pt;width:327.35pt;height:31.9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eHtM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" filled="f" stroked="f">
                <v:textbox>
                  <w:txbxContent>
                    <w:p w14:paraId="20D4F67A" w14:textId="77777777" w:rsidR="006E78AA" w:rsidRPr="00BE504B" w:rsidRDefault="006E78AA" w:rsidP="006E78A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25007539" w14:textId="77777777" w:rsidR="006E78AA" w:rsidRDefault="006E78AA" w:rsidP="006E78AA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40605FF" w14:textId="77777777" w:rsidR="006E78AA" w:rsidRDefault="006E78AA" w:rsidP="006E78AA"/>
    <w:p w14:paraId="2620F1BD" w14:textId="77777777" w:rsidR="006E78AA" w:rsidRDefault="006E78AA" w:rsidP="006E78AA"/>
    <w:p w14:paraId="58E69AED" w14:textId="77777777" w:rsidR="006E78AA" w:rsidRDefault="006E78AA" w:rsidP="006E78AA"/>
    <w:p w14:paraId="21D269F0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2B5A54" wp14:editId="4B7CF720">
                <wp:simplePos x="0" y="0"/>
                <wp:positionH relativeFrom="margin">
                  <wp:posOffset>431800</wp:posOffset>
                </wp:positionH>
                <wp:positionV relativeFrom="margin">
                  <wp:posOffset>1397000</wp:posOffset>
                </wp:positionV>
                <wp:extent cx="4157345" cy="5779770"/>
                <wp:effectExtent l="0" t="0" r="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77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DC973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49460E07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1F9506CD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33329B4C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377C8E9F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407845B3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6116B8FF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3FC3E7BA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599DA349" w14:textId="77777777" w:rsidR="006E78AA" w:rsidRPr="003E5CEA" w:rsidRDefault="006E78AA" w:rsidP="006E78A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0F8E03C2" w14:textId="77777777" w:rsidR="006E78AA" w:rsidRPr="00A819B7" w:rsidRDefault="006E78AA" w:rsidP="006E78AA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110pt;width:327.35pt;height:455.1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" filled="f" stroked="f">
                <v:textbox>
                  <w:txbxContent>
                    <w:p w14:paraId="1D9DC973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49460E07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1F9506CD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33329B4C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377C8E9F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407845B3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6116B8FF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3FC3E7BA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599DA349" w14:textId="77777777" w:rsidR="006E78AA" w:rsidRPr="003E5CEA" w:rsidRDefault="006E78AA" w:rsidP="006E78A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0F8E03C2" w14:textId="77777777" w:rsidR="006E78AA" w:rsidRPr="00A819B7" w:rsidRDefault="006E78AA" w:rsidP="006E78AA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036EEFC" w14:textId="77777777" w:rsidR="006E78AA" w:rsidRDefault="006E78AA" w:rsidP="006E78AA"/>
    <w:p w14:paraId="767B085E" w14:textId="77777777" w:rsidR="006E78AA" w:rsidRDefault="006E78AA" w:rsidP="006E78AA"/>
    <w:p w14:paraId="68FD01A5" w14:textId="77777777" w:rsidR="006E78AA" w:rsidRDefault="006E78AA" w:rsidP="006E78AA"/>
    <w:p w14:paraId="4D350EC0" w14:textId="77777777" w:rsidR="006E78AA" w:rsidRDefault="006E78AA" w:rsidP="006E78AA"/>
    <w:p w14:paraId="0783C69A" w14:textId="77777777" w:rsidR="006E78AA" w:rsidRDefault="006E78AA" w:rsidP="006E78AA"/>
    <w:p w14:paraId="6566B62B" w14:textId="77777777" w:rsidR="006E78AA" w:rsidRDefault="006E78AA" w:rsidP="006E78AA"/>
    <w:p w14:paraId="3067809D" w14:textId="77777777" w:rsidR="006E78AA" w:rsidRDefault="006E78AA" w:rsidP="006E78AA"/>
    <w:p w14:paraId="0DBDDD95" w14:textId="77777777" w:rsidR="006E78AA" w:rsidRDefault="006E78AA" w:rsidP="006E78AA"/>
    <w:p w14:paraId="47EA48BD" w14:textId="77777777" w:rsidR="006E78AA" w:rsidRDefault="006E78AA" w:rsidP="006E78AA"/>
    <w:p w14:paraId="01F54990" w14:textId="77777777" w:rsidR="006E78AA" w:rsidRDefault="006E78AA" w:rsidP="006E78AA"/>
    <w:p w14:paraId="3A13D70E" w14:textId="77777777" w:rsidR="006E78AA" w:rsidRDefault="006E78AA" w:rsidP="006E78AA"/>
    <w:p w14:paraId="262E0157" w14:textId="77777777" w:rsidR="006E78AA" w:rsidRDefault="006E78AA" w:rsidP="006E78AA"/>
    <w:p w14:paraId="4DF63B80" w14:textId="77777777" w:rsidR="006E78AA" w:rsidRDefault="006E78AA" w:rsidP="006E78AA"/>
    <w:p w14:paraId="7A556F9E" w14:textId="77777777" w:rsidR="006E78AA" w:rsidRDefault="006E78AA" w:rsidP="006E78AA"/>
    <w:p w14:paraId="3AA80399" w14:textId="77777777" w:rsidR="006E78AA" w:rsidRDefault="006E78AA" w:rsidP="006E78AA"/>
    <w:p w14:paraId="5A9EE085" w14:textId="77777777" w:rsidR="006E78AA" w:rsidRDefault="006E78AA" w:rsidP="006E78AA"/>
    <w:p w14:paraId="1C18234A" w14:textId="77777777" w:rsidR="006E78AA" w:rsidRDefault="006E78AA" w:rsidP="006E78AA"/>
    <w:p w14:paraId="650E809B" w14:textId="77777777" w:rsidR="006E78AA" w:rsidRDefault="006E78AA" w:rsidP="006E78AA"/>
    <w:p w14:paraId="7868B962" w14:textId="77777777" w:rsidR="006E78AA" w:rsidRDefault="006E78AA" w:rsidP="006E78AA"/>
    <w:p w14:paraId="649CE733" w14:textId="77777777" w:rsidR="006E78AA" w:rsidRDefault="006E78AA" w:rsidP="006E78AA"/>
    <w:p w14:paraId="725E8071" w14:textId="77777777" w:rsidR="006E78AA" w:rsidRDefault="006E78AA" w:rsidP="006E78AA"/>
    <w:p w14:paraId="2E7264FD" w14:textId="77777777" w:rsidR="006E78AA" w:rsidRDefault="006E78AA" w:rsidP="006E78AA"/>
    <w:p w14:paraId="75991426" w14:textId="77777777" w:rsidR="006E78AA" w:rsidRDefault="006E78AA" w:rsidP="006E78AA"/>
    <w:p w14:paraId="0CA6F8A2" w14:textId="77777777" w:rsidR="006E78AA" w:rsidRDefault="006E78AA" w:rsidP="006E78AA"/>
    <w:p w14:paraId="7C9D1805" w14:textId="77777777" w:rsidR="006E78AA" w:rsidRDefault="006E78AA" w:rsidP="006E78AA"/>
    <w:p w14:paraId="31AF685C" w14:textId="77777777" w:rsidR="006E78AA" w:rsidRDefault="006E78AA" w:rsidP="006E78AA"/>
    <w:p w14:paraId="314364AB" w14:textId="77777777" w:rsidR="006E78AA" w:rsidRDefault="006E78AA" w:rsidP="006E78AA"/>
    <w:p w14:paraId="0179C666" w14:textId="77777777" w:rsidR="006E78AA" w:rsidRDefault="006E78AA" w:rsidP="006E78AA"/>
    <w:p w14:paraId="37BCD51A" w14:textId="77777777" w:rsidR="006E78AA" w:rsidRDefault="006E78AA" w:rsidP="006E78AA"/>
    <w:p w14:paraId="62481A11" w14:textId="77777777" w:rsidR="006E78AA" w:rsidRDefault="006E78AA" w:rsidP="006E78AA"/>
    <w:p w14:paraId="031CD865" w14:textId="77777777" w:rsidR="006E78AA" w:rsidRDefault="006E78AA" w:rsidP="006E78AA"/>
    <w:p w14:paraId="04A6427B" w14:textId="77777777" w:rsidR="006E78AA" w:rsidRDefault="006E78AA" w:rsidP="006E78AA"/>
    <w:p w14:paraId="79512D78" w14:textId="77777777" w:rsidR="006E78AA" w:rsidRDefault="006E78AA" w:rsidP="006E78AA"/>
    <w:p w14:paraId="3A4A3BB0" w14:textId="77777777" w:rsidR="006E78AA" w:rsidRDefault="006E78AA" w:rsidP="006E78AA"/>
    <w:p w14:paraId="4CE0973E" w14:textId="77777777" w:rsidR="006E78AA" w:rsidRDefault="006E78AA" w:rsidP="006E78AA"/>
    <w:p w14:paraId="5F170A3A" w14:textId="77777777" w:rsidR="006E78AA" w:rsidRDefault="006E78AA" w:rsidP="006E78AA"/>
    <w:p w14:paraId="11F031B5" w14:textId="77777777" w:rsidR="006E78AA" w:rsidRDefault="006E78AA" w:rsidP="006E78AA"/>
    <w:p w14:paraId="46AFB00A" w14:textId="77777777" w:rsidR="006E78AA" w:rsidRDefault="006E78AA" w:rsidP="006E78AA">
      <w:r>
        <w:rPr>
          <w:noProof/>
        </w:rPr>
        <w:drawing>
          <wp:anchor distT="0" distB="0" distL="114300" distR="114300" simplePos="0" relativeHeight="251747328" behindDoc="0" locked="0" layoutInCell="1" allowOverlap="1" wp14:anchorId="7C121320" wp14:editId="5C74A50A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EC5890" wp14:editId="630E3D50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2F3F4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BC5C69B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D6128E2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36A5A9D" w14:textId="77777777" w:rsidR="006E78AA" w:rsidRPr="00350F94" w:rsidRDefault="006E78AA" w:rsidP="006E78A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" filled="f" stroked="f">
                <v:textbox inset="0,0,0,0">
                  <w:txbxContent>
                    <w:p w14:paraId="5632F3F4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7BC5C69B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D6128E2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36A5A9D" w14:textId="77777777" w:rsidR="006E78AA" w:rsidRPr="00350F94" w:rsidRDefault="006E78AA" w:rsidP="006E78AA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014DD1" w14:textId="77777777" w:rsidR="006E78AA" w:rsidRDefault="006E78AA" w:rsidP="006E78AA"/>
    <w:p w14:paraId="16133121" w14:textId="77777777" w:rsidR="006E78AA" w:rsidRDefault="006E78AA" w:rsidP="006E78AA"/>
    <w:p w14:paraId="79508F88" w14:textId="77777777" w:rsidR="006E78AA" w:rsidRDefault="006E78AA" w:rsidP="006E78AA">
      <w:r>
        <w:rPr>
          <w:noProof/>
        </w:rPr>
        <w:drawing>
          <wp:anchor distT="0" distB="0" distL="114300" distR="114300" simplePos="0" relativeHeight="251739136" behindDoc="0" locked="0" layoutInCell="1" allowOverlap="1" wp14:anchorId="34531E53" wp14:editId="73BF3515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F5EBA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646C28" wp14:editId="6C95E204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2">
                        <w:txbxContent>
                          <w:p w14:paraId="62232441" w14:textId="77777777" w:rsidR="006E78AA" w:rsidRPr="00763B73" w:rsidRDefault="006E78AA" w:rsidP="006E78AA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32CF0A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D3DB562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644918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54E50D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E3FA91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105429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796750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A7D274D" w14:textId="77777777" w:rsidR="006E78AA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3E599A80" w14:textId="77777777" w:rsidR="006E78AA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E88FF10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ADC521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D70654A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BEAD413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AD6B10C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52F285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2EDE5C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156DF9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28E1B8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76817C7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W2dtQCAAAZ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" filled="f" stroked="f">
                <v:textbox style="mso-next-textbox:#Text Box 29">
                  <w:txbxContent>
                    <w:p w14:paraId="62232441" w14:textId="77777777" w:rsidR="006E78AA" w:rsidRPr="00763B73" w:rsidRDefault="006E78AA" w:rsidP="006E78AA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932CF0A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D3DB562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644918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54E50D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8E3FA91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105429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6796750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A7D274D" w14:textId="77777777" w:rsidR="006E78AA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3E599A80" w14:textId="77777777" w:rsidR="006E78AA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E88FF10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8ADC521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D70654A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BEAD413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AD6B10C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952F285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2EDE5C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7156DF9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28E1B8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76817C7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01C509" w14:textId="77777777" w:rsidR="006E78AA" w:rsidRDefault="006E78AA" w:rsidP="006E78AA"/>
    <w:p w14:paraId="79F0BE56" w14:textId="77777777" w:rsidR="006E78AA" w:rsidRDefault="006E78AA" w:rsidP="006E78AA"/>
    <w:p w14:paraId="23C2E1CE" w14:textId="77777777" w:rsidR="006E78AA" w:rsidRDefault="006E78AA" w:rsidP="006E78AA"/>
    <w:p w14:paraId="065D595B" w14:textId="77777777" w:rsidR="006E78AA" w:rsidRDefault="006E78AA" w:rsidP="006E78AA"/>
    <w:p w14:paraId="4639B068" w14:textId="77777777" w:rsidR="006E78AA" w:rsidRDefault="006E78AA" w:rsidP="006E78AA"/>
    <w:p w14:paraId="2E315009" w14:textId="77777777" w:rsidR="006E78AA" w:rsidRDefault="006E78AA" w:rsidP="006E78AA"/>
    <w:p w14:paraId="34D84356" w14:textId="77777777" w:rsidR="006E78AA" w:rsidRDefault="006E78AA" w:rsidP="006E78AA"/>
    <w:p w14:paraId="679BFA74" w14:textId="77777777" w:rsidR="006E78AA" w:rsidRDefault="006E78AA" w:rsidP="006E78AA"/>
    <w:p w14:paraId="65E42787" w14:textId="77777777" w:rsidR="006E78AA" w:rsidRDefault="006E78AA" w:rsidP="006E78AA"/>
    <w:p w14:paraId="7CCD5BC0" w14:textId="77777777" w:rsidR="006E78AA" w:rsidRDefault="006E78AA" w:rsidP="006E78AA"/>
    <w:p w14:paraId="6D45E2A9" w14:textId="77777777" w:rsidR="006E78AA" w:rsidRDefault="006E78AA" w:rsidP="006E78AA"/>
    <w:p w14:paraId="2D156ECC" w14:textId="77777777" w:rsidR="006E78AA" w:rsidRDefault="006E78AA" w:rsidP="006E78AA"/>
    <w:p w14:paraId="2A485643" w14:textId="77777777" w:rsidR="006E78AA" w:rsidRDefault="006E78AA" w:rsidP="006E78AA"/>
    <w:p w14:paraId="34220D20" w14:textId="77777777" w:rsidR="006E78AA" w:rsidRDefault="006E78AA" w:rsidP="006E78AA"/>
    <w:p w14:paraId="195E54BA" w14:textId="77777777" w:rsidR="006E78AA" w:rsidRDefault="006E78AA" w:rsidP="006E78AA"/>
    <w:p w14:paraId="52E51DB7" w14:textId="77777777" w:rsidR="006E78AA" w:rsidRDefault="006E78AA" w:rsidP="006E78AA"/>
    <w:p w14:paraId="3AB1CD86" w14:textId="77777777" w:rsidR="006E78AA" w:rsidRDefault="006E78AA" w:rsidP="006E78AA"/>
    <w:p w14:paraId="52265190" w14:textId="77777777" w:rsidR="006E78AA" w:rsidRDefault="006E78AA" w:rsidP="006E78AA"/>
    <w:p w14:paraId="2313F0E2" w14:textId="77777777" w:rsidR="006E78AA" w:rsidRDefault="006E78AA" w:rsidP="006E78AA"/>
    <w:p w14:paraId="4F0CD356" w14:textId="77777777" w:rsidR="006E78AA" w:rsidRDefault="006E78AA" w:rsidP="006E78AA"/>
    <w:p w14:paraId="3A145DCA" w14:textId="77777777" w:rsidR="006E78AA" w:rsidRDefault="006E78AA" w:rsidP="006E78AA"/>
    <w:p w14:paraId="3A5ED62A" w14:textId="77777777" w:rsidR="006E78AA" w:rsidRDefault="006E78AA" w:rsidP="006E78AA"/>
    <w:p w14:paraId="634AE38B" w14:textId="77777777" w:rsidR="006E78AA" w:rsidRDefault="006E78AA" w:rsidP="006E78AA"/>
    <w:p w14:paraId="4B0846FA" w14:textId="77777777" w:rsidR="006E78AA" w:rsidRDefault="006E78AA" w:rsidP="006E78AA"/>
    <w:p w14:paraId="1797CBD9" w14:textId="77777777" w:rsidR="006E78AA" w:rsidRDefault="006E78AA" w:rsidP="006E78AA"/>
    <w:p w14:paraId="3574144E" w14:textId="77777777" w:rsidR="006E78AA" w:rsidRDefault="006E78AA" w:rsidP="006E78AA"/>
    <w:p w14:paraId="413BD152" w14:textId="77777777" w:rsidR="006E78AA" w:rsidRDefault="006E78AA" w:rsidP="006E78AA"/>
    <w:p w14:paraId="2EDA2097" w14:textId="77777777" w:rsidR="006E78AA" w:rsidRDefault="006E78AA" w:rsidP="006E78AA"/>
    <w:p w14:paraId="0121069E" w14:textId="77777777" w:rsidR="006E78AA" w:rsidRDefault="006E78AA" w:rsidP="006E78AA"/>
    <w:p w14:paraId="6B0792FE" w14:textId="77777777" w:rsidR="006E78AA" w:rsidRDefault="006E78AA" w:rsidP="006E78AA"/>
    <w:p w14:paraId="1C9F11F0" w14:textId="77777777" w:rsidR="006E78AA" w:rsidRDefault="006E78AA" w:rsidP="006E78AA"/>
    <w:p w14:paraId="1D7FE65A" w14:textId="77777777" w:rsidR="006E78AA" w:rsidRDefault="006E78AA" w:rsidP="006E78AA"/>
    <w:p w14:paraId="4EB4CD15" w14:textId="77777777" w:rsidR="006E78AA" w:rsidRDefault="006E78AA" w:rsidP="006E78AA"/>
    <w:p w14:paraId="092C75ED" w14:textId="77777777" w:rsidR="006E78AA" w:rsidRDefault="006E78AA" w:rsidP="006E78AA"/>
    <w:p w14:paraId="09B4A9AB" w14:textId="77777777" w:rsidR="006E78AA" w:rsidRDefault="006E78AA" w:rsidP="006E78AA"/>
    <w:p w14:paraId="72DDAACF" w14:textId="77777777" w:rsidR="006E78AA" w:rsidRDefault="006E78AA" w:rsidP="006E78AA"/>
    <w:p w14:paraId="3CEEAF0D" w14:textId="77777777" w:rsidR="006E78AA" w:rsidRDefault="006E78AA" w:rsidP="006E78AA"/>
    <w:p w14:paraId="2BBE5646" w14:textId="77777777" w:rsidR="006E78AA" w:rsidRDefault="006E78AA" w:rsidP="006E78AA"/>
    <w:p w14:paraId="40007905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0CA917" wp14:editId="79BFB816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D2F9A7E" w14:textId="77777777" w:rsidR="006E78AA" w:rsidRDefault="006E78AA" w:rsidP="006E78AA"/>
    <w:p w14:paraId="5646C045" w14:textId="77777777" w:rsidR="006E78AA" w:rsidRDefault="006E78AA" w:rsidP="006E78AA"/>
    <w:p w14:paraId="734AF181" w14:textId="77777777" w:rsidR="006E78AA" w:rsidRDefault="006E78AA" w:rsidP="006E78AA"/>
    <w:p w14:paraId="1D1FC4EC" w14:textId="77777777" w:rsidR="006E78AA" w:rsidRDefault="006E78AA" w:rsidP="006E78AA"/>
    <w:p w14:paraId="66D24A4E" w14:textId="77777777" w:rsidR="006E78AA" w:rsidRDefault="006E78AA" w:rsidP="006E78AA"/>
    <w:p w14:paraId="2C79717F" w14:textId="77777777" w:rsidR="006E78AA" w:rsidRDefault="006E78AA" w:rsidP="006E78AA"/>
    <w:p w14:paraId="4A03E2D6" w14:textId="77777777" w:rsidR="006E78AA" w:rsidRDefault="006E78AA" w:rsidP="006E78AA"/>
    <w:p w14:paraId="12221372" w14:textId="77777777" w:rsidR="006E78AA" w:rsidRDefault="006E78AA" w:rsidP="006E78AA"/>
    <w:p w14:paraId="4050BEE0" w14:textId="77777777" w:rsidR="006E78AA" w:rsidRDefault="006E78AA" w:rsidP="006E78AA"/>
    <w:p w14:paraId="74B775A2" w14:textId="77777777" w:rsidR="006E78AA" w:rsidRDefault="006E78AA" w:rsidP="006E78AA"/>
    <w:p w14:paraId="3D28B506" w14:textId="77777777" w:rsidR="006E78AA" w:rsidRDefault="006E78AA" w:rsidP="006E78AA"/>
    <w:p w14:paraId="5DB573AE" w14:textId="77777777" w:rsidR="006E78AA" w:rsidRDefault="006E78AA" w:rsidP="006E78AA"/>
    <w:p w14:paraId="1523C583" w14:textId="77777777" w:rsidR="006E78AA" w:rsidRDefault="006E78AA" w:rsidP="006E78AA"/>
    <w:p w14:paraId="185CEA44" w14:textId="77777777" w:rsidR="006E78AA" w:rsidRDefault="006E78AA" w:rsidP="006E78AA"/>
    <w:p w14:paraId="3F93E49B" w14:textId="77777777" w:rsidR="006E78AA" w:rsidRDefault="006E78AA" w:rsidP="006E78AA"/>
    <w:p w14:paraId="27B5E71A" w14:textId="77777777" w:rsidR="006E78AA" w:rsidRDefault="006E78AA" w:rsidP="006E78AA"/>
    <w:p w14:paraId="086F8D4A" w14:textId="77777777" w:rsidR="006E78AA" w:rsidRDefault="006E78AA" w:rsidP="006E78AA"/>
    <w:p w14:paraId="3A8C163E" w14:textId="77777777" w:rsidR="006E78AA" w:rsidRDefault="006E78AA" w:rsidP="006E78AA"/>
    <w:p w14:paraId="2B3E1181" w14:textId="77777777" w:rsidR="006E78AA" w:rsidRDefault="006E78AA" w:rsidP="006E78AA"/>
    <w:p w14:paraId="0732588F" w14:textId="77777777" w:rsidR="006E78AA" w:rsidRDefault="006E78AA" w:rsidP="006E78AA"/>
    <w:p w14:paraId="317C1F7F" w14:textId="77777777" w:rsidR="006E78AA" w:rsidRDefault="006E78AA" w:rsidP="006E78AA"/>
    <w:p w14:paraId="01D111CC" w14:textId="77777777" w:rsidR="006E78AA" w:rsidRDefault="006E78AA" w:rsidP="006E78AA"/>
    <w:p w14:paraId="4CA47D99" w14:textId="77777777" w:rsidR="006E78AA" w:rsidRDefault="006E78AA" w:rsidP="006E78AA"/>
    <w:p w14:paraId="5D734327" w14:textId="77777777" w:rsidR="006E78AA" w:rsidRDefault="006E78AA" w:rsidP="006E78AA"/>
    <w:p w14:paraId="29E42794" w14:textId="77777777" w:rsidR="006E78AA" w:rsidRDefault="006E78AA" w:rsidP="006E78AA"/>
    <w:p w14:paraId="30CF2EA2" w14:textId="77777777" w:rsidR="006E78AA" w:rsidRDefault="006E78AA" w:rsidP="006E78AA"/>
    <w:p w14:paraId="173CDCD6" w14:textId="77777777" w:rsidR="006E78AA" w:rsidRDefault="006E78AA" w:rsidP="006E78AA"/>
    <w:p w14:paraId="14F0CB5F" w14:textId="77777777" w:rsidR="006E78AA" w:rsidRDefault="006E78AA" w:rsidP="006E78AA"/>
    <w:p w14:paraId="74B6B5E1" w14:textId="77777777" w:rsidR="006E78AA" w:rsidRDefault="006E78AA" w:rsidP="006E78AA"/>
    <w:p w14:paraId="206C65B0" w14:textId="77777777" w:rsidR="006E78AA" w:rsidRDefault="006E78AA" w:rsidP="006E78AA"/>
    <w:p w14:paraId="7985C89B" w14:textId="77777777" w:rsidR="006E78AA" w:rsidRDefault="006E78AA" w:rsidP="006E78AA"/>
    <w:p w14:paraId="1C6DE0F1" w14:textId="77777777" w:rsidR="006E78AA" w:rsidRDefault="006E78AA" w:rsidP="006E78AA"/>
    <w:p w14:paraId="3E5B3021" w14:textId="77777777" w:rsidR="006E78AA" w:rsidRDefault="006E78AA" w:rsidP="006E78AA"/>
    <w:p w14:paraId="4B522CC4" w14:textId="77777777" w:rsidR="006E78AA" w:rsidRDefault="006E78AA" w:rsidP="006E78AA"/>
    <w:p w14:paraId="2A8C3FAF" w14:textId="77777777" w:rsidR="006E78AA" w:rsidRDefault="006E78AA" w:rsidP="006E78AA"/>
    <w:p w14:paraId="6173E64D" w14:textId="77777777" w:rsidR="006E78AA" w:rsidRDefault="006E78AA" w:rsidP="006E78AA"/>
    <w:p w14:paraId="36570DFC" w14:textId="77777777" w:rsidR="006E78AA" w:rsidRDefault="006E78AA" w:rsidP="006E78AA"/>
    <w:p w14:paraId="44C0599C" w14:textId="77777777" w:rsidR="006E78AA" w:rsidRDefault="006E78AA" w:rsidP="006E78AA"/>
    <w:p w14:paraId="223A8014" w14:textId="77777777" w:rsidR="006E78AA" w:rsidRDefault="006E78AA" w:rsidP="006E78AA"/>
    <w:p w14:paraId="395040E7" w14:textId="77777777" w:rsidR="006E78AA" w:rsidRDefault="006E78AA" w:rsidP="006E78AA"/>
    <w:p w14:paraId="56D6BC40" w14:textId="77777777" w:rsidR="006E78AA" w:rsidRDefault="006E78AA" w:rsidP="006E78AA"/>
    <w:p w14:paraId="0700D765" w14:textId="77777777" w:rsidR="006E78AA" w:rsidRDefault="006E78AA" w:rsidP="006E78AA"/>
    <w:p w14:paraId="4653DFA2" w14:textId="77777777" w:rsidR="006E78AA" w:rsidRDefault="006E78AA" w:rsidP="006E78AA">
      <w:r>
        <w:rPr>
          <w:noProof/>
        </w:rPr>
        <w:drawing>
          <wp:anchor distT="0" distB="0" distL="114300" distR="114300" simplePos="0" relativeHeight="251746304" behindDoc="0" locked="0" layoutInCell="1" allowOverlap="1" wp14:anchorId="4B0610F0" wp14:editId="42C4A539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353FA" wp14:editId="53B9503F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4EF28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E379E69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56C4E38E" w14:textId="77777777" w:rsidR="006E78AA" w:rsidRPr="00DD7EF3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A5AAE61" w14:textId="77777777" w:rsidR="006E78AA" w:rsidRPr="00350F94" w:rsidRDefault="006E78AA" w:rsidP="006E78A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" filled="f" stroked="f">
                <v:textbox inset="0,0,0,0">
                  <w:txbxContent>
                    <w:p w14:paraId="3F64EF28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E379E69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56C4E38E" w14:textId="77777777" w:rsidR="006E78AA" w:rsidRPr="00DD7EF3" w:rsidRDefault="006E78AA" w:rsidP="006E78A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A5AAE61" w14:textId="77777777" w:rsidR="006E78AA" w:rsidRPr="00350F94" w:rsidRDefault="006E78AA" w:rsidP="006E78AA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AB72E8F" w14:textId="77777777" w:rsidR="006E78AA" w:rsidRDefault="006E78AA" w:rsidP="006E78AA"/>
    <w:p w14:paraId="0081DC39" w14:textId="77777777" w:rsidR="006E78AA" w:rsidRDefault="006E78AA" w:rsidP="006E78AA"/>
    <w:p w14:paraId="10EA39FF" w14:textId="77777777" w:rsidR="006E78AA" w:rsidRDefault="006E78AA" w:rsidP="006E78AA">
      <w:r>
        <w:rPr>
          <w:noProof/>
        </w:rPr>
        <w:drawing>
          <wp:anchor distT="0" distB="0" distL="114300" distR="114300" simplePos="0" relativeHeight="251743232" behindDoc="0" locked="0" layoutInCell="1" allowOverlap="1" wp14:anchorId="07486418" wp14:editId="7F34B313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FA377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C6CF3F" wp14:editId="1D097ABB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14:paraId="63E09960" w14:textId="77777777" w:rsidR="006E78AA" w:rsidRPr="00763B73" w:rsidRDefault="006E78AA" w:rsidP="006E78AA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68E56C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5362923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9D519CD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F4BB181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E56826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CD93BD1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D89BBD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4DB8132" w14:textId="77777777" w:rsidR="006E78AA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33F82558" w14:textId="77777777" w:rsidR="006E78AA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1BD7410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1A7482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DF4923E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9B2778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D46035A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FB8EF4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AA7F8D7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9020D8C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ECE8B9A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4CE6151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C78607B" w14:textId="77777777" w:rsidR="006E78AA" w:rsidRPr="00763B73" w:rsidRDefault="006E78AA" w:rsidP="006E78A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FvOtQCAAAY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dqFvOtQCAAAY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63E09960" w14:textId="77777777" w:rsidR="006E78AA" w:rsidRPr="00763B73" w:rsidRDefault="006E78AA" w:rsidP="006E78AA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A68E56C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5362923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9D519CD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F4BB181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5E56826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CD93BD1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D89BBD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4DB8132" w14:textId="77777777" w:rsidR="006E78AA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33F82558" w14:textId="77777777" w:rsidR="006E78AA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1BD7410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1A7482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DF4923E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A9B2778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D46035A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1FB8EF4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AA7F8D7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9020D8C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ECE8B9A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4CE6151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C78607B" w14:textId="77777777" w:rsidR="006E78AA" w:rsidRPr="00763B73" w:rsidRDefault="006E78AA" w:rsidP="006E78A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6EEB135" w14:textId="77777777" w:rsidR="006E78AA" w:rsidRDefault="006E78AA" w:rsidP="006E78AA"/>
    <w:p w14:paraId="4E111D73" w14:textId="77777777" w:rsidR="006E78AA" w:rsidRDefault="006E78AA" w:rsidP="006E78AA"/>
    <w:p w14:paraId="01A3A92F" w14:textId="77777777" w:rsidR="006E78AA" w:rsidRDefault="006E78AA" w:rsidP="006E78AA"/>
    <w:p w14:paraId="7E9E32D5" w14:textId="77777777" w:rsidR="006E78AA" w:rsidRDefault="006E78AA" w:rsidP="006E78AA"/>
    <w:p w14:paraId="16110F84" w14:textId="77777777" w:rsidR="006E78AA" w:rsidRDefault="006E78AA" w:rsidP="006E78AA"/>
    <w:p w14:paraId="278CFCD1" w14:textId="77777777" w:rsidR="006E78AA" w:rsidRDefault="006E78AA" w:rsidP="006E78AA"/>
    <w:p w14:paraId="66CBAACD" w14:textId="77777777" w:rsidR="006E78AA" w:rsidRDefault="006E78AA" w:rsidP="006E78AA"/>
    <w:p w14:paraId="2E646240" w14:textId="77777777" w:rsidR="006E78AA" w:rsidRDefault="006E78AA" w:rsidP="006E78AA"/>
    <w:p w14:paraId="5C19FAAE" w14:textId="77777777" w:rsidR="006E78AA" w:rsidRDefault="006E78AA" w:rsidP="006E78AA"/>
    <w:p w14:paraId="6BB2BF59" w14:textId="77777777" w:rsidR="006E78AA" w:rsidRDefault="006E78AA" w:rsidP="006E78AA"/>
    <w:p w14:paraId="4363A6E1" w14:textId="77777777" w:rsidR="006E78AA" w:rsidRDefault="006E78AA" w:rsidP="006E78AA"/>
    <w:p w14:paraId="6105CECB" w14:textId="77777777" w:rsidR="006E78AA" w:rsidRDefault="006E78AA" w:rsidP="006E78AA"/>
    <w:p w14:paraId="36DB1F68" w14:textId="77777777" w:rsidR="006E78AA" w:rsidRDefault="006E78AA" w:rsidP="006E78AA"/>
    <w:p w14:paraId="0F50B492" w14:textId="77777777" w:rsidR="006E78AA" w:rsidRDefault="006E78AA" w:rsidP="006E78AA"/>
    <w:p w14:paraId="262C0C13" w14:textId="77777777" w:rsidR="006E78AA" w:rsidRDefault="006E78AA" w:rsidP="006E78AA"/>
    <w:p w14:paraId="02D7EFE0" w14:textId="77777777" w:rsidR="006E78AA" w:rsidRDefault="006E78AA" w:rsidP="006E78AA"/>
    <w:p w14:paraId="311A15FB" w14:textId="77777777" w:rsidR="006E78AA" w:rsidRDefault="006E78AA" w:rsidP="006E78AA"/>
    <w:p w14:paraId="50C9FB1A" w14:textId="77777777" w:rsidR="006E78AA" w:rsidRDefault="006E78AA" w:rsidP="006E78AA"/>
    <w:p w14:paraId="6FB2F8C6" w14:textId="77777777" w:rsidR="006E78AA" w:rsidRDefault="006E78AA" w:rsidP="006E78AA"/>
    <w:p w14:paraId="3FFEA616" w14:textId="77777777" w:rsidR="006E78AA" w:rsidRDefault="006E78AA" w:rsidP="006E78AA"/>
    <w:p w14:paraId="27367209" w14:textId="77777777" w:rsidR="006E78AA" w:rsidRDefault="006E78AA" w:rsidP="006E78AA"/>
    <w:p w14:paraId="6EC18727" w14:textId="77777777" w:rsidR="006E78AA" w:rsidRDefault="006E78AA" w:rsidP="006E78AA"/>
    <w:p w14:paraId="116AD2BD" w14:textId="77777777" w:rsidR="006E78AA" w:rsidRDefault="006E78AA" w:rsidP="006E78AA"/>
    <w:p w14:paraId="4A2361F8" w14:textId="77777777" w:rsidR="006E78AA" w:rsidRDefault="006E78AA" w:rsidP="006E78AA"/>
    <w:p w14:paraId="4A72419B" w14:textId="77777777" w:rsidR="006E78AA" w:rsidRDefault="006E78AA" w:rsidP="006E78AA"/>
    <w:p w14:paraId="1C4BC156" w14:textId="77777777" w:rsidR="006E78AA" w:rsidRDefault="006E78AA" w:rsidP="006E78AA"/>
    <w:p w14:paraId="2144B48B" w14:textId="77777777" w:rsidR="006E78AA" w:rsidRDefault="006E78AA" w:rsidP="006E78AA"/>
    <w:p w14:paraId="63CF0A17" w14:textId="77777777" w:rsidR="006E78AA" w:rsidRDefault="006E78AA" w:rsidP="006E78AA"/>
    <w:p w14:paraId="18C30D25" w14:textId="77777777" w:rsidR="006E78AA" w:rsidRDefault="006E78AA" w:rsidP="006E78AA"/>
    <w:p w14:paraId="0DDBF06D" w14:textId="77777777" w:rsidR="006E78AA" w:rsidRDefault="006E78AA" w:rsidP="006E78AA"/>
    <w:p w14:paraId="49A350FA" w14:textId="77777777" w:rsidR="006E78AA" w:rsidRDefault="006E78AA" w:rsidP="006E78AA"/>
    <w:p w14:paraId="19665652" w14:textId="77777777" w:rsidR="006E78AA" w:rsidRDefault="006E78AA" w:rsidP="006E78AA"/>
    <w:p w14:paraId="060A56EB" w14:textId="77777777" w:rsidR="006E78AA" w:rsidRDefault="006E78AA" w:rsidP="006E78AA"/>
    <w:p w14:paraId="55B521A7" w14:textId="77777777" w:rsidR="006E78AA" w:rsidRDefault="006E78AA" w:rsidP="006E78AA"/>
    <w:p w14:paraId="20D8EAEC" w14:textId="77777777" w:rsidR="006E78AA" w:rsidRDefault="006E78AA" w:rsidP="006E78AA"/>
    <w:p w14:paraId="3CB91EC0" w14:textId="77777777" w:rsidR="006E78AA" w:rsidRDefault="006E78AA" w:rsidP="006E78AA"/>
    <w:p w14:paraId="24DD7C60" w14:textId="77777777" w:rsidR="006E78AA" w:rsidRDefault="006E78AA" w:rsidP="006E78AA"/>
    <w:p w14:paraId="5FF9336F" w14:textId="77777777" w:rsidR="006E78AA" w:rsidRDefault="006E78AA" w:rsidP="006E78AA"/>
    <w:p w14:paraId="76370AE1" w14:textId="77777777" w:rsidR="006E78AA" w:rsidRDefault="006E78AA" w:rsidP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B61F6B" wp14:editId="58E00A49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lwW90CAAAm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J3CgmHP&#10;J5xcqfIAVDWqHXar6aICOt0Q6+6JgekGdsLGcnfw4ULtc6w6CaONMt//pPf+0F2wYuQ5kGP7vCWG&#10;YSS+SBjHaZKmfr2EQwqMgoM5taxOLXJbzxX0KIHUNQ2i93eiF7lR9SMstsK/CiYiKbydY9eLc9fu&#10;MFiMlBVFcIKFoom7kQ+a+tC+ZX5Yls0jMbqbKAe0ulX9XiHZm8Fqff1NqYqtU7wKU+dRb1HtugHL&#10;KJC0W5x+252eg9fLe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tIlwW90CAAAm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8A9469C" w14:textId="77777777" w:rsidR="006E78AA" w:rsidRDefault="006E78AA" w:rsidP="006E78AA"/>
    <w:p w14:paraId="5106A5AA" w14:textId="77777777" w:rsidR="006E78AA" w:rsidRDefault="006E78AA" w:rsidP="006E78AA"/>
    <w:p w14:paraId="070E402E" w14:textId="77777777" w:rsidR="006E78AA" w:rsidRDefault="006E78AA" w:rsidP="006E78AA"/>
    <w:p w14:paraId="48C0DAE2" w14:textId="77777777" w:rsidR="006E78AA" w:rsidRDefault="006E78AA" w:rsidP="006E78AA"/>
    <w:p w14:paraId="2999F675" w14:textId="77777777" w:rsidR="006E78AA" w:rsidRDefault="006E78AA" w:rsidP="006E78AA"/>
    <w:p w14:paraId="12909EA1" w14:textId="77777777" w:rsidR="006E78AA" w:rsidRDefault="006E78AA" w:rsidP="006E78AA"/>
    <w:p w14:paraId="51223BD6" w14:textId="77777777" w:rsidR="006E78AA" w:rsidRDefault="006E78AA" w:rsidP="006E78AA"/>
    <w:p w14:paraId="295E672C" w14:textId="77777777" w:rsidR="006E78AA" w:rsidRDefault="006E78AA" w:rsidP="006E78AA"/>
    <w:p w14:paraId="25A8C213" w14:textId="77777777" w:rsidR="006E78AA" w:rsidRDefault="006E78AA" w:rsidP="006E78AA"/>
    <w:p w14:paraId="562A2A7E" w14:textId="77777777" w:rsidR="006E78AA" w:rsidRDefault="006E78AA" w:rsidP="006E78AA"/>
    <w:p w14:paraId="2AAD0A94" w14:textId="77777777" w:rsidR="006E78AA" w:rsidRDefault="006E78AA" w:rsidP="006E78AA"/>
    <w:p w14:paraId="4B7B8B55" w14:textId="77777777" w:rsidR="006E78AA" w:rsidRDefault="006E78AA" w:rsidP="006E78AA"/>
    <w:p w14:paraId="5D9D253A" w14:textId="77777777" w:rsidR="006E78AA" w:rsidRDefault="006E78AA" w:rsidP="006E78AA"/>
    <w:p w14:paraId="70AA0ABE" w14:textId="77777777" w:rsidR="006E78AA" w:rsidRDefault="006E78AA" w:rsidP="006E78AA"/>
    <w:p w14:paraId="466B11B6" w14:textId="77777777" w:rsidR="006E78AA" w:rsidRDefault="006E78AA" w:rsidP="006E78AA"/>
    <w:p w14:paraId="1493422B" w14:textId="77777777" w:rsidR="006E78AA" w:rsidRDefault="006E78AA" w:rsidP="006E78AA"/>
    <w:p w14:paraId="705E374C" w14:textId="77777777" w:rsidR="006E78AA" w:rsidRDefault="006E78AA" w:rsidP="006E78AA"/>
    <w:p w14:paraId="697C49FB" w14:textId="77777777" w:rsidR="006E78AA" w:rsidRDefault="006E78AA" w:rsidP="006E78AA"/>
    <w:p w14:paraId="602F0743" w14:textId="77777777" w:rsidR="006E78AA" w:rsidRDefault="006E78AA" w:rsidP="006E78AA"/>
    <w:p w14:paraId="07367075" w14:textId="77777777" w:rsidR="006E78AA" w:rsidRDefault="006E78AA" w:rsidP="006E78AA"/>
    <w:p w14:paraId="4E84E72F" w14:textId="77777777" w:rsidR="006E78AA" w:rsidRDefault="006E78AA" w:rsidP="006E78AA"/>
    <w:p w14:paraId="5BA5D622" w14:textId="77777777" w:rsidR="006E78AA" w:rsidRDefault="006E78AA" w:rsidP="006E78AA"/>
    <w:p w14:paraId="0414AAF3" w14:textId="77777777" w:rsidR="006E78AA" w:rsidRDefault="006E78AA" w:rsidP="006E78AA"/>
    <w:p w14:paraId="27EEE287" w14:textId="77777777" w:rsidR="006E78AA" w:rsidRDefault="006E78AA" w:rsidP="006E78AA"/>
    <w:p w14:paraId="12751C01" w14:textId="77777777" w:rsidR="006E78AA" w:rsidRDefault="006E78AA" w:rsidP="006E78AA"/>
    <w:p w14:paraId="31C0065D" w14:textId="77777777" w:rsidR="006E78AA" w:rsidRDefault="006E78AA" w:rsidP="006E78AA"/>
    <w:p w14:paraId="2EC0F9E0" w14:textId="77777777" w:rsidR="006E78AA" w:rsidRDefault="006E78AA" w:rsidP="006E78AA"/>
    <w:p w14:paraId="3C3EC2EB" w14:textId="77777777" w:rsidR="006E78AA" w:rsidRDefault="006E78AA" w:rsidP="006E78AA"/>
    <w:p w14:paraId="4EC88238" w14:textId="77777777" w:rsidR="006E78AA" w:rsidRDefault="006E78AA" w:rsidP="006E78AA"/>
    <w:p w14:paraId="7D3877CE" w14:textId="77777777" w:rsidR="006E78AA" w:rsidRDefault="006E78AA" w:rsidP="006E78AA"/>
    <w:p w14:paraId="7A591564" w14:textId="77777777" w:rsidR="006E78AA" w:rsidRDefault="006E78AA" w:rsidP="006E78AA"/>
    <w:p w14:paraId="46968B66" w14:textId="77777777" w:rsidR="006E78AA" w:rsidRDefault="006E78AA" w:rsidP="006E78AA"/>
    <w:p w14:paraId="186E9B74" w14:textId="77777777" w:rsidR="006E78AA" w:rsidRDefault="006E78AA" w:rsidP="006E78AA"/>
    <w:p w14:paraId="664E6AFC" w14:textId="77777777" w:rsidR="006E78AA" w:rsidRDefault="006E78AA" w:rsidP="006E78AA"/>
    <w:p w14:paraId="30A32FB1" w14:textId="7C457671" w:rsidR="00D45CC9" w:rsidRDefault="006E78AA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DDC444" wp14:editId="05C59F35">
                <wp:simplePos x="0" y="0"/>
                <wp:positionH relativeFrom="column">
                  <wp:posOffset>587375</wp:posOffset>
                </wp:positionH>
                <wp:positionV relativeFrom="paragraph">
                  <wp:posOffset>1210310</wp:posOffset>
                </wp:positionV>
                <wp:extent cx="3885565" cy="53936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539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9">
                        <w:txbxContent>
                          <w:p w14:paraId="6F634A2B" w14:textId="77777777" w:rsidR="006E78AA" w:rsidRPr="006E78AA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78AA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Add photo, logo or inserts available for download such as</w:t>
                            </w:r>
                          </w:p>
                          <w:p w14:paraId="4F21552C" w14:textId="77777777" w:rsidR="006E78AA" w:rsidRPr="006E78AA" w:rsidRDefault="006E78AA" w:rsidP="006E78A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78AA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The Marines’ Hymn, The Marine’s Prayer, The Watch, Old Glory, etc.</w:t>
                            </w:r>
                          </w:p>
                          <w:p w14:paraId="4CCD5512" w14:textId="77777777" w:rsidR="006E78AA" w:rsidRPr="006E78AA" w:rsidRDefault="006E78AA" w:rsidP="006E78AA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46.25pt;margin-top:95.3pt;width:305.95pt;height:424.7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3XQdMCAAAWBgAADgAAAGRycy9lMm9Eb2MueG1srFRLb9swDL4P2H8QdE9tp0mW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" filled="f" stroked="f">
                <v:textbox>
                  <w:txbxContent>
                    <w:p w14:paraId="6F634A2B" w14:textId="77777777" w:rsidR="006E78AA" w:rsidRPr="006E78AA" w:rsidRDefault="006E78AA" w:rsidP="006E78A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78AA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Add photo, logo or inserts available for download such as</w:t>
                      </w:r>
                    </w:p>
                    <w:p w14:paraId="4F21552C" w14:textId="77777777" w:rsidR="006E78AA" w:rsidRPr="006E78AA" w:rsidRDefault="006E78AA" w:rsidP="006E78A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78AA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The Marines’ Hymn, The Marine’s Prayer, The Watch, Old Glory, etc.</w:t>
                      </w:r>
                    </w:p>
                    <w:p w14:paraId="4CCD5512" w14:textId="77777777" w:rsidR="006E78AA" w:rsidRPr="006E78AA" w:rsidRDefault="006E78AA" w:rsidP="006E78AA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1DF8D9E2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877AF"/>
    <w:rsid w:val="00293B57"/>
    <w:rsid w:val="002A0BA0"/>
    <w:rsid w:val="002B30A4"/>
    <w:rsid w:val="002C3C40"/>
    <w:rsid w:val="00350F94"/>
    <w:rsid w:val="003940FE"/>
    <w:rsid w:val="003D05A9"/>
    <w:rsid w:val="003E5CEA"/>
    <w:rsid w:val="004C573B"/>
    <w:rsid w:val="00511969"/>
    <w:rsid w:val="005742D2"/>
    <w:rsid w:val="005C6BB2"/>
    <w:rsid w:val="005D7D24"/>
    <w:rsid w:val="006023AE"/>
    <w:rsid w:val="00690063"/>
    <w:rsid w:val="00693CB0"/>
    <w:rsid w:val="006B7044"/>
    <w:rsid w:val="006E78AA"/>
    <w:rsid w:val="006F3141"/>
    <w:rsid w:val="007B1678"/>
    <w:rsid w:val="007B4381"/>
    <w:rsid w:val="007F0726"/>
    <w:rsid w:val="008178FA"/>
    <w:rsid w:val="008623CC"/>
    <w:rsid w:val="008A458D"/>
    <w:rsid w:val="008E7844"/>
    <w:rsid w:val="0091020B"/>
    <w:rsid w:val="009D7BAF"/>
    <w:rsid w:val="00A27F13"/>
    <w:rsid w:val="00A30837"/>
    <w:rsid w:val="00A819B7"/>
    <w:rsid w:val="00B82859"/>
    <w:rsid w:val="00BE504B"/>
    <w:rsid w:val="00C0783D"/>
    <w:rsid w:val="00CD2885"/>
    <w:rsid w:val="00D45CC9"/>
    <w:rsid w:val="00DD7EF3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6E78A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6E78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57672-04B4-4D16-AEAE-B880842C413D}"/>
</file>

<file path=customXml/itemProps2.xml><?xml version="1.0" encoding="utf-8"?>
<ds:datastoreItem xmlns:ds="http://schemas.openxmlformats.org/officeDocument/2006/customXml" ds:itemID="{588E184F-CB52-4162-8122-A54BF6D9F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5F83B-5F68-4039-ACEE-8BE8BC5E98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9FA2F22-1FFB-6046-9B93-20A7D90A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8</Pages>
  <Words>47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Wood Panels</dc:title>
  <dc:subject/>
  <dc:creator/>
  <cp:keywords>Retirement - Wood Panels</cp:keywords>
  <dc:description/>
  <cp:lastModifiedBy/>
  <cp:revision>3</cp:revision>
  <dcterms:created xsi:type="dcterms:W3CDTF">2017-07-19T22:24:00Z</dcterms:created>
  <dcterms:modified xsi:type="dcterms:W3CDTF">2021-04-14T15:51:00Z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